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128BE" w14:textId="77777777" w:rsidR="00193172" w:rsidRPr="00657690" w:rsidRDefault="00193172" w:rsidP="00C2683D">
      <w:pPr>
        <w:pStyle w:val="BlueSubheading3"/>
      </w:pPr>
      <w:bookmarkStart w:id="0" w:name="_Hlk95807038"/>
      <w:bookmarkEnd w:id="0"/>
    </w:p>
    <w:p w14:paraId="3904D1DF" w14:textId="77777777" w:rsidR="00193172" w:rsidRPr="00657690" w:rsidRDefault="00193172" w:rsidP="00C2683D">
      <w:pPr>
        <w:pStyle w:val="BlueSubheading3"/>
      </w:pPr>
    </w:p>
    <w:p w14:paraId="08F4317B" w14:textId="77777777" w:rsidR="00193172" w:rsidRPr="00657690" w:rsidRDefault="00193172" w:rsidP="00C2683D">
      <w:pPr>
        <w:pStyle w:val="BlueSubheading3"/>
      </w:pPr>
    </w:p>
    <w:p w14:paraId="1B1AEA84" w14:textId="77777777" w:rsidR="00193172" w:rsidRPr="00657690" w:rsidRDefault="00193172" w:rsidP="00C2683D">
      <w:pPr>
        <w:pStyle w:val="MoECoverPageHeading"/>
      </w:pPr>
    </w:p>
    <w:p w14:paraId="72A39195" w14:textId="77777777" w:rsidR="00193172" w:rsidRPr="00657690" w:rsidRDefault="00193172" w:rsidP="00C2683D">
      <w:pPr>
        <w:pStyle w:val="MoECoverPageHeading"/>
        <w:rPr>
          <w:rFonts w:ascii="Arial" w:hAnsi="Arial" w:cs="Arial"/>
          <w:i/>
          <w:sz w:val="36"/>
          <w:szCs w:val="36"/>
        </w:rPr>
      </w:pPr>
      <w:r w:rsidRPr="00657690">
        <w:rPr>
          <w:rFonts w:ascii="Arial" w:hAnsi="Arial" w:cs="Arial"/>
        </w:rPr>
        <w:t>A learning from home pack</w:t>
      </w:r>
    </w:p>
    <w:p w14:paraId="0814F3D9" w14:textId="3DB2BECC" w:rsidR="00193172" w:rsidRPr="00657690" w:rsidRDefault="00193172" w:rsidP="00C2683D">
      <w:pPr>
        <w:pStyle w:val="MoECoverPageSubheading"/>
        <w:rPr>
          <w:rFonts w:ascii="Arial" w:hAnsi="Arial" w:cs="Arial"/>
          <w:color w:val="00853E"/>
        </w:rPr>
      </w:pPr>
      <w:r w:rsidRPr="00657690">
        <w:rPr>
          <w:rFonts w:ascii="Arial" w:hAnsi="Arial" w:cs="Arial"/>
          <w:noProof/>
          <w:color w:val="2B579A"/>
          <w:shd w:val="clear" w:color="auto" w:fill="E6E6E6"/>
          <w:lang w:eastAsia="en-NZ"/>
        </w:rPr>
        <mc:AlternateContent>
          <mc:Choice Requires="wpg">
            <w:drawing>
              <wp:anchor distT="0" distB="0" distL="114300" distR="114300" simplePos="0" relativeHeight="251605504" behindDoc="0" locked="0" layoutInCell="1" allowOverlap="1" wp14:anchorId="4EAABF8E" wp14:editId="07837BAA">
                <wp:simplePos x="0" y="0"/>
                <wp:positionH relativeFrom="column">
                  <wp:posOffset>0</wp:posOffset>
                </wp:positionH>
                <wp:positionV relativeFrom="paragraph">
                  <wp:posOffset>9601200</wp:posOffset>
                </wp:positionV>
                <wp:extent cx="4457700" cy="1073150"/>
                <wp:effectExtent l="0" t="0" r="0" b="12700"/>
                <wp:wrapNone/>
                <wp:docPr id="1235"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7700" cy="1073150"/>
                          <a:chOff x="0" y="0"/>
                          <a:chExt cx="4457700" cy="1073150"/>
                        </a:xfrm>
                      </wpg:grpSpPr>
                      <wps:wsp>
                        <wps:cNvPr id="1236" name="Text Box 1094"/>
                        <wps:cNvSpPr txBox="1">
                          <a:spLocks noChangeArrowheads="1"/>
                        </wps:cNvSpPr>
                        <wps:spPr bwMode="auto">
                          <a:xfrm>
                            <a:off x="520700" y="539750"/>
                            <a:ext cx="3937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EAB18" w14:textId="77777777" w:rsidR="00193172" w:rsidRPr="00495237" w:rsidRDefault="00193172" w:rsidP="00C2683D">
                              <w:pPr>
                                <w:pStyle w:val="Footer"/>
                              </w:pPr>
                              <w:r w:rsidRPr="00495237">
                                <w:t>We shape an education system that delivers equitable and excellent outcomes</w:t>
                              </w:r>
                            </w:p>
                            <w:p w14:paraId="66A693CE" w14:textId="26617B0C" w:rsidR="00193172" w:rsidRPr="00495237" w:rsidRDefault="00193172" w:rsidP="00C2683D">
                              <w:r w:rsidRPr="00495237">
                                <w:t>He mea tārai e mātou te mātauranga kia rangatira ai, kia mana taurite ai ōna huanga</w:t>
                              </w:r>
                            </w:p>
                          </w:txbxContent>
                        </wps:txbx>
                        <wps:bodyPr rot="0" vert="horz" wrap="square" lIns="91440" tIns="45720" rIns="91440" bIns="45720" anchor="t" anchorCtr="0" upright="1">
                          <a:noAutofit/>
                        </wps:bodyPr>
                      </wps:wsp>
                      <wps:wsp>
                        <wps:cNvPr id="1237" name="Rectangle 1095"/>
                        <wps:cNvSpPr>
                          <a:spLocks noChangeArrowheads="1"/>
                        </wps:cNvSpPr>
                        <wps:spPr bwMode="auto">
                          <a:xfrm>
                            <a:off x="0" y="0"/>
                            <a:ext cx="609600" cy="1073150"/>
                          </a:xfrm>
                          <a:prstGeom prst="rect">
                            <a:avLst/>
                          </a:prstGeom>
                          <a:noFill/>
                          <a:ln w="38100" cmpd="sng">
                            <a:no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AABF8E" id="Group 1227" o:spid="_x0000_s1026" style="position:absolute;margin-left:0;margin-top:756pt;width:351pt;height:84.5pt;z-index:251605504" coordsize="44577,10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">
                <v:shapetype id="_x0000_t202" coordsize="21600,21600" o:spt="202" path="m,l,21600r21600,l21600,xe">
                  <v:stroke joinstyle="miter"/>
                  <v:path gradientshapeok="t" o:connecttype="rect"/>
                </v:shapetype>
                <v:shape id="Text Box 1094" o:spid="_x0000_s1027" type="#_x0000_t202" style="position:absolute;left:5207;top:5397;width:39370;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" filled="f" stroked="f">
                  <v:textbox>
                    <w:txbxContent>
                      <w:p w14:paraId="2E6EAB18" w14:textId="77777777" w:rsidR="00193172" w:rsidRPr="00495237" w:rsidRDefault="00193172" w:rsidP="00C2683D">
                        <w:pPr>
                          <w:pStyle w:val="Footer"/>
                        </w:pPr>
                        <w:r w:rsidRPr="00495237">
                          <w:t>We shape an education system that delivers equitable and excellent outcomes</w:t>
                        </w:r>
                      </w:p>
                      <w:p w14:paraId="66A693CE" w14:textId="26617B0C" w:rsidR="00193172" w:rsidRPr="00495237" w:rsidRDefault="00193172" w:rsidP="00C2683D">
                        <w:r w:rsidRPr="00495237">
                          <w:t>He mea tārai e mātou te mātauranga kia rangatira ai, kia mana taurite ai ōna huanga</w:t>
                        </w:r>
                      </w:p>
                    </w:txbxContent>
                  </v:textbox>
                </v:shape>
                <v:rect id="Rectangle 1095" o:spid="_x0000_s1028" style="position:absolute;width:6096;height:10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" filled="f" stroked="f" strokeweight="3pt">
                  <v:shadow on="t" color="#122650 [1604]" opacity=".5" offset="1pt"/>
                </v:rect>
              </v:group>
            </w:pict>
          </mc:Fallback>
        </mc:AlternateContent>
      </w:r>
      <w:bookmarkStart w:id="1" w:name="_Toc416184927"/>
      <w:r w:rsidRPr="00657690">
        <w:rPr>
          <w:rFonts w:ascii="Arial" w:hAnsi="Arial" w:cs="Arial"/>
          <w:noProof/>
          <w:lang w:eastAsia="en-NZ"/>
        </w:rPr>
        <w:t>for learners in years 1</w:t>
      </w:r>
      <w:r w:rsidR="0024229D" w:rsidRPr="00657690">
        <w:rPr>
          <w:rFonts w:ascii="Arial" w:hAnsi="Arial" w:cs="Arial"/>
          <w:color w:val="00853E"/>
        </w:rPr>
        <w:t>–</w:t>
      </w:r>
      <w:r w:rsidRPr="00657690">
        <w:rPr>
          <w:rFonts w:ascii="Arial" w:hAnsi="Arial" w:cs="Arial"/>
          <w:noProof/>
          <w:lang w:eastAsia="en-NZ"/>
        </w:rPr>
        <w:t>3</w:t>
      </w:r>
    </w:p>
    <w:tbl>
      <w:tblPr>
        <w:tblStyle w:val="PlainTable1"/>
        <w:tblW w:w="0" w:type="auto"/>
        <w:tblInd w:w="265" w:type="dxa"/>
        <w:tblLook w:val="04A0" w:firstRow="1" w:lastRow="0" w:firstColumn="1" w:lastColumn="0" w:noHBand="0" w:noVBand="1"/>
      </w:tblPr>
      <w:tblGrid>
        <w:gridCol w:w="2070"/>
        <w:gridCol w:w="7380"/>
      </w:tblGrid>
      <w:tr w:rsidR="00613B48" w:rsidRPr="005B5974" w14:paraId="419AF8DC" w14:textId="77777777" w:rsidTr="00613B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bookmarkEnd w:id="1"/>
          <w:p w14:paraId="712FDB56" w14:textId="39976529" w:rsidR="000160E9" w:rsidRPr="00657690" w:rsidRDefault="000160E9" w:rsidP="00C2683D">
            <w:pPr>
              <w:rPr>
                <w:b w:val="0"/>
                <w:bCs w:val="0"/>
              </w:rPr>
            </w:pPr>
            <w:r w:rsidRPr="00657690">
              <w:rPr>
                <w:b w:val="0"/>
                <w:bCs w:val="0"/>
              </w:rPr>
              <w:t>4 Feb</w:t>
            </w:r>
            <w:r w:rsidR="002F26B9" w:rsidRPr="00657690">
              <w:rPr>
                <w:b w:val="0"/>
                <w:bCs w:val="0"/>
              </w:rPr>
              <w:t xml:space="preserve"> 202</w:t>
            </w:r>
            <w:r w:rsidR="00F8088B" w:rsidRPr="00657690">
              <w:rPr>
                <w:b w:val="0"/>
                <w:bCs w:val="0"/>
              </w:rPr>
              <w:t>2</w:t>
            </w:r>
          </w:p>
        </w:tc>
        <w:tc>
          <w:tcPr>
            <w:tcW w:w="7380" w:type="dxa"/>
          </w:tcPr>
          <w:p w14:paraId="2E850EF1" w14:textId="301D358C" w:rsidR="000160E9" w:rsidRPr="005B5974" w:rsidRDefault="00AE02AF" w:rsidP="00C2683D">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 xml:space="preserve">Trial </w:t>
            </w:r>
            <w:r w:rsidR="00B45B20" w:rsidRPr="005B5974">
              <w:rPr>
                <w:b w:val="0"/>
                <w:bCs w:val="0"/>
              </w:rPr>
              <w:t>v</w:t>
            </w:r>
            <w:r w:rsidR="000160E9" w:rsidRPr="005B5974">
              <w:rPr>
                <w:b w:val="0"/>
                <w:bCs w:val="0"/>
              </w:rPr>
              <w:t>ersion</w:t>
            </w:r>
            <w:r w:rsidR="00B45B20" w:rsidRPr="005B5974">
              <w:rPr>
                <w:b w:val="0"/>
                <w:bCs w:val="0"/>
              </w:rPr>
              <w:t xml:space="preserve"> </w:t>
            </w:r>
            <w:r w:rsidRPr="005B5974">
              <w:rPr>
                <w:b w:val="0"/>
                <w:bCs w:val="0"/>
              </w:rPr>
              <w:t>published</w:t>
            </w:r>
          </w:p>
        </w:tc>
      </w:tr>
      <w:tr w:rsidR="00613B48" w:rsidRPr="005B5974" w14:paraId="17B7E8E6" w14:textId="77777777" w:rsidTr="00613B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36C3C49" w14:textId="4FA2E1D7" w:rsidR="00573AB2" w:rsidRPr="005B5974" w:rsidRDefault="003D5FA7" w:rsidP="00C2683D">
            <w:pPr>
              <w:rPr>
                <w:b w:val="0"/>
                <w:bCs w:val="0"/>
              </w:rPr>
            </w:pPr>
            <w:r>
              <w:rPr>
                <w:b w:val="0"/>
                <w:bCs w:val="0"/>
              </w:rPr>
              <w:t>28</w:t>
            </w:r>
            <w:r w:rsidR="00573AB2" w:rsidRPr="005B5974">
              <w:rPr>
                <w:b w:val="0"/>
                <w:bCs w:val="0"/>
              </w:rPr>
              <w:t xml:space="preserve"> Feb 2022</w:t>
            </w:r>
          </w:p>
        </w:tc>
        <w:tc>
          <w:tcPr>
            <w:tcW w:w="7380" w:type="dxa"/>
          </w:tcPr>
          <w:p w14:paraId="2A519B19" w14:textId="378233C2" w:rsidR="00573AB2" w:rsidRPr="005B5974" w:rsidRDefault="004F611D" w:rsidP="00C2683D">
            <w:pPr>
              <w:cnfStyle w:val="000000100000" w:firstRow="0" w:lastRow="0" w:firstColumn="0" w:lastColumn="0" w:oddVBand="0" w:evenVBand="0" w:oddHBand="1" w:evenHBand="0" w:firstRowFirstColumn="0" w:firstRowLastColumn="0" w:lastRowFirstColumn="0" w:lastRowLastColumn="0"/>
            </w:pPr>
            <w:r w:rsidRPr="005B5974">
              <w:t xml:space="preserve">Version 2 – </w:t>
            </w:r>
            <w:r w:rsidR="00881EC2" w:rsidRPr="005B5974">
              <w:t>includes e</w:t>
            </w:r>
            <w:r w:rsidRPr="005B5974">
              <w:t xml:space="preserve">xtension to 10 days of </w:t>
            </w:r>
            <w:r w:rsidR="002760ED" w:rsidRPr="005B5974">
              <w:t>activities</w:t>
            </w:r>
            <w:r w:rsidR="00E36A90">
              <w:t>, improvements from trial feedback</w:t>
            </w:r>
          </w:p>
        </w:tc>
      </w:tr>
    </w:tbl>
    <w:p w14:paraId="61B020F0" w14:textId="77777777" w:rsidR="0015529F" w:rsidRPr="005B5974" w:rsidRDefault="0015529F" w:rsidP="00C2683D">
      <w:pPr>
        <w:pStyle w:val="MoEHeading1"/>
      </w:pPr>
    </w:p>
    <w:p w14:paraId="194DAFA8" w14:textId="535AE92C" w:rsidR="00193172" w:rsidRPr="005B5974" w:rsidRDefault="00193172" w:rsidP="00C2683D">
      <w:pPr>
        <w:pStyle w:val="MoEHeading1"/>
      </w:pPr>
      <w:r w:rsidRPr="005B5974">
        <w:t>Creativity – How do we express ourselves?</w:t>
      </w:r>
    </w:p>
    <w:tbl>
      <w:tblPr>
        <w:tblStyle w:val="reversedgrey"/>
        <w:tblW w:w="0" w:type="auto"/>
        <w:tblInd w:w="-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Pr>
      <w:tblGrid>
        <w:gridCol w:w="3608"/>
        <w:gridCol w:w="6120"/>
      </w:tblGrid>
      <w:tr w:rsidR="00726C69" w:rsidRPr="005B5974" w14:paraId="7AA1AE5F" w14:textId="77777777" w:rsidTr="00613B48">
        <w:trPr>
          <w:cnfStyle w:val="100000000000" w:firstRow="1" w:lastRow="0" w:firstColumn="0" w:lastColumn="0" w:oddVBand="0" w:evenVBand="0" w:oddHBand="0" w:evenHBand="0" w:firstRowFirstColumn="0" w:firstRowLastColumn="0" w:lastRowFirstColumn="0" w:lastRowLastColumn="0"/>
          <w:trHeight w:val="1286"/>
        </w:trPr>
        <w:tc>
          <w:tcPr>
            <w:tcW w:w="3608" w:type="dxa"/>
            <w:vMerge w:val="restart"/>
            <w:shd w:val="clear" w:color="auto" w:fill="C6E1A6"/>
            <w:vAlign w:val="center"/>
          </w:tcPr>
          <w:p w14:paraId="6AF62415" w14:textId="77777777" w:rsidR="00613B48" w:rsidRPr="005B5974" w:rsidRDefault="00613B48" w:rsidP="003D2BE8">
            <w:pPr>
              <w:pStyle w:val="BlueHeading1"/>
              <w:spacing w:after="0"/>
              <w:rPr>
                <w:rFonts w:ascii="Arial" w:hAnsi="Arial" w:cs="Arial"/>
                <w:sz w:val="36"/>
                <w:szCs w:val="24"/>
              </w:rPr>
            </w:pPr>
            <w:r w:rsidRPr="005B5974">
              <w:rPr>
                <w:rFonts w:ascii="Arial" w:hAnsi="Arial" w:cs="Arial"/>
                <w:b/>
                <w:sz w:val="36"/>
                <w:szCs w:val="24"/>
              </w:rPr>
              <w:t>“Creativity is intelligence having fun.”</w:t>
            </w:r>
          </w:p>
          <w:p w14:paraId="545879E0" w14:textId="5837AD09" w:rsidR="00613B48" w:rsidRPr="005B5974" w:rsidRDefault="00613B48" w:rsidP="003D2BE8">
            <w:pPr>
              <w:pStyle w:val="BlueHeading1"/>
              <w:spacing w:after="0"/>
              <w:rPr>
                <w:rFonts w:ascii="Arial" w:hAnsi="Arial" w:cs="Arial"/>
                <w:sz w:val="36"/>
                <w:szCs w:val="24"/>
              </w:rPr>
            </w:pPr>
            <w:r w:rsidRPr="005B5974">
              <w:rPr>
                <w:rFonts w:ascii="Arial" w:hAnsi="Arial" w:cs="Arial"/>
                <w:sz w:val="36"/>
                <w:szCs w:val="24"/>
              </w:rPr>
              <w:t xml:space="preserve"> ~Albert Einstein</w:t>
            </w:r>
          </w:p>
        </w:tc>
        <w:tc>
          <w:tcPr>
            <w:tcW w:w="6120" w:type="dxa"/>
            <w:shd w:val="clear" w:color="auto" w:fill="58B947"/>
            <w:vAlign w:val="center"/>
          </w:tcPr>
          <w:p w14:paraId="614868E7" w14:textId="1D119739" w:rsidR="00613B48" w:rsidRPr="005B5974" w:rsidRDefault="00613B48" w:rsidP="003D2BE8">
            <w:pPr>
              <w:pStyle w:val="BlueHeading1Non-Contents"/>
              <w:spacing w:after="0"/>
              <w:rPr>
                <w:rFonts w:ascii="Arial" w:hAnsi="Arial" w:cs="Arial"/>
                <w:b/>
                <w:bCs w:val="0"/>
                <w:color w:val="FFFFFF" w:themeColor="background1"/>
                <w:sz w:val="36"/>
                <w:szCs w:val="24"/>
              </w:rPr>
            </w:pPr>
            <w:r w:rsidRPr="005B5974">
              <w:rPr>
                <w:rFonts w:ascii="Arial" w:hAnsi="Arial" w:cs="Arial"/>
                <w:b/>
                <w:bCs w:val="0"/>
                <w:color w:val="FFFFFF" w:themeColor="background1"/>
                <w:sz w:val="36"/>
                <w:szCs w:val="24"/>
              </w:rPr>
              <w:t xml:space="preserve">I </w:t>
            </w:r>
            <w:r w:rsidR="00980196">
              <w:rPr>
                <w:rFonts w:ascii="Arial" w:hAnsi="Arial" w:cs="Arial"/>
                <w:b/>
                <w:bCs w:val="0"/>
                <w:color w:val="FFFFFF" w:themeColor="background1"/>
                <w:sz w:val="36"/>
                <w:szCs w:val="24"/>
              </w:rPr>
              <w:t>or</w:t>
            </w:r>
            <w:r w:rsidR="00D50FE9" w:rsidRPr="005B5974">
              <w:rPr>
                <w:rFonts w:ascii="Arial" w:hAnsi="Arial" w:cs="Arial"/>
                <w:b/>
                <w:bCs w:val="0"/>
                <w:color w:val="FFFFFF" w:themeColor="background1"/>
                <w:sz w:val="36"/>
                <w:szCs w:val="24"/>
              </w:rPr>
              <w:t xml:space="preserve">ea </w:t>
            </w:r>
            <w:r w:rsidRPr="005B5974">
              <w:rPr>
                <w:rFonts w:ascii="Arial" w:hAnsi="Arial" w:cs="Arial"/>
                <w:b/>
                <w:bCs w:val="0"/>
                <w:color w:val="FFFFFF" w:themeColor="background1"/>
                <w:sz w:val="36"/>
                <w:szCs w:val="24"/>
              </w:rPr>
              <w:t>te tuatara ka patu ki waho</w:t>
            </w:r>
          </w:p>
        </w:tc>
      </w:tr>
      <w:tr w:rsidR="00726C69" w:rsidRPr="005B5974" w14:paraId="100B2FB0" w14:textId="77777777" w:rsidTr="00613B48">
        <w:trPr>
          <w:cnfStyle w:val="000000100000" w:firstRow="0" w:lastRow="0" w:firstColumn="0" w:lastColumn="0" w:oddVBand="0" w:evenVBand="0" w:oddHBand="1" w:evenHBand="0" w:firstRowFirstColumn="0" w:firstRowLastColumn="0" w:lastRowFirstColumn="0" w:lastRowLastColumn="0"/>
          <w:trHeight w:val="1286"/>
        </w:trPr>
        <w:tc>
          <w:tcPr>
            <w:tcW w:w="3608" w:type="dxa"/>
            <w:vMerge/>
            <w:vAlign w:val="center"/>
          </w:tcPr>
          <w:p w14:paraId="27AB6C32" w14:textId="77777777" w:rsidR="00613B48" w:rsidRPr="005B5974" w:rsidRDefault="00613B48" w:rsidP="003D2BE8">
            <w:pPr>
              <w:pStyle w:val="BlueHeading1Non-Contents"/>
              <w:spacing w:after="0"/>
              <w:rPr>
                <w:rFonts w:ascii="Arial" w:hAnsi="Arial" w:cs="Arial"/>
                <w:sz w:val="36"/>
                <w:szCs w:val="24"/>
              </w:rPr>
            </w:pPr>
          </w:p>
        </w:tc>
        <w:tc>
          <w:tcPr>
            <w:tcW w:w="6120" w:type="dxa"/>
            <w:shd w:val="clear" w:color="auto" w:fill="00853E"/>
            <w:vAlign w:val="center"/>
          </w:tcPr>
          <w:p w14:paraId="76629367" w14:textId="4F94EADE" w:rsidR="00613B48" w:rsidRPr="005B5974" w:rsidRDefault="00613B48" w:rsidP="003D2BE8">
            <w:pPr>
              <w:pStyle w:val="BlueHeading1Non-Contents"/>
              <w:spacing w:after="0"/>
              <w:rPr>
                <w:rFonts w:ascii="Arial" w:hAnsi="Arial" w:cs="Arial"/>
                <w:color w:val="FFFFFF" w:themeColor="background1"/>
                <w:sz w:val="36"/>
                <w:szCs w:val="24"/>
              </w:rPr>
            </w:pPr>
            <w:r w:rsidRPr="005B5974">
              <w:rPr>
                <w:rFonts w:ascii="Arial" w:hAnsi="Arial" w:cs="Arial"/>
                <w:color w:val="FFFFFF" w:themeColor="background1"/>
                <w:sz w:val="36"/>
                <w:szCs w:val="24"/>
              </w:rPr>
              <w:t>A problem is solved by continuing to find solutions</w:t>
            </w:r>
          </w:p>
        </w:tc>
      </w:tr>
    </w:tbl>
    <w:p w14:paraId="183125BE" w14:textId="5B957EC1" w:rsidR="00193172" w:rsidRPr="005B5974" w:rsidRDefault="00193172" w:rsidP="00C2683D">
      <w:pPr>
        <w:pStyle w:val="MoEHeading2"/>
      </w:pPr>
      <w:r w:rsidRPr="005B5974">
        <w:t>Notes for teachers</w:t>
      </w:r>
    </w:p>
    <w:p w14:paraId="3081A358" w14:textId="77777777" w:rsidR="00193172" w:rsidRPr="005B5974" w:rsidRDefault="00193172" w:rsidP="009D470F">
      <w:pPr>
        <w:pStyle w:val="MoEHeading3"/>
        <w:spacing w:before="240" w:after="120"/>
      </w:pPr>
      <w:r w:rsidRPr="005B5974">
        <w:t>Purpose</w:t>
      </w:r>
    </w:p>
    <w:p w14:paraId="04B5C01D" w14:textId="6E4D6E20" w:rsidR="6A4F8873" w:rsidRPr="005B5974" w:rsidRDefault="09320E20" w:rsidP="00C2683D">
      <w:r w:rsidRPr="005B5974">
        <w:t>We</w:t>
      </w:r>
      <w:r w:rsidR="6A4F8873" w:rsidRPr="005B5974">
        <w:t xml:space="preserve"> know there will be additional challenges for our schools, our learners, and their whānau in 2022. The purpose of these learning from home packs is to support you as you prepare to provide continuous learning for all learner</w:t>
      </w:r>
      <w:r w:rsidR="00ED3922" w:rsidRPr="005B5974">
        <w:t>s</w:t>
      </w:r>
      <w:r w:rsidR="6A4F8873" w:rsidRPr="005B5974">
        <w:t xml:space="preserve"> through the next period of the Covid pandemic.</w:t>
      </w:r>
    </w:p>
    <w:p w14:paraId="38D4F9D9" w14:textId="7B9D5FFF" w:rsidR="00193172" w:rsidRPr="005B5974" w:rsidRDefault="00193172" w:rsidP="009D470F">
      <w:pPr>
        <w:pStyle w:val="MoEHeading3"/>
        <w:spacing w:before="240" w:after="120"/>
      </w:pPr>
      <w:r w:rsidRPr="005B5974">
        <w:t>Flexibility</w:t>
      </w:r>
    </w:p>
    <w:p w14:paraId="1FEC9348" w14:textId="0B56E5DD" w:rsidR="00BE14F8" w:rsidRPr="005B5974" w:rsidRDefault="00BE14F8" w:rsidP="00C2683D">
      <w:r w:rsidRPr="005B5974">
        <w:t>The packs are designed to be used flexibly for the types of interruptions learners may face</w:t>
      </w:r>
      <w:r w:rsidR="358EB5CA" w:rsidRPr="005B5974">
        <w:t>.</w:t>
      </w:r>
    </w:p>
    <w:p w14:paraId="51DAF604" w14:textId="7B9D5FFF" w:rsidR="00BE14F8" w:rsidRPr="005B5974" w:rsidRDefault="00BE14F8" w:rsidP="002E687E">
      <w:pPr>
        <w:pStyle w:val="ListParagraph"/>
        <w:numPr>
          <w:ilvl w:val="0"/>
          <w:numId w:val="39"/>
        </w:numPr>
        <w:contextualSpacing w:val="0"/>
      </w:pPr>
      <w:r w:rsidRPr="005B5974">
        <w:t>They may need to isolate at home.</w:t>
      </w:r>
    </w:p>
    <w:p w14:paraId="581CCE85" w14:textId="7B9D5FFF" w:rsidR="00BE14F8" w:rsidRPr="005B5974" w:rsidRDefault="00BE14F8" w:rsidP="002E687E">
      <w:pPr>
        <w:pStyle w:val="ListParagraph"/>
        <w:numPr>
          <w:ilvl w:val="0"/>
          <w:numId w:val="39"/>
        </w:numPr>
        <w:contextualSpacing w:val="0"/>
      </w:pPr>
      <w:r w:rsidRPr="005B5974">
        <w:t>Due to health and safety requirements, such as social distancing, your school might not be able to have all students on site. Hybrid learning may start.</w:t>
      </w:r>
    </w:p>
    <w:p w14:paraId="642BA0B3" w14:textId="2B86C234" w:rsidR="00BE14F8" w:rsidRPr="005B5974" w:rsidRDefault="00BE14F8" w:rsidP="002E687E">
      <w:pPr>
        <w:pStyle w:val="ListParagraph"/>
        <w:numPr>
          <w:ilvl w:val="0"/>
          <w:numId w:val="39"/>
        </w:numPr>
      </w:pPr>
      <w:r w:rsidRPr="005B5974">
        <w:t>Your school might close, and learner</w:t>
      </w:r>
      <w:r w:rsidR="00ED3922" w:rsidRPr="005B5974">
        <w:t>s</w:t>
      </w:r>
      <w:r w:rsidRPr="005B5974">
        <w:t xml:space="preserve"> would need to learn from home. (Note: the intention under the Covid Protection Framework is to keep schools open</w:t>
      </w:r>
      <w:r w:rsidR="2A3744DF" w:rsidRPr="005B5974">
        <w:t>.</w:t>
      </w:r>
      <w:r w:rsidRPr="005B5974">
        <w:t>)</w:t>
      </w:r>
    </w:p>
    <w:p w14:paraId="79942046" w14:textId="7B9D5FFF" w:rsidR="00193172" w:rsidRPr="005B5974" w:rsidRDefault="00193172" w:rsidP="009D470F">
      <w:pPr>
        <w:pStyle w:val="MoEHeading3"/>
        <w:spacing w:before="240" w:after="120"/>
      </w:pPr>
      <w:r w:rsidRPr="005B5974">
        <w:lastRenderedPageBreak/>
        <w:t>Hybrid learning</w:t>
      </w:r>
    </w:p>
    <w:p w14:paraId="3988197D" w14:textId="684851C7" w:rsidR="001D2FCB" w:rsidRPr="005B5974" w:rsidRDefault="001D2FCB" w:rsidP="00C2683D">
      <w:r w:rsidRPr="005B5974">
        <w:t xml:space="preserve">Hybrid </w:t>
      </w:r>
      <w:r w:rsidR="008942B8" w:rsidRPr="005B5974">
        <w:t>learning</w:t>
      </w:r>
      <w:r w:rsidRPr="005B5974">
        <w:t xml:space="preserve"> describes when schools and kura are simultaneously teaching some learner</w:t>
      </w:r>
      <w:r w:rsidR="00ED3922" w:rsidRPr="005B5974">
        <w:t>s</w:t>
      </w:r>
      <w:r w:rsidRPr="005B5974">
        <w:t xml:space="preserve"> face-to-face on site and supporting others to through distance-learning options. You may also be teaching learner</w:t>
      </w:r>
      <w:r w:rsidR="00ED3922" w:rsidRPr="005B5974">
        <w:t>s</w:t>
      </w:r>
      <w:r w:rsidRPr="005B5974">
        <w:t xml:space="preserve"> who are not normally in your class. For </w:t>
      </w:r>
      <w:r w:rsidR="008942B8" w:rsidRPr="005B5974">
        <w:t>most</w:t>
      </w:r>
      <w:r w:rsidRPr="005B5974">
        <w:t xml:space="preserve"> of us, hybrid learning is a new experience. </w:t>
      </w:r>
    </w:p>
    <w:p w14:paraId="1F794990" w14:textId="77777777" w:rsidR="00193172" w:rsidRPr="005B5974" w:rsidRDefault="00193172" w:rsidP="009D470F">
      <w:pPr>
        <w:pStyle w:val="MoEHeading3"/>
        <w:spacing w:before="240" w:after="120"/>
      </w:pPr>
      <w:r w:rsidRPr="005B5974">
        <w:t>Realities</w:t>
      </w:r>
    </w:p>
    <w:p w14:paraId="226E8520" w14:textId="703E93A6" w:rsidR="009859F9" w:rsidRPr="005B5974" w:rsidRDefault="009859F9" w:rsidP="00C2683D">
      <w:r w:rsidRPr="005B5974">
        <w:t>You know your learners and have a good understanding of their learning situations.</w:t>
      </w:r>
    </w:p>
    <w:p w14:paraId="2367B8FE" w14:textId="015013DC" w:rsidR="009859F9" w:rsidRPr="005B5974" w:rsidRDefault="009859F9" w:rsidP="00C2683D">
      <w:r w:rsidRPr="005B5974">
        <w:t xml:space="preserve">Many learners will have siblings at home, as well as whānau who share the same space and devices. Some may have access to the internet and devices, and others may not. Learners will also have varying levels of adult support. </w:t>
      </w:r>
    </w:p>
    <w:p w14:paraId="098CB412" w14:textId="46E33A27" w:rsidR="00967996" w:rsidRPr="005B5974" w:rsidRDefault="00183C2A" w:rsidP="00C2683D">
      <w:r w:rsidRPr="005B5974">
        <w:t>There are a mix of activities in this pack that use</w:t>
      </w:r>
      <w:r w:rsidR="00F44805" w:rsidRPr="005B5974">
        <w:t xml:space="preserve"> materials commonly found in </w:t>
      </w:r>
      <w:r w:rsidRPr="005B5974">
        <w:t xml:space="preserve">most </w:t>
      </w:r>
      <w:r w:rsidR="00F44805" w:rsidRPr="005B5974">
        <w:t xml:space="preserve">homes. Some activities </w:t>
      </w:r>
      <w:r w:rsidR="00807332" w:rsidRPr="005B5974">
        <w:t>will</w:t>
      </w:r>
      <w:r w:rsidR="00F44805" w:rsidRPr="005B5974">
        <w:t xml:space="preserve"> require adult support</w:t>
      </w:r>
      <w:r w:rsidR="00526061" w:rsidRPr="005B5974">
        <w:t xml:space="preserve"> while others can be managed independently</w:t>
      </w:r>
      <w:r w:rsidR="00F44805" w:rsidRPr="005B5974">
        <w:t xml:space="preserve">. </w:t>
      </w:r>
      <w:r w:rsidR="00966B56" w:rsidRPr="005B5974">
        <w:t xml:space="preserve">This resource is provided as a Word document so that you can adapt it for </w:t>
      </w:r>
      <w:r w:rsidR="00E74703" w:rsidRPr="005B5974">
        <w:t>your learners.</w:t>
      </w:r>
    </w:p>
    <w:p w14:paraId="2A91778C" w14:textId="6197A903" w:rsidR="008F7609" w:rsidRPr="005B5974" w:rsidRDefault="00A13B03" w:rsidP="00C2683D">
      <w:pPr>
        <w:rPr>
          <w:highlight w:val="yellow"/>
        </w:rPr>
      </w:pPr>
      <w:r w:rsidRPr="005B5974">
        <w:t>We suggest starting e</w:t>
      </w:r>
      <w:r w:rsidR="1C41FEFA" w:rsidRPr="005B5974">
        <w:t>ach day with a karakia</w:t>
      </w:r>
      <w:r w:rsidR="56678977" w:rsidRPr="005B5974">
        <w:t xml:space="preserve"> (</w:t>
      </w:r>
      <w:r w:rsidR="00505C88">
        <w:t>s</w:t>
      </w:r>
      <w:r w:rsidR="56678977" w:rsidRPr="005B5974">
        <w:t xml:space="preserve">ee p. </w:t>
      </w:r>
      <w:r w:rsidR="00391DDB" w:rsidRPr="005B5974">
        <w:t>9</w:t>
      </w:r>
      <w:r w:rsidR="56678977" w:rsidRPr="005B5974">
        <w:t>),</w:t>
      </w:r>
      <w:r w:rsidR="1C41FEFA" w:rsidRPr="005B5974">
        <w:t xml:space="preserve"> check in with the teacher, followed by setting up the learning environment. The pack contains suggestions, but you can replace these with however you want your learner to start their day.</w:t>
      </w:r>
    </w:p>
    <w:p w14:paraId="5D30AC62" w14:textId="69C490E5" w:rsidR="009859F9" w:rsidRPr="005B5974" w:rsidRDefault="00BB28F7" w:rsidP="009D470F">
      <w:pPr>
        <w:pStyle w:val="MoEHeading3"/>
        <w:spacing w:before="240" w:after="120"/>
        <w:rPr>
          <w:sz w:val="22"/>
        </w:rPr>
      </w:pPr>
      <w:r w:rsidRPr="005B5974">
        <w:t>Resources</w:t>
      </w:r>
      <w:r w:rsidR="00501667" w:rsidRPr="005B5974">
        <w:rPr>
          <w:sz w:val="22"/>
        </w:rPr>
        <w:t xml:space="preserve"> </w:t>
      </w:r>
    </w:p>
    <w:p w14:paraId="5CE3DD75" w14:textId="6DE35F20" w:rsidR="6A63AFC9" w:rsidRPr="005B5974" w:rsidRDefault="422A65F0" w:rsidP="00C2683D">
      <w:r w:rsidRPr="005B5974">
        <w:t xml:space="preserve">The resource uses a range of books from the </w:t>
      </w:r>
      <w:r w:rsidR="00E47296" w:rsidRPr="005B5974">
        <w:t xml:space="preserve">Ready to Read and </w:t>
      </w:r>
      <w:r w:rsidRPr="005B5974">
        <w:t xml:space="preserve">School Journal series. </w:t>
      </w:r>
      <w:r w:rsidRPr="005B5974">
        <w:rPr>
          <w:b/>
          <w:bCs/>
        </w:rPr>
        <w:t>You might want to send these home with the learner</w:t>
      </w:r>
      <w:r w:rsidRPr="005B5974">
        <w:t xml:space="preserve">, along with a “my home learning” exercise book, pencils, crayons, or felts, and some craft materials (glue, scissors, construction paper). Learners can bring their home learning book back to class to share. </w:t>
      </w:r>
    </w:p>
    <w:p w14:paraId="39A54618" w14:textId="7CD80D8B" w:rsidR="6A63AFC9" w:rsidRPr="005B5974" w:rsidRDefault="6A63AFC9" w:rsidP="00C2683D">
      <w:r w:rsidRPr="005B5974">
        <w:t>If your learners do not have reliable access to the internet, here are the resources to</w:t>
      </w:r>
      <w:r w:rsidR="00EF4200" w:rsidRPr="005B5974">
        <w:t xml:space="preserve"> print and</w:t>
      </w:r>
      <w:r w:rsidRPr="005B5974">
        <w:t xml:space="preserve"> send home with this </w:t>
      </w:r>
      <w:r w:rsidR="5C410042" w:rsidRPr="005B5974">
        <w:t>to create a paper-based pack.</w:t>
      </w:r>
    </w:p>
    <w:p w14:paraId="427FEE6B" w14:textId="6B5B70CD" w:rsidR="00ED2F0F" w:rsidRPr="005B5974" w:rsidRDefault="00ED2F0F" w:rsidP="00C2683D"/>
    <w:tbl>
      <w:tblPr>
        <w:tblStyle w:val="TableGridLight"/>
        <w:tblW w:w="0" w:type="auto"/>
        <w:tblLayout w:type="fixed"/>
        <w:tblLook w:val="04A0" w:firstRow="1" w:lastRow="0" w:firstColumn="1" w:lastColumn="0" w:noHBand="0" w:noVBand="1"/>
      </w:tblPr>
      <w:tblGrid>
        <w:gridCol w:w="9705"/>
      </w:tblGrid>
      <w:tr w:rsidR="000D46BD" w:rsidRPr="005B5974" w14:paraId="1A9A6D9C" w14:textId="77777777" w:rsidTr="6A63AFC9">
        <w:tc>
          <w:tcPr>
            <w:tcW w:w="9705" w:type="dxa"/>
          </w:tcPr>
          <w:p w14:paraId="316BB248" w14:textId="77777777" w:rsidR="000D46BD" w:rsidRPr="005B5974" w:rsidRDefault="000D46BD" w:rsidP="000D46BD">
            <w:pPr>
              <w:rPr>
                <w:b/>
                <w:bCs/>
              </w:rPr>
            </w:pPr>
            <w:r w:rsidRPr="005B5974">
              <w:rPr>
                <w:b/>
                <w:bCs/>
              </w:rPr>
              <w:t>Pages to print for this pack:</w:t>
            </w:r>
          </w:p>
          <w:p w14:paraId="0BA3439F" w14:textId="77777777" w:rsidR="000D46BD" w:rsidRPr="005B5974" w:rsidRDefault="000D46BD" w:rsidP="002E687E">
            <w:pPr>
              <w:pStyle w:val="MoEBodyText"/>
              <w:numPr>
                <w:ilvl w:val="0"/>
                <w:numId w:val="46"/>
              </w:numPr>
              <w:rPr>
                <w:rFonts w:ascii="Arial" w:hAnsi="Arial"/>
              </w:rPr>
            </w:pPr>
            <w:r w:rsidRPr="005B5974">
              <w:rPr>
                <w:rFonts w:ascii="Arial" w:hAnsi="Arial"/>
              </w:rPr>
              <w:t xml:space="preserve">Face cards </w:t>
            </w:r>
            <w:hyperlink r:id="rId11" w:history="1">
              <w:r w:rsidRPr="005B5974">
                <w:rPr>
                  <w:rStyle w:val="Hyperlink"/>
                  <w:rFonts w:ascii="Arial" w:hAnsi="Arial"/>
                </w:rPr>
                <w:t>https://pb4l.tki.org.nz/content/download/576/2328/file/PB4LIYTEmotionalFaces.pdf</w:t>
              </w:r>
            </w:hyperlink>
          </w:p>
          <w:p w14:paraId="1165E339" w14:textId="77777777" w:rsidR="000D46BD" w:rsidRPr="005B5974" w:rsidRDefault="000D46BD" w:rsidP="002E687E">
            <w:pPr>
              <w:pStyle w:val="MoEBodyText"/>
              <w:numPr>
                <w:ilvl w:val="0"/>
                <w:numId w:val="46"/>
              </w:numPr>
              <w:rPr>
                <w:rFonts w:ascii="Arial" w:hAnsi="Arial"/>
              </w:rPr>
            </w:pPr>
            <w:r w:rsidRPr="005B5974">
              <w:rPr>
                <w:rFonts w:ascii="Arial" w:hAnsi="Arial"/>
              </w:rPr>
              <w:t xml:space="preserve">2 copies BLANK map of New Zealand: </w:t>
            </w:r>
            <w:hyperlink r:id="rId12">
              <w:r w:rsidRPr="005B5974">
                <w:rPr>
                  <w:rStyle w:val="Hyperlink"/>
                  <w:rFonts w:ascii="Arial" w:hAnsi="Arial"/>
                </w:rPr>
                <w:t>https://blankworldmap.net/wordpress/wp-content/uploads/2021/02/Blank-Map-of-New-Zealand-Outline.jpg</w:t>
              </w:r>
            </w:hyperlink>
            <w:r w:rsidRPr="005B5974">
              <w:rPr>
                <w:rFonts w:ascii="Arial" w:hAnsi="Arial"/>
              </w:rPr>
              <w:t xml:space="preserve"> </w:t>
            </w:r>
          </w:p>
          <w:p w14:paraId="0CCAC33C" w14:textId="77777777" w:rsidR="000D46BD" w:rsidRPr="005B5974" w:rsidRDefault="000D46BD" w:rsidP="002E687E">
            <w:pPr>
              <w:pStyle w:val="MoEBodyText"/>
              <w:numPr>
                <w:ilvl w:val="0"/>
                <w:numId w:val="46"/>
              </w:numPr>
              <w:rPr>
                <w:rFonts w:ascii="Arial" w:hAnsi="Arial"/>
              </w:rPr>
            </w:pPr>
            <w:r w:rsidRPr="005B5974">
              <w:rPr>
                <w:rFonts w:ascii="Arial" w:hAnsi="Arial"/>
              </w:rPr>
              <w:t xml:space="preserve">Number Cards for taniwha activity: </w:t>
            </w:r>
            <w:hyperlink r:id="rId13">
              <w:r w:rsidRPr="005B5974">
                <w:rPr>
                  <w:rStyle w:val="Hyperlink"/>
                  <w:rFonts w:ascii="Arial" w:hAnsi="Arial"/>
                </w:rPr>
                <w:t>https://hereoora.tki.org.nz/content/download/748/11765/version/4/file/Nga+Tau+Worksheet+6.1.pdf</w:t>
              </w:r>
            </w:hyperlink>
            <w:r w:rsidRPr="005B5974">
              <w:rPr>
                <w:rFonts w:ascii="Arial" w:hAnsi="Arial"/>
              </w:rPr>
              <w:t xml:space="preserve"> </w:t>
            </w:r>
          </w:p>
          <w:p w14:paraId="59B0957F" w14:textId="6B5B70CD" w:rsidR="000D46BD" w:rsidRPr="005B5974" w:rsidRDefault="000D46BD" w:rsidP="002E687E">
            <w:pPr>
              <w:pStyle w:val="MoEBodyText"/>
              <w:numPr>
                <w:ilvl w:val="0"/>
                <w:numId w:val="46"/>
              </w:numPr>
              <w:rPr>
                <w:rFonts w:ascii="Arial" w:hAnsi="Arial"/>
              </w:rPr>
            </w:pPr>
            <w:r w:rsidRPr="005B5974">
              <w:rPr>
                <w:rFonts w:ascii="Arial" w:hAnsi="Arial"/>
              </w:rPr>
              <w:t xml:space="preserve">Volcano colour by numbers: </w:t>
            </w:r>
            <w:hyperlink r:id="rId14">
              <w:r w:rsidRPr="005B5974">
                <w:rPr>
                  <w:rStyle w:val="Hyperlink"/>
                  <w:rFonts w:ascii="Arial" w:hAnsi="Arial"/>
                </w:rPr>
                <w:t>http://www.homemade-preschool.com/support-files/mw-color-by-numbers-volcano-1-5.pdf</w:t>
              </w:r>
            </w:hyperlink>
            <w:r w:rsidRPr="005B5974">
              <w:rPr>
                <w:rFonts w:ascii="Arial" w:hAnsi="Arial"/>
              </w:rPr>
              <w:t xml:space="preserve"> </w:t>
            </w:r>
          </w:p>
          <w:p w14:paraId="2C4C01C8" w14:textId="6B5B70CD" w:rsidR="000D46BD" w:rsidRPr="005B5974" w:rsidRDefault="000D46BD" w:rsidP="002E687E">
            <w:pPr>
              <w:pStyle w:val="ListParagraph"/>
              <w:numPr>
                <w:ilvl w:val="0"/>
                <w:numId w:val="46"/>
              </w:numPr>
              <w:rPr>
                <w:rStyle w:val="Hyperlink"/>
                <w:color w:val="000000" w:themeColor="text1"/>
                <w:u w:val="none"/>
              </w:rPr>
            </w:pPr>
            <w:r w:rsidRPr="005B5974">
              <w:t xml:space="preserve">Identity card (first page only): </w:t>
            </w:r>
            <w:hyperlink r:id="rId15">
              <w:r w:rsidRPr="005B5974">
                <w:rPr>
                  <w:rStyle w:val="Hyperlink"/>
                </w:rPr>
                <w:t>https://www.pottonandburton.co.nz/wp-content/uploads/2019/11/At-the-Beach-identity-card.pdf</w:t>
              </w:r>
            </w:hyperlink>
          </w:p>
          <w:p w14:paraId="17E72C47" w14:textId="02EF2ADD" w:rsidR="00ED2F0F" w:rsidRPr="005B5974" w:rsidRDefault="00ED2F0F" w:rsidP="00ED2F0F">
            <w:pPr>
              <w:pStyle w:val="ListParagraph"/>
            </w:pPr>
          </w:p>
        </w:tc>
      </w:tr>
    </w:tbl>
    <w:p w14:paraId="7BA75546" w14:textId="6B5B70CD" w:rsidR="00ED2F0F" w:rsidRPr="005B5974" w:rsidRDefault="00ED2F0F">
      <w:r w:rsidRPr="005B5974">
        <w:br w:type="page"/>
      </w:r>
    </w:p>
    <w:tbl>
      <w:tblPr>
        <w:tblStyle w:val="TableGridLight"/>
        <w:tblW w:w="0" w:type="auto"/>
        <w:tblLayout w:type="fixed"/>
        <w:tblLook w:val="04A0" w:firstRow="1" w:lastRow="0" w:firstColumn="1" w:lastColumn="0" w:noHBand="0" w:noVBand="1"/>
      </w:tblPr>
      <w:tblGrid>
        <w:gridCol w:w="9705"/>
      </w:tblGrid>
      <w:tr w:rsidR="6A63AFC9" w:rsidRPr="005B5974" w14:paraId="23C087D2" w14:textId="77777777" w:rsidTr="6A63AFC9">
        <w:tc>
          <w:tcPr>
            <w:tcW w:w="9705" w:type="dxa"/>
          </w:tcPr>
          <w:p w14:paraId="48282F2F" w14:textId="5003F21B" w:rsidR="6A63AFC9" w:rsidRPr="005B5974" w:rsidRDefault="6A63AFC9" w:rsidP="00C2683D">
            <w:pPr>
              <w:rPr>
                <w:b/>
                <w:bCs/>
              </w:rPr>
            </w:pPr>
            <w:r w:rsidRPr="005B5974">
              <w:rPr>
                <w:b/>
                <w:bCs/>
              </w:rPr>
              <w:lastRenderedPageBreak/>
              <w:t>School journals / Ready to Reads used in this pack:</w:t>
            </w:r>
          </w:p>
          <w:p w14:paraId="512727EF" w14:textId="1995DE63" w:rsidR="6A63AFC9" w:rsidRPr="005B5974" w:rsidRDefault="6A63AFC9" w:rsidP="002D614A">
            <w:pPr>
              <w:pStyle w:val="MoEBodyText"/>
              <w:numPr>
                <w:ilvl w:val="0"/>
                <w:numId w:val="19"/>
              </w:numPr>
              <w:rPr>
                <w:rFonts w:ascii="Arial" w:hAnsi="Arial"/>
              </w:rPr>
            </w:pPr>
            <w:r w:rsidRPr="005B5974">
              <w:rPr>
                <w:rFonts w:ascii="Arial" w:hAnsi="Arial"/>
              </w:rPr>
              <w:t xml:space="preserve">Two Homes </w:t>
            </w:r>
            <w:hyperlink r:id="rId16">
              <w:r w:rsidRPr="005B5974">
                <w:rPr>
                  <w:rStyle w:val="Hyperlink"/>
                  <w:rFonts w:ascii="Arial" w:hAnsi="Arial"/>
                </w:rPr>
                <w:t>https://instructionalseries.tki.org.nz/Instructional-Series/Ready-to-Read-Colour-Wheel/Two-Homes</w:t>
              </w:r>
            </w:hyperlink>
            <w:r w:rsidRPr="005B5974">
              <w:rPr>
                <w:rFonts w:ascii="Arial" w:hAnsi="Arial"/>
              </w:rPr>
              <w:t xml:space="preserve"> </w:t>
            </w:r>
          </w:p>
          <w:p w14:paraId="0588D3B1" w14:textId="161574E7" w:rsidR="13D19C20" w:rsidRPr="005B5974" w:rsidRDefault="13D19C20" w:rsidP="002D614A">
            <w:pPr>
              <w:pStyle w:val="MoEBodyText"/>
              <w:numPr>
                <w:ilvl w:val="0"/>
                <w:numId w:val="19"/>
              </w:numPr>
              <w:rPr>
                <w:rFonts w:ascii="Arial" w:hAnsi="Arial"/>
              </w:rPr>
            </w:pPr>
            <w:r w:rsidRPr="005B5974">
              <w:rPr>
                <w:rFonts w:ascii="Arial" w:hAnsi="Arial"/>
              </w:rPr>
              <w:t>Whai (String Games)</w:t>
            </w:r>
            <w:r w:rsidR="001D2CFA" w:rsidRPr="005B5974">
              <w:rPr>
                <w:rFonts w:ascii="Arial" w:hAnsi="Arial"/>
              </w:rPr>
              <w:t xml:space="preserve"> </w:t>
            </w:r>
            <w:hyperlink r:id="rId17">
              <w:r w:rsidRPr="005B5974">
                <w:rPr>
                  <w:rStyle w:val="Hyperlink"/>
                  <w:rFonts w:ascii="Arial" w:hAnsi="Arial"/>
                </w:rPr>
                <w:t>https://instructionalseries.tki.org.nz/Instructional-Series/Ready-to-Read-Colour-Wheel/Whai-String-Games</w:t>
              </w:r>
            </w:hyperlink>
          </w:p>
          <w:p w14:paraId="0FEF61FD" w14:textId="206CCD5A" w:rsidR="6A63AFC9" w:rsidRPr="005B5974" w:rsidRDefault="6A63AFC9" w:rsidP="002D614A">
            <w:pPr>
              <w:pStyle w:val="MoEBodyText"/>
              <w:numPr>
                <w:ilvl w:val="0"/>
                <w:numId w:val="19"/>
              </w:numPr>
              <w:rPr>
                <w:rFonts w:ascii="Arial" w:hAnsi="Arial"/>
              </w:rPr>
            </w:pPr>
            <w:r w:rsidRPr="005B5974">
              <w:rPr>
                <w:rFonts w:ascii="Arial" w:hAnsi="Arial"/>
              </w:rPr>
              <w:t>Hannah’s Game</w:t>
            </w:r>
            <w:r w:rsidR="001D2CFA" w:rsidRPr="005B5974">
              <w:rPr>
                <w:rFonts w:ascii="Arial" w:hAnsi="Arial"/>
              </w:rPr>
              <w:t xml:space="preserve"> </w:t>
            </w:r>
            <w:hyperlink r:id="rId18">
              <w:r w:rsidR="13D19C20" w:rsidRPr="005B5974">
                <w:rPr>
                  <w:rStyle w:val="Hyperlink"/>
                  <w:rFonts w:ascii="Arial" w:hAnsi="Arial"/>
                </w:rPr>
                <w:t>https://instructionalseries.tki.org.nz/Instructional-Series/Ready-to-Read-Colour-Wheel/Hannah-s-Game</w:t>
              </w:r>
            </w:hyperlink>
          </w:p>
          <w:p w14:paraId="37D8636A" w14:textId="14A4B5D4" w:rsidR="02F26384" w:rsidRPr="005B5974" w:rsidRDefault="760A7B15" w:rsidP="002D614A">
            <w:pPr>
              <w:pStyle w:val="MoEBodyText"/>
              <w:numPr>
                <w:ilvl w:val="0"/>
                <w:numId w:val="19"/>
              </w:numPr>
              <w:rPr>
                <w:rFonts w:ascii="Arial" w:hAnsi="Arial"/>
              </w:rPr>
            </w:pPr>
            <w:r w:rsidRPr="005B5974">
              <w:rPr>
                <w:rFonts w:ascii="Arial" w:hAnsi="Arial"/>
              </w:rPr>
              <w:t>The Gardener’s Maze</w:t>
            </w:r>
            <w:r w:rsidR="001D2CFA" w:rsidRPr="005B5974">
              <w:rPr>
                <w:rFonts w:ascii="Arial" w:hAnsi="Arial"/>
              </w:rPr>
              <w:t xml:space="preserve"> </w:t>
            </w:r>
            <w:r w:rsidRPr="005B5974">
              <w:rPr>
                <w:rStyle w:val="Hyperlink"/>
                <w:rFonts w:ascii="Arial" w:hAnsi="Arial"/>
              </w:rPr>
              <w:t>https://instructionalseries.tki.org.nz/Instructional-Series/Ready-to-Read-Colour-Wheel/The-Gardener-s-Maze</w:t>
            </w:r>
          </w:p>
          <w:p w14:paraId="52AEA0B1" w14:textId="52C69053" w:rsidR="310B0F78" w:rsidRPr="005B5974" w:rsidRDefault="310B0F78" w:rsidP="002D614A">
            <w:pPr>
              <w:pStyle w:val="MoEBodyText"/>
              <w:numPr>
                <w:ilvl w:val="0"/>
                <w:numId w:val="19"/>
              </w:numPr>
              <w:rPr>
                <w:rStyle w:val="Hyperlink"/>
                <w:rFonts w:ascii="Arial" w:eastAsiaTheme="minorEastAsia" w:hAnsi="Arial"/>
                <w:color w:val="000000" w:themeColor="text1"/>
                <w:u w:val="none"/>
              </w:rPr>
            </w:pPr>
            <w:r w:rsidRPr="005B5974">
              <w:rPr>
                <w:rFonts w:ascii="Arial" w:eastAsia="Calibri Light" w:hAnsi="Arial"/>
              </w:rPr>
              <w:t xml:space="preserve">Maui and the Sun (audio clip) </w:t>
            </w:r>
            <w:hyperlink r:id="rId19">
              <w:r w:rsidRPr="005B5974">
                <w:rPr>
                  <w:rStyle w:val="Hyperlink"/>
                  <w:rFonts w:ascii="Arial" w:eastAsia="Calibri Light" w:hAnsi="Arial"/>
                </w:rPr>
                <w:t>https://instructionalseries.tki.org.nz/Media/Instructional-Series/Ready-to-Read/LIVE-Ready-to-Read-audio-versions/Maui-and-the-Sun-audio</w:t>
              </w:r>
            </w:hyperlink>
            <w:r w:rsidRPr="005B5974">
              <w:rPr>
                <w:rStyle w:val="Hyperlink"/>
                <w:rFonts w:ascii="Arial" w:eastAsia="Calibri Light" w:hAnsi="Arial"/>
              </w:rPr>
              <w:t>)</w:t>
            </w:r>
          </w:p>
          <w:p w14:paraId="19C19D56" w14:textId="1F249CA7" w:rsidR="310B0F78" w:rsidRPr="005B5974" w:rsidRDefault="310B0F78" w:rsidP="002D614A">
            <w:pPr>
              <w:pStyle w:val="ListParagraph"/>
              <w:numPr>
                <w:ilvl w:val="0"/>
                <w:numId w:val="19"/>
              </w:numPr>
              <w:rPr>
                <w:rStyle w:val="MoEBodyTextChar"/>
                <w:rFonts w:ascii="Arial" w:eastAsiaTheme="minorEastAsia" w:hAnsi="Arial"/>
              </w:rPr>
            </w:pPr>
            <w:r w:rsidRPr="005B5974">
              <w:rPr>
                <w:rFonts w:eastAsia="Calibri Light"/>
              </w:rPr>
              <w:t xml:space="preserve">Maui and the Sun (PDF text) </w:t>
            </w:r>
            <w:hyperlink r:id="rId20">
              <w:r w:rsidRPr="005B5974">
                <w:rPr>
                  <w:rStyle w:val="Hyperlink"/>
                  <w:rFonts w:eastAsia="Calibri Light"/>
                </w:rPr>
                <w:t>https://esolonline.tki.org.nz/Media/Instructional-Series/Ready-to-Read/Ready-to-Read-Online-2020/RTR-Maui-and-the-Sun-PDF</w:t>
              </w:r>
            </w:hyperlink>
          </w:p>
          <w:p w14:paraId="7E082C18" w14:textId="046C857B" w:rsidR="404E8C3F" w:rsidRPr="005B5974" w:rsidRDefault="404E8C3F" w:rsidP="002D614A">
            <w:pPr>
              <w:pStyle w:val="MoEBodyText"/>
              <w:numPr>
                <w:ilvl w:val="0"/>
                <w:numId w:val="19"/>
              </w:numPr>
              <w:rPr>
                <w:rFonts w:ascii="Arial" w:eastAsiaTheme="minorEastAsia" w:hAnsi="Arial"/>
              </w:rPr>
            </w:pPr>
            <w:r w:rsidRPr="005B5974">
              <w:rPr>
                <w:rFonts w:ascii="Arial" w:hAnsi="Arial"/>
              </w:rPr>
              <w:t xml:space="preserve">The Gardener and the Scarecrow </w:t>
            </w:r>
            <w:hyperlink r:id="rId21">
              <w:r w:rsidRPr="005B5974">
                <w:rPr>
                  <w:rStyle w:val="Hyperlink"/>
                  <w:rFonts w:ascii="Arial" w:hAnsi="Arial"/>
                </w:rPr>
                <w:t>https://instructionalseries.tki.org.nz/Instructional-Series/Ready-to-Read-Colour-Wheel/The-Gardener-and-the-Scarecrow</w:t>
              </w:r>
            </w:hyperlink>
            <w:r w:rsidRPr="005B5974">
              <w:rPr>
                <w:rFonts w:ascii="Arial" w:hAnsi="Arial"/>
              </w:rPr>
              <w:t xml:space="preserve"> </w:t>
            </w:r>
          </w:p>
          <w:p w14:paraId="2D0BE0B0" w14:textId="4923ECDA" w:rsidR="404E8C3F" w:rsidRPr="005B5974" w:rsidRDefault="404E8C3F" w:rsidP="002D614A">
            <w:pPr>
              <w:pStyle w:val="MoEBodyText"/>
              <w:numPr>
                <w:ilvl w:val="0"/>
                <w:numId w:val="19"/>
              </w:numPr>
              <w:rPr>
                <w:rFonts w:ascii="Arial" w:eastAsiaTheme="minorEastAsia" w:hAnsi="Arial"/>
              </w:rPr>
            </w:pPr>
            <w:r w:rsidRPr="005B5974">
              <w:rPr>
                <w:rFonts w:ascii="Arial" w:hAnsi="Arial"/>
              </w:rPr>
              <w:t xml:space="preserve">Scarecrows from Space </w:t>
            </w:r>
            <w:hyperlink r:id="rId22">
              <w:r w:rsidRPr="005B5974">
                <w:rPr>
                  <w:rStyle w:val="Hyperlink"/>
                  <w:rFonts w:ascii="Arial" w:hAnsi="Arial"/>
                </w:rPr>
                <w:t>https://instructionalseries.tki.org.nz/Instructional-Series/Ready-to-Read-Colour-Wheel/Scarecrows-from-Space</w:t>
              </w:r>
            </w:hyperlink>
          </w:p>
          <w:p w14:paraId="1540E2F6" w14:textId="2555234A" w:rsidR="4C12D993" w:rsidRPr="005B5974" w:rsidRDefault="4C12D993" w:rsidP="002D614A">
            <w:pPr>
              <w:pStyle w:val="MoEBodyText"/>
              <w:numPr>
                <w:ilvl w:val="0"/>
                <w:numId w:val="19"/>
              </w:numPr>
              <w:rPr>
                <w:rFonts w:ascii="Arial" w:hAnsi="Arial"/>
              </w:rPr>
            </w:pPr>
            <w:r w:rsidRPr="005B5974">
              <w:rPr>
                <w:rFonts w:ascii="Arial" w:hAnsi="Arial"/>
              </w:rPr>
              <w:t xml:space="preserve">Pepeha </w:t>
            </w:r>
            <w:hyperlink r:id="rId23">
              <w:r w:rsidRPr="005B5974">
                <w:rPr>
                  <w:rStyle w:val="Hyperlink"/>
                  <w:rFonts w:ascii="Arial" w:hAnsi="Arial"/>
                </w:rPr>
                <w:t>https://instructionalseries.tki.org.nz/Instructional-Series/Junior-Journal/Junior-Journal-53-Level-2-2016/Pepeha</w:t>
              </w:r>
            </w:hyperlink>
          </w:p>
          <w:p w14:paraId="4DBFE001" w14:textId="752EE1A4" w:rsidR="4C12D993" w:rsidRPr="005B5974" w:rsidRDefault="4C12D993" w:rsidP="002D614A">
            <w:pPr>
              <w:pStyle w:val="MoEBodyText"/>
              <w:numPr>
                <w:ilvl w:val="0"/>
                <w:numId w:val="19"/>
              </w:numPr>
              <w:rPr>
                <w:rFonts w:ascii="Arial" w:eastAsia="Calibri Light" w:hAnsi="Arial"/>
              </w:rPr>
            </w:pPr>
            <w:r w:rsidRPr="005B5974">
              <w:rPr>
                <w:rFonts w:ascii="Arial" w:hAnsi="Arial"/>
              </w:rPr>
              <w:t xml:space="preserve">Toku Pepeha </w:t>
            </w:r>
            <w:hyperlink r:id="rId24">
              <w:r w:rsidRPr="005B5974">
                <w:rPr>
                  <w:rStyle w:val="Hyperlink"/>
                  <w:rFonts w:ascii="Arial" w:hAnsi="Arial"/>
                </w:rPr>
                <w:t>https://instructionalseries.tki.org.nz/Instructional-Series/Junior-Journal/Junior-Journal-53-Level-2-2016/Toku-Pepeha</w:t>
              </w:r>
            </w:hyperlink>
          </w:p>
          <w:p w14:paraId="69C9987C" w14:textId="60500428" w:rsidR="6A63AFC9" w:rsidRPr="005B5974" w:rsidRDefault="6A63AFC9" w:rsidP="002D614A">
            <w:pPr>
              <w:pStyle w:val="MoEBodyText"/>
              <w:numPr>
                <w:ilvl w:val="0"/>
                <w:numId w:val="19"/>
              </w:numPr>
              <w:rPr>
                <w:rFonts w:ascii="Arial" w:hAnsi="Arial"/>
              </w:rPr>
            </w:pPr>
            <w:r w:rsidRPr="005B5974">
              <w:rPr>
                <w:rFonts w:ascii="Arial" w:hAnsi="Arial"/>
              </w:rPr>
              <w:t>Kākahu Pekepek</w:t>
            </w:r>
            <w:r w:rsidR="005A2C40" w:rsidRPr="005B5974">
              <w:rPr>
                <w:rFonts w:ascii="Arial" w:hAnsi="Arial"/>
              </w:rPr>
              <w:t>e</w:t>
            </w:r>
            <w:r w:rsidRPr="005B5974">
              <w:rPr>
                <w:rFonts w:ascii="Arial" w:hAnsi="Arial"/>
              </w:rPr>
              <w:t xml:space="preserve"> </w:t>
            </w:r>
            <w:hyperlink r:id="rId25">
              <w:r w:rsidRPr="005B5974">
                <w:rPr>
                  <w:rStyle w:val="Hyperlink"/>
                  <w:rFonts w:ascii="Arial" w:hAnsi="Arial"/>
                </w:rPr>
                <w:t>https://instructionalseries.tki.org.nz/Instructional-Series/Junior-Journal/Junior-Journal-61-Level-2-2020/Kakahu-Pekepeke</w:t>
              </w:r>
            </w:hyperlink>
            <w:r w:rsidRPr="005B5974">
              <w:rPr>
                <w:rFonts w:ascii="Arial" w:hAnsi="Arial"/>
              </w:rPr>
              <w:t xml:space="preserve"> </w:t>
            </w:r>
          </w:p>
          <w:p w14:paraId="4A3A42AC" w14:textId="5A8B8012" w:rsidR="6A63AFC9" w:rsidRPr="005B5974" w:rsidRDefault="6A63AFC9" w:rsidP="002D614A">
            <w:pPr>
              <w:pStyle w:val="MoEBodyText"/>
              <w:numPr>
                <w:ilvl w:val="0"/>
                <w:numId w:val="19"/>
              </w:numPr>
              <w:rPr>
                <w:rFonts w:ascii="Arial" w:hAnsi="Arial"/>
              </w:rPr>
            </w:pPr>
            <w:r w:rsidRPr="005B5974">
              <w:rPr>
                <w:rFonts w:ascii="Arial" w:hAnsi="Arial"/>
              </w:rPr>
              <w:t xml:space="preserve">Awarua the Taniwha of Porirua </w:t>
            </w:r>
            <w:hyperlink r:id="rId26">
              <w:r w:rsidRPr="005B5974">
                <w:rPr>
                  <w:rStyle w:val="Hyperlink"/>
                  <w:rFonts w:ascii="Arial" w:hAnsi="Arial"/>
                </w:rPr>
                <w:t>https://instructionalseries.tki.org.nz/Instructional-Series/School-Journal/School-Journal-Level-2-May-2016/Awarua-The-Taniwha-of-Porirua</w:t>
              </w:r>
            </w:hyperlink>
          </w:p>
          <w:p w14:paraId="1B2E406A" w14:textId="70211063" w:rsidR="6A63AFC9" w:rsidRPr="005B5974" w:rsidRDefault="14B16126" w:rsidP="002D614A">
            <w:pPr>
              <w:pStyle w:val="MoEBodyText"/>
              <w:numPr>
                <w:ilvl w:val="0"/>
                <w:numId w:val="19"/>
              </w:numPr>
              <w:rPr>
                <w:rFonts w:ascii="Arial" w:hAnsi="Arial"/>
              </w:rPr>
            </w:pPr>
            <w:r w:rsidRPr="005B5974">
              <w:rPr>
                <w:rFonts w:ascii="Arial" w:hAnsi="Arial"/>
              </w:rPr>
              <w:t>Baskets of Fire</w:t>
            </w:r>
            <w:r w:rsidR="001D2CFA" w:rsidRPr="005B5974">
              <w:rPr>
                <w:rFonts w:ascii="Arial" w:hAnsi="Arial"/>
              </w:rPr>
              <w:t xml:space="preserve"> </w:t>
            </w:r>
            <w:hyperlink r:id="rId27">
              <w:r w:rsidRPr="005B5974">
                <w:rPr>
                  <w:rStyle w:val="Hyperlink"/>
                  <w:rFonts w:ascii="Arial" w:eastAsia="Avenir Next LT Pro" w:hAnsi="Arial"/>
                </w:rPr>
                <w:t>https://instructionalseries.tki.org.nz/Instructional-Series/School-Journal/School-Journal-Level-2-November-2018/Baskets-of-Fire</w:t>
              </w:r>
            </w:hyperlink>
          </w:p>
          <w:p w14:paraId="208D455E" w14:textId="56210CC6" w:rsidR="46967609" w:rsidRPr="005B5974" w:rsidRDefault="79F02ED8" w:rsidP="002D614A">
            <w:pPr>
              <w:pStyle w:val="MoEBodyText"/>
              <w:numPr>
                <w:ilvl w:val="0"/>
                <w:numId w:val="19"/>
              </w:numPr>
              <w:rPr>
                <w:rFonts w:ascii="Arial" w:hAnsi="Arial"/>
              </w:rPr>
            </w:pPr>
            <w:r w:rsidRPr="005B5974">
              <w:rPr>
                <w:rFonts w:ascii="Arial" w:hAnsi="Arial"/>
              </w:rPr>
              <w:t xml:space="preserve">Ask Eddie </w:t>
            </w:r>
            <w:hyperlink r:id="rId28">
              <w:r w:rsidRPr="005B5974">
                <w:rPr>
                  <w:rStyle w:val="Hyperlink"/>
                  <w:rFonts w:ascii="Arial" w:hAnsi="Arial"/>
                </w:rPr>
                <w:t>https://instructionalseries.tki.org.nz/Instructional-Series/School-Journal/School-Journal-Level-2-April-2013/Ask-Eddie</w:t>
              </w:r>
            </w:hyperlink>
          </w:p>
          <w:p w14:paraId="4D30799B" w14:textId="46585E1A" w:rsidR="6A63AFC9" w:rsidRPr="005B5974" w:rsidRDefault="79F02ED8" w:rsidP="002D614A">
            <w:pPr>
              <w:pStyle w:val="MoEBodyText"/>
              <w:numPr>
                <w:ilvl w:val="0"/>
                <w:numId w:val="19"/>
              </w:numPr>
              <w:rPr>
                <w:rFonts w:ascii="Arial" w:hAnsi="Arial"/>
              </w:rPr>
            </w:pPr>
            <w:r w:rsidRPr="005B5974">
              <w:rPr>
                <w:rFonts w:ascii="Arial" w:hAnsi="Arial"/>
              </w:rPr>
              <w:t xml:space="preserve">Super Shells from: </w:t>
            </w:r>
            <w:hyperlink r:id="rId29">
              <w:r w:rsidRPr="005B5974">
                <w:rPr>
                  <w:rStyle w:val="Hyperlink"/>
                  <w:rFonts w:ascii="Arial" w:hAnsi="Arial"/>
                </w:rPr>
                <w:t>https://instructionalseries.tki.org.nz/Instructional-Series/Junior-Journal/Junior-Journal-60-Level-2-2020/Super-Shells</w:t>
              </w:r>
            </w:hyperlink>
          </w:p>
        </w:tc>
      </w:tr>
    </w:tbl>
    <w:p w14:paraId="4C9954DD" w14:textId="6B5B70CD" w:rsidR="00ED2F0F" w:rsidRPr="005B5974" w:rsidRDefault="00ED2F0F" w:rsidP="00C2683D">
      <w:pPr>
        <w:pStyle w:val="MoEHeading2"/>
      </w:pPr>
    </w:p>
    <w:p w14:paraId="53B06A21" w14:textId="6B5B70CD" w:rsidR="00ED2F0F" w:rsidRPr="005B5974" w:rsidRDefault="00ED2F0F">
      <w:pPr>
        <w:keepLines w:val="0"/>
        <w:suppressAutoHyphens w:val="0"/>
        <w:spacing w:before="0" w:line="259" w:lineRule="auto"/>
        <w:rPr>
          <w:rFonts w:eastAsiaTheme="majorEastAsia"/>
          <w:b/>
          <w:color w:val="01853E"/>
          <w:sz w:val="28"/>
          <w:szCs w:val="28"/>
        </w:rPr>
      </w:pPr>
      <w:r w:rsidRPr="005B5974">
        <w:br w:type="page"/>
      </w:r>
    </w:p>
    <w:p w14:paraId="7036ED2A" w14:textId="47259AE8" w:rsidR="7289A818" w:rsidRPr="005B5974" w:rsidRDefault="004E6D34" w:rsidP="009D470F">
      <w:pPr>
        <w:pStyle w:val="MoEHeading3"/>
        <w:spacing w:before="240" w:after="120"/>
      </w:pPr>
      <w:r w:rsidRPr="005B5974">
        <w:rPr>
          <w:noProof/>
        </w:rPr>
        <w:lastRenderedPageBreak/>
        <w:drawing>
          <wp:anchor distT="0" distB="0" distL="114300" distR="114300" simplePos="0" relativeHeight="251630080" behindDoc="1" locked="0" layoutInCell="1" allowOverlap="1" wp14:anchorId="2F984F62" wp14:editId="01CBF202">
            <wp:simplePos x="0" y="0"/>
            <wp:positionH relativeFrom="margin">
              <wp:posOffset>3967811</wp:posOffset>
            </wp:positionH>
            <wp:positionV relativeFrom="paragraph">
              <wp:posOffset>5715</wp:posOffset>
            </wp:positionV>
            <wp:extent cx="2637790" cy="2367280"/>
            <wp:effectExtent l="0" t="0" r="0" b="0"/>
            <wp:wrapTight wrapText="bothSides">
              <wp:wrapPolygon edited="0">
                <wp:start x="0" y="0"/>
                <wp:lineTo x="0" y="21380"/>
                <wp:lineTo x="21371" y="21380"/>
                <wp:lineTo x="21371" y="0"/>
                <wp:lineTo x="0" y="0"/>
              </wp:wrapPolygon>
            </wp:wrapTight>
            <wp:docPr id="437332130" name="Picture 4373321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637790" cy="2367280"/>
                    </a:xfrm>
                    <a:prstGeom prst="rect">
                      <a:avLst/>
                    </a:prstGeom>
                  </pic:spPr>
                </pic:pic>
              </a:graphicData>
            </a:graphic>
            <wp14:sizeRelH relativeFrom="margin">
              <wp14:pctWidth>0</wp14:pctWidth>
            </wp14:sizeRelH>
            <wp14:sizeRelV relativeFrom="margin">
              <wp14:pctHeight>0</wp14:pctHeight>
            </wp14:sizeRelV>
          </wp:anchor>
        </w:drawing>
      </w:r>
      <w:r w:rsidR="00193172" w:rsidRPr="005B5974">
        <w:t>Layout of th</w:t>
      </w:r>
      <w:r w:rsidR="3CF6A952" w:rsidRPr="005B5974">
        <w:t>is</w:t>
      </w:r>
      <w:r w:rsidR="00193172" w:rsidRPr="005B5974">
        <w:t xml:space="preserve"> resource</w:t>
      </w:r>
    </w:p>
    <w:p w14:paraId="7BD9E94F" w14:textId="078C9951" w:rsidR="000D46BD" w:rsidRPr="005B5974" w:rsidRDefault="000D46BD" w:rsidP="000D46BD">
      <w:r w:rsidRPr="005B5974">
        <w:t xml:space="preserve">This pack </w:t>
      </w:r>
      <w:r w:rsidR="590E25D8" w:rsidRPr="005B5974">
        <w:t xml:space="preserve">is filled with learning activities for your </w:t>
      </w:r>
      <w:r w:rsidR="14AC1131" w:rsidRPr="005B5974">
        <w:t>learner</w:t>
      </w:r>
      <w:r w:rsidR="00EF4200" w:rsidRPr="005B5974">
        <w:t>s</w:t>
      </w:r>
      <w:r w:rsidR="590E25D8" w:rsidRPr="005B5974">
        <w:t xml:space="preserve"> that can be used at school or at home. All activities are framed around the big idea of </w:t>
      </w:r>
      <w:r w:rsidR="590E25D8" w:rsidRPr="005B5974">
        <w:rPr>
          <w:b/>
          <w:bCs/>
        </w:rPr>
        <w:t xml:space="preserve">Creativity – how do we express ourselves? </w:t>
      </w:r>
      <w:r w:rsidR="590E25D8" w:rsidRPr="005B5974">
        <w:t xml:space="preserve"> </w:t>
      </w:r>
    </w:p>
    <w:p w14:paraId="11FBB0CE" w14:textId="32ECDC58" w:rsidR="000D46BD" w:rsidRPr="005B5974" w:rsidRDefault="000D46BD" w:rsidP="000D46BD">
      <w:r w:rsidRPr="005B5974">
        <w:t>This pack contains suggestions for starting the day with a karakia</w:t>
      </w:r>
      <w:r w:rsidR="164654B7" w:rsidRPr="005B5974">
        <w:t xml:space="preserve"> (See p. </w:t>
      </w:r>
      <w:r w:rsidR="007A5372" w:rsidRPr="005B5974">
        <w:t>9</w:t>
      </w:r>
      <w:r w:rsidR="164654B7" w:rsidRPr="005B5974">
        <w:t>),</w:t>
      </w:r>
      <w:r w:rsidRPr="005B5974">
        <w:t xml:space="preserve"> check in with the teacher, and setting up the learning environment. You can replace these with how you want your learner to start their day </w:t>
      </w:r>
    </w:p>
    <w:p w14:paraId="0DB181EE" w14:textId="41309435" w:rsidR="004E6D34" w:rsidRPr="005B5974" w:rsidRDefault="009D470F" w:rsidP="000D46BD">
      <w:r w:rsidRPr="005B5974">
        <w:rPr>
          <w:noProof/>
        </w:rPr>
        <mc:AlternateContent>
          <mc:Choice Requires="wps">
            <w:drawing>
              <wp:anchor distT="0" distB="0" distL="114300" distR="114300" simplePos="0" relativeHeight="251687424" behindDoc="0" locked="0" layoutInCell="1" allowOverlap="1" wp14:anchorId="460FF52E" wp14:editId="05B324B9">
                <wp:simplePos x="0" y="0"/>
                <wp:positionH relativeFrom="column">
                  <wp:posOffset>4481830</wp:posOffset>
                </wp:positionH>
                <wp:positionV relativeFrom="paragraph">
                  <wp:posOffset>461259</wp:posOffset>
                </wp:positionV>
                <wp:extent cx="2367915" cy="258445"/>
                <wp:effectExtent l="0" t="254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91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3DC431" w14:textId="7F8669A1" w:rsidR="000D46BD" w:rsidRPr="002733E4" w:rsidRDefault="000D46BD" w:rsidP="000D46BD">
                            <w:pPr>
                              <w:pStyle w:val="Caption"/>
                              <w:rPr>
                                <w:rFonts w:eastAsiaTheme="minorHAnsi"/>
                                <w:noProof/>
                                <w:sz w:val="24"/>
                                <w:szCs w:val="24"/>
                              </w:rPr>
                            </w:pPr>
                            <w:r>
                              <w:t xml:space="preserve">Figure </w:t>
                            </w:r>
                            <w:fldSimple w:instr=" SEQ Figure \* ARABIC ">
                              <w:r w:rsidR="009433CD">
                                <w:rPr>
                                  <w:noProof/>
                                </w:rPr>
                                <w:t>1</w:t>
                              </w:r>
                            </w:fldSimple>
                            <w:r>
                              <w:t xml:space="preserve"> Inquiry learning model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0FF52E" id="Text Box 3" o:spid="_x0000_s1029" type="#_x0000_t202" style="position:absolute;margin-left:352.9pt;margin-top:36.3pt;width:186.45pt;height:20.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" stroked="f">
                <v:textbox style="mso-fit-shape-to-text:t" inset="0,0,0,0">
                  <w:txbxContent>
                    <w:p w14:paraId="6D3DC431" w14:textId="7F8669A1" w:rsidR="000D46BD" w:rsidRPr="002733E4" w:rsidRDefault="000D46BD" w:rsidP="000D46BD">
                      <w:pPr>
                        <w:pStyle w:val="Caption"/>
                        <w:rPr>
                          <w:rFonts w:eastAsiaTheme="minorHAnsi"/>
                          <w:noProof/>
                          <w:sz w:val="24"/>
                          <w:szCs w:val="24"/>
                        </w:rPr>
                      </w:pPr>
                      <w:r>
                        <w:t xml:space="preserve">Figure </w:t>
                      </w:r>
                      <w:fldSimple w:instr=" SEQ Figure \* ARABIC ">
                        <w:r w:rsidR="009433CD">
                          <w:rPr>
                            <w:noProof/>
                          </w:rPr>
                          <w:t>1</w:t>
                        </w:r>
                      </w:fldSimple>
                      <w:r>
                        <w:t xml:space="preserve"> Inquiry learning model</w:t>
                      </w:r>
                    </w:p>
                  </w:txbxContent>
                </v:textbox>
                <w10:wrap type="square"/>
              </v:shape>
            </w:pict>
          </mc:Fallback>
        </mc:AlternateContent>
      </w:r>
      <w:r w:rsidR="000D46BD" w:rsidRPr="005B5974">
        <w:t>The activities follow an inquiry learning model (figure 1) exploring one big idea through two contexts. Each day the learner will work through one part of the model culminating with sharing their learning on day</w:t>
      </w:r>
      <w:r w:rsidR="003D5CB1" w:rsidRPr="005B5974">
        <w:t>s</w:t>
      </w:r>
      <w:r w:rsidR="000D46BD" w:rsidRPr="005B5974">
        <w:t xml:space="preserve"> five</w:t>
      </w:r>
      <w:r w:rsidR="003D5CB1" w:rsidRPr="005B5974">
        <w:t xml:space="preserve"> and ten</w:t>
      </w:r>
      <w:r w:rsidR="000D46BD" w:rsidRPr="005B5974">
        <w:t xml:space="preserve">. </w:t>
      </w:r>
    </w:p>
    <w:p w14:paraId="5F5F2601" w14:textId="0D59C9DF" w:rsidR="004130D6" w:rsidRPr="005B5974" w:rsidRDefault="004130D6" w:rsidP="009D470F">
      <w:pPr>
        <w:pStyle w:val="MoEHeading3"/>
        <w:spacing w:before="240" w:after="120"/>
        <w:rPr>
          <w:sz w:val="22"/>
          <w:szCs w:val="22"/>
        </w:rPr>
      </w:pPr>
      <w:r w:rsidRPr="005B5974">
        <w:t>Setting up the learning environment</w:t>
      </w:r>
    </w:p>
    <w:p w14:paraId="79E9326B" w14:textId="1EFA9A9C" w:rsidR="00856904" w:rsidRPr="005B5974" w:rsidRDefault="00856904" w:rsidP="00856904">
      <w:pPr>
        <w:rPr>
          <w:bCs/>
        </w:rPr>
      </w:pPr>
      <w:r w:rsidRPr="005B5974">
        <w:rPr>
          <w:noProof/>
        </w:rPr>
        <w:t>Encourage whānau to support learners to</w:t>
      </w:r>
      <w:r w:rsidRPr="005B5974">
        <w:t xml:space="preserve"> set up a space for learning at home. Learners might like to design their own space as a separate learning activity. </w:t>
      </w:r>
      <w:r w:rsidR="5E9B8B5A" w:rsidRPr="005B5974">
        <w:t>Some materials they may need could include pen, pencils, paper, a notebook, colouring pencils, glue, scissors, and a device to access the internet.</w:t>
      </w:r>
    </w:p>
    <w:p w14:paraId="740786FB" w14:textId="77777777" w:rsidR="00126C51" w:rsidRPr="005B5974" w:rsidRDefault="00126C51" w:rsidP="00126C51">
      <w:pPr>
        <w:pStyle w:val="MoEHeading2"/>
        <w:rPr>
          <w:rFonts w:eastAsia="MS Gothic"/>
          <w:b w:val="0"/>
          <w:bCs/>
          <w:color w:val="000000" w:themeColor="text1"/>
          <w:sz w:val="20"/>
          <w:szCs w:val="20"/>
        </w:rPr>
      </w:pPr>
      <w:r w:rsidRPr="005B5974">
        <w:rPr>
          <w:b w:val="0"/>
          <w:bCs/>
          <w:sz w:val="24"/>
          <w:szCs w:val="24"/>
        </w:rPr>
        <w:t>Many of the suggested activities and experiences include the use of online resources which can be accessed and viewed using a Smartphone.</w:t>
      </w:r>
      <w:r w:rsidRPr="005B5974">
        <w:rPr>
          <w:rFonts w:eastAsia="MS Gothic"/>
          <w:b w:val="0"/>
          <w:bCs/>
          <w:color w:val="000000" w:themeColor="text1"/>
          <w:sz w:val="20"/>
          <w:szCs w:val="20"/>
        </w:rPr>
        <w:t xml:space="preserve"> </w:t>
      </w:r>
    </w:p>
    <w:p w14:paraId="53F3B47A" w14:textId="77777777" w:rsidR="004D6B2F" w:rsidRPr="005B5974" w:rsidRDefault="00193172" w:rsidP="009D470F">
      <w:pPr>
        <w:pStyle w:val="MoEHeading3"/>
        <w:spacing w:before="240" w:after="120"/>
        <w:rPr>
          <w:rFonts w:eastAsia="Calibri Light"/>
          <w:color w:val="000000" w:themeColor="text1"/>
        </w:rPr>
      </w:pPr>
      <w:r w:rsidRPr="005B5974">
        <w:t>Overview of the learning in this pack</w:t>
      </w:r>
      <w:r w:rsidR="004D6B2F" w:rsidRPr="005B5974">
        <w:rPr>
          <w:rFonts w:eastAsia="Calibri Light"/>
          <w:color w:val="000000" w:themeColor="text1"/>
        </w:rPr>
        <w:t xml:space="preserve"> </w:t>
      </w:r>
    </w:p>
    <w:p w14:paraId="6FC2B297" w14:textId="4C81B7B3" w:rsidR="6A63AFC9" w:rsidRPr="005B5974" w:rsidRDefault="6A63AFC9" w:rsidP="00C2683D">
      <w:r w:rsidRPr="005B5974">
        <w:t xml:space="preserve">In week 1 we will be looking at how we can express ourselves creatively through </w:t>
      </w:r>
      <w:r w:rsidRPr="005B5974">
        <w:rPr>
          <w:bCs/>
        </w:rPr>
        <w:t>exploration</w:t>
      </w:r>
      <w:r w:rsidRPr="005B5974">
        <w:t xml:space="preserve"> in and around our home looking at our place, games, </w:t>
      </w:r>
      <w:r w:rsidR="00413B42" w:rsidRPr="005B5974">
        <w:t>superheroes,</w:t>
      </w:r>
      <w:r w:rsidRPr="005B5974">
        <w:t xml:space="preserve"> and birds. This context </w:t>
      </w:r>
      <w:r w:rsidR="591F5F5B" w:rsidRPr="005B5974">
        <w:rPr>
          <w:rFonts w:eastAsia="Calibri Light"/>
        </w:rPr>
        <w:t xml:space="preserve">should appeal to younger learners. </w:t>
      </w:r>
    </w:p>
    <w:p w14:paraId="44AFBF5A" w14:textId="617CC463" w:rsidR="6A63AFC9" w:rsidRPr="005B5974" w:rsidRDefault="6A63AFC9" w:rsidP="00C2683D">
      <w:pPr>
        <w:rPr>
          <w:rFonts w:eastAsia="MS Mincho"/>
        </w:rPr>
      </w:pPr>
      <w:r w:rsidRPr="005B5974">
        <w:t xml:space="preserve">In </w:t>
      </w:r>
      <w:r w:rsidR="00244DFB" w:rsidRPr="005B5974">
        <w:t>week 2</w:t>
      </w:r>
      <w:r w:rsidRPr="005B5974">
        <w:t xml:space="preserve"> we will be looking at how we express ourselves creatively through our language and culture in our pepeha, mihi, maps</w:t>
      </w:r>
      <w:r w:rsidR="00244DFB" w:rsidRPr="005B5974">
        <w:t>,</w:t>
      </w:r>
      <w:r w:rsidRPr="005B5974">
        <w:t xml:space="preserve"> and art.</w:t>
      </w:r>
      <w:r w:rsidR="001D2CFA" w:rsidRPr="005B5974">
        <w:t xml:space="preserve"> </w:t>
      </w:r>
      <w:r w:rsidRPr="005B5974">
        <w:t>Each of the learning tasks in days 6</w:t>
      </w:r>
      <w:r w:rsidR="5B0E3BA8" w:rsidRPr="005B5974">
        <w:t>—</w:t>
      </w:r>
      <w:r w:rsidRPr="005B5974">
        <w:t>10 will explore different forms of expressing ourselves. This week’s tasks will also focus on using critical thinking to make links between the content and their own personal experiences.</w:t>
      </w:r>
      <w:r w:rsidRPr="005B5974">
        <w:rPr>
          <w:rFonts w:eastAsia="MS Mincho"/>
        </w:rPr>
        <w:t xml:space="preserve"> </w:t>
      </w:r>
    </w:p>
    <w:p w14:paraId="5F391270" w14:textId="589D2EDB" w:rsidR="61A7E180" w:rsidRPr="005B5974" w:rsidRDefault="31A20C1A" w:rsidP="00C2683D">
      <w:r w:rsidRPr="005B5974">
        <w:t>Learners</w:t>
      </w:r>
      <w:r w:rsidR="591F5F5B" w:rsidRPr="005B5974">
        <w:t xml:space="preserve"> will explore, investigate, discover, and make meaning as </w:t>
      </w:r>
      <w:r w:rsidRPr="005B5974">
        <w:t>they</w:t>
      </w:r>
      <w:r w:rsidR="591F5F5B" w:rsidRPr="005B5974">
        <w:t xml:space="preserve"> go through each task. There </w:t>
      </w:r>
      <w:r w:rsidR="00100575" w:rsidRPr="005B5974">
        <w:t>are</w:t>
      </w:r>
      <w:r w:rsidR="591F5F5B" w:rsidRPr="005B5974">
        <w:t xml:space="preserve"> times where </w:t>
      </w:r>
      <w:r w:rsidR="2C521A72" w:rsidRPr="005B5974">
        <w:t>they</w:t>
      </w:r>
      <w:r w:rsidR="591F5F5B" w:rsidRPr="005B5974">
        <w:t xml:space="preserve"> look a little deeper into the topic. Some of the tasks may be independent hands-on tasks while some may involve connecting</w:t>
      </w:r>
      <w:r w:rsidR="00100575" w:rsidRPr="005B5974">
        <w:t xml:space="preserve"> and sharing</w:t>
      </w:r>
      <w:r w:rsidR="591F5F5B" w:rsidRPr="005B5974">
        <w:t xml:space="preserve"> with others.</w:t>
      </w:r>
    </w:p>
    <w:tbl>
      <w:tblPr>
        <w:tblStyle w:val="TableGrid"/>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2247"/>
        <w:gridCol w:w="1530"/>
        <w:gridCol w:w="2343"/>
        <w:gridCol w:w="1800"/>
        <w:gridCol w:w="1805"/>
      </w:tblGrid>
      <w:tr w:rsidR="00856904" w:rsidRPr="005B5974" w14:paraId="1CBFF63C" w14:textId="77777777" w:rsidTr="009D470F">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247" w:type="dxa"/>
            <w:shd w:val="clear" w:color="auto" w:fill="01853E"/>
          </w:tcPr>
          <w:p w14:paraId="1574DC2C" w14:textId="77777777" w:rsidR="00193172" w:rsidRPr="005B5974" w:rsidRDefault="00193172" w:rsidP="009D470F">
            <w:pPr>
              <w:spacing w:before="40" w:after="40"/>
              <w:ind w:left="115"/>
              <w:rPr>
                <w:color w:val="FFFFFF" w:themeColor="background1"/>
              </w:rPr>
            </w:pPr>
            <w:r w:rsidRPr="005B5974">
              <w:rPr>
                <w:color w:val="FFFFFF" w:themeColor="background1"/>
              </w:rPr>
              <w:t>Day 1</w:t>
            </w:r>
          </w:p>
        </w:tc>
        <w:tc>
          <w:tcPr>
            <w:tcW w:w="1530" w:type="dxa"/>
            <w:shd w:val="clear" w:color="auto" w:fill="01853E"/>
          </w:tcPr>
          <w:p w14:paraId="3F2F4C5E" w14:textId="77777777" w:rsidR="00193172" w:rsidRPr="005B5974" w:rsidRDefault="00193172" w:rsidP="009D470F">
            <w:pPr>
              <w:spacing w:before="40" w:after="40"/>
              <w:ind w:left="115"/>
              <w:cnfStyle w:val="100000000000" w:firstRow="1" w:lastRow="0" w:firstColumn="0" w:lastColumn="0" w:oddVBand="0" w:evenVBand="0" w:oddHBand="0" w:evenHBand="0" w:firstRowFirstColumn="0" w:firstRowLastColumn="0" w:lastRowFirstColumn="0" w:lastRowLastColumn="0"/>
              <w:rPr>
                <w:color w:val="FFFFFF" w:themeColor="background1"/>
              </w:rPr>
            </w:pPr>
            <w:r w:rsidRPr="005B5974">
              <w:rPr>
                <w:color w:val="FFFFFF" w:themeColor="background1"/>
              </w:rPr>
              <w:t>Day 2</w:t>
            </w:r>
          </w:p>
        </w:tc>
        <w:tc>
          <w:tcPr>
            <w:tcW w:w="2343" w:type="dxa"/>
            <w:shd w:val="clear" w:color="auto" w:fill="01853E"/>
          </w:tcPr>
          <w:p w14:paraId="14918E77" w14:textId="77777777" w:rsidR="00193172" w:rsidRPr="005B5974" w:rsidRDefault="00193172" w:rsidP="009D470F">
            <w:pPr>
              <w:spacing w:before="40" w:after="40"/>
              <w:ind w:left="115"/>
              <w:cnfStyle w:val="100000000000" w:firstRow="1" w:lastRow="0" w:firstColumn="0" w:lastColumn="0" w:oddVBand="0" w:evenVBand="0" w:oddHBand="0" w:evenHBand="0" w:firstRowFirstColumn="0" w:firstRowLastColumn="0" w:lastRowFirstColumn="0" w:lastRowLastColumn="0"/>
              <w:rPr>
                <w:color w:val="FFFFFF" w:themeColor="background1"/>
              </w:rPr>
            </w:pPr>
            <w:r w:rsidRPr="005B5974">
              <w:rPr>
                <w:color w:val="FFFFFF" w:themeColor="background1"/>
              </w:rPr>
              <w:t>Day 3</w:t>
            </w:r>
          </w:p>
        </w:tc>
        <w:tc>
          <w:tcPr>
            <w:tcW w:w="1800" w:type="dxa"/>
            <w:shd w:val="clear" w:color="auto" w:fill="01853E"/>
          </w:tcPr>
          <w:p w14:paraId="2F131651" w14:textId="77777777" w:rsidR="00193172" w:rsidRPr="005B5974" w:rsidRDefault="00193172" w:rsidP="009D470F">
            <w:pPr>
              <w:spacing w:before="40" w:after="40"/>
              <w:ind w:left="115"/>
              <w:cnfStyle w:val="100000000000" w:firstRow="1" w:lastRow="0" w:firstColumn="0" w:lastColumn="0" w:oddVBand="0" w:evenVBand="0" w:oddHBand="0" w:evenHBand="0" w:firstRowFirstColumn="0" w:firstRowLastColumn="0" w:lastRowFirstColumn="0" w:lastRowLastColumn="0"/>
              <w:rPr>
                <w:color w:val="FFFFFF" w:themeColor="background1"/>
              </w:rPr>
            </w:pPr>
            <w:r w:rsidRPr="005B5974">
              <w:rPr>
                <w:color w:val="FFFFFF" w:themeColor="background1"/>
              </w:rPr>
              <w:t>Day 4</w:t>
            </w:r>
          </w:p>
        </w:tc>
        <w:tc>
          <w:tcPr>
            <w:tcW w:w="1805" w:type="dxa"/>
            <w:shd w:val="clear" w:color="auto" w:fill="01853E"/>
          </w:tcPr>
          <w:p w14:paraId="0A4BE5EA" w14:textId="77777777" w:rsidR="00193172" w:rsidRPr="005B5974" w:rsidRDefault="00193172" w:rsidP="009D470F">
            <w:pPr>
              <w:spacing w:before="40" w:after="40"/>
              <w:ind w:left="115"/>
              <w:cnfStyle w:val="100000000000" w:firstRow="1" w:lastRow="0" w:firstColumn="0" w:lastColumn="0" w:oddVBand="0" w:evenVBand="0" w:oddHBand="0" w:evenHBand="0" w:firstRowFirstColumn="0" w:firstRowLastColumn="0" w:lastRowFirstColumn="0" w:lastRowLastColumn="0"/>
              <w:rPr>
                <w:color w:val="FFFFFF" w:themeColor="background1"/>
              </w:rPr>
            </w:pPr>
            <w:r w:rsidRPr="005B5974">
              <w:rPr>
                <w:color w:val="FFFFFF" w:themeColor="background1"/>
              </w:rPr>
              <w:t>Day 5</w:t>
            </w:r>
          </w:p>
        </w:tc>
      </w:tr>
      <w:tr w:rsidR="00193172" w:rsidRPr="005B5974" w14:paraId="1DB4BB33" w14:textId="77777777" w:rsidTr="009D470F">
        <w:trPr>
          <w:cnfStyle w:val="000000100000" w:firstRow="0" w:lastRow="0" w:firstColumn="0" w:lastColumn="0" w:oddVBand="0" w:evenVBand="0" w:oddHBand="1" w:evenHBand="0" w:firstRowFirstColumn="0" w:firstRowLastColumn="0" w:lastRowFirstColumn="0" w:lastRowLastColumn="0"/>
          <w:trHeight w:val="940"/>
        </w:trPr>
        <w:tc>
          <w:tcPr>
            <w:cnfStyle w:val="001000000000" w:firstRow="0" w:lastRow="0" w:firstColumn="1" w:lastColumn="0" w:oddVBand="0" w:evenVBand="0" w:oddHBand="0" w:evenHBand="0" w:firstRowFirstColumn="0" w:firstRowLastColumn="0" w:lastRowFirstColumn="0" w:lastRowLastColumn="0"/>
            <w:tcW w:w="2247" w:type="dxa"/>
          </w:tcPr>
          <w:p w14:paraId="0B56266E" w14:textId="2040BB84" w:rsidR="00193172" w:rsidRPr="005B5974" w:rsidRDefault="001D3525" w:rsidP="009D470F">
            <w:pPr>
              <w:ind w:left="0"/>
              <w:rPr>
                <w:rFonts w:eastAsia="Calibri Light"/>
              </w:rPr>
            </w:pPr>
            <w:r w:rsidRPr="005B5974">
              <w:t>Observing</w:t>
            </w:r>
            <w:r w:rsidR="00695FD5" w:rsidRPr="005B5974">
              <w:t xml:space="preserve"> and noticing inside and outside</w:t>
            </w:r>
            <w:r w:rsidR="60DF2353" w:rsidRPr="005B5974">
              <w:t xml:space="preserve"> our homes</w:t>
            </w:r>
          </w:p>
        </w:tc>
        <w:tc>
          <w:tcPr>
            <w:tcW w:w="1530" w:type="dxa"/>
          </w:tcPr>
          <w:p w14:paraId="030CFA25" w14:textId="401EA6A1" w:rsidR="00193172" w:rsidRPr="005B5974" w:rsidRDefault="001D3525" w:rsidP="009D470F">
            <w:pPr>
              <w:ind w:left="0"/>
              <w:cnfStyle w:val="000000100000" w:firstRow="0" w:lastRow="0" w:firstColumn="0" w:lastColumn="0" w:oddVBand="0" w:evenVBand="0" w:oddHBand="1" w:evenHBand="0" w:firstRowFirstColumn="0" w:firstRowLastColumn="0" w:lastRowFirstColumn="0" w:lastRowLastColumn="0"/>
            </w:pPr>
            <w:r w:rsidRPr="005B5974">
              <w:t>Creativity</w:t>
            </w:r>
            <w:r w:rsidR="77B0548A" w:rsidRPr="005B5974">
              <w:t xml:space="preserve"> </w:t>
            </w:r>
            <w:r w:rsidR="233B366B" w:rsidRPr="005B5974">
              <w:t>through games</w:t>
            </w:r>
            <w:r w:rsidR="77B0548A" w:rsidRPr="005B5974">
              <w:t>.</w:t>
            </w:r>
          </w:p>
        </w:tc>
        <w:tc>
          <w:tcPr>
            <w:tcW w:w="2343" w:type="dxa"/>
          </w:tcPr>
          <w:p w14:paraId="23E5090D" w14:textId="15909F49" w:rsidR="00193172" w:rsidRPr="005B5974" w:rsidRDefault="001D3525" w:rsidP="009D470F">
            <w:pPr>
              <w:ind w:left="0"/>
              <w:cnfStyle w:val="000000100000" w:firstRow="0" w:lastRow="0" w:firstColumn="0" w:lastColumn="0" w:oddVBand="0" w:evenVBand="0" w:oddHBand="1" w:evenHBand="0" w:firstRowFirstColumn="0" w:firstRowLastColumn="0" w:lastRowFirstColumn="0" w:lastRowLastColumn="0"/>
            </w:pPr>
            <w:r w:rsidRPr="005B5974">
              <w:t>Creating</w:t>
            </w:r>
            <w:r w:rsidR="00326818" w:rsidRPr="005B5974">
              <w:t xml:space="preserve">, </w:t>
            </w:r>
            <w:r w:rsidR="00716658" w:rsidRPr="005B5974">
              <w:t>inventing,</w:t>
            </w:r>
            <w:r w:rsidR="233B366B" w:rsidRPr="005B5974">
              <w:t xml:space="preserve"> and desig</w:t>
            </w:r>
            <w:r w:rsidR="003E0D9B" w:rsidRPr="005B5974">
              <w:t>ning</w:t>
            </w:r>
            <w:r w:rsidR="233B366B" w:rsidRPr="005B5974">
              <w:t xml:space="preserve"> our own superhero</w:t>
            </w:r>
            <w:r w:rsidR="77B0548A" w:rsidRPr="005B5974">
              <w:t>.</w:t>
            </w:r>
          </w:p>
        </w:tc>
        <w:tc>
          <w:tcPr>
            <w:tcW w:w="1800" w:type="dxa"/>
          </w:tcPr>
          <w:p w14:paraId="249906A0" w14:textId="54F5C092" w:rsidR="00193172" w:rsidRPr="005B5974" w:rsidRDefault="001D3525" w:rsidP="009D470F">
            <w:pPr>
              <w:ind w:left="0"/>
              <w:cnfStyle w:val="000000100000" w:firstRow="0" w:lastRow="0" w:firstColumn="0" w:lastColumn="0" w:oddVBand="0" w:evenVBand="0" w:oddHBand="1" w:evenHBand="0" w:firstRowFirstColumn="0" w:firstRowLastColumn="0" w:lastRowFirstColumn="0" w:lastRowLastColumn="0"/>
            </w:pPr>
            <w:r w:rsidRPr="005B5974">
              <w:t>Being</w:t>
            </w:r>
            <w:r w:rsidR="77B0548A" w:rsidRPr="005B5974">
              <w:t xml:space="preserve"> creative through art and nature.</w:t>
            </w:r>
          </w:p>
        </w:tc>
        <w:tc>
          <w:tcPr>
            <w:tcW w:w="1805" w:type="dxa"/>
          </w:tcPr>
          <w:p w14:paraId="1D9FFCDF" w14:textId="66E37C26" w:rsidR="00193172" w:rsidRPr="005B5974" w:rsidRDefault="001D3525" w:rsidP="009D470F">
            <w:pPr>
              <w:ind w:left="0"/>
              <w:cnfStyle w:val="000000100000" w:firstRow="0" w:lastRow="0" w:firstColumn="0" w:lastColumn="0" w:oddVBand="0" w:evenVBand="0" w:oddHBand="1" w:evenHBand="0" w:firstRowFirstColumn="0" w:firstRowLastColumn="0" w:lastRowFirstColumn="0" w:lastRowLastColumn="0"/>
            </w:pPr>
            <w:r w:rsidRPr="005B5974">
              <w:t>Sharing</w:t>
            </w:r>
            <w:r w:rsidR="77B0548A" w:rsidRPr="005B5974">
              <w:t xml:space="preserve"> </w:t>
            </w:r>
            <w:r w:rsidR="003E0D9B" w:rsidRPr="005B5974">
              <w:t>our creations</w:t>
            </w:r>
            <w:r w:rsidR="233B366B" w:rsidRPr="005B5974">
              <w:t xml:space="preserve"> in different ways</w:t>
            </w:r>
            <w:r w:rsidR="77B0548A" w:rsidRPr="005B5974">
              <w:t>.</w:t>
            </w:r>
          </w:p>
        </w:tc>
      </w:tr>
    </w:tbl>
    <w:p w14:paraId="397E523E" w14:textId="77777777" w:rsidR="00193172" w:rsidRPr="005B5974" w:rsidRDefault="00193172" w:rsidP="00E55B7E">
      <w:pPr>
        <w:spacing w:before="0" w:after="0"/>
        <w:rPr>
          <w:sz w:val="12"/>
          <w:szCs w:val="12"/>
        </w:rPr>
      </w:pPr>
    </w:p>
    <w:tbl>
      <w:tblPr>
        <w:tblStyle w:val="TableGrid"/>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1887"/>
        <w:gridCol w:w="1800"/>
        <w:gridCol w:w="2340"/>
        <w:gridCol w:w="2035"/>
        <w:gridCol w:w="1715"/>
      </w:tblGrid>
      <w:tr w:rsidR="00856904" w:rsidRPr="005B5974" w14:paraId="30865E83" w14:textId="77777777" w:rsidTr="009D470F">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87" w:type="dxa"/>
            <w:shd w:val="clear" w:color="auto" w:fill="01853E"/>
          </w:tcPr>
          <w:p w14:paraId="3E25EFA3" w14:textId="77777777" w:rsidR="00193172" w:rsidRPr="005B5974" w:rsidRDefault="00193172" w:rsidP="009D470F">
            <w:pPr>
              <w:spacing w:before="40" w:after="40"/>
              <w:ind w:left="115"/>
              <w:rPr>
                <w:color w:val="FFFFFF" w:themeColor="background1"/>
              </w:rPr>
            </w:pPr>
            <w:r w:rsidRPr="005B5974">
              <w:rPr>
                <w:color w:val="FFFFFF" w:themeColor="background1"/>
              </w:rPr>
              <w:t>Day 6</w:t>
            </w:r>
          </w:p>
        </w:tc>
        <w:tc>
          <w:tcPr>
            <w:tcW w:w="1800" w:type="dxa"/>
            <w:shd w:val="clear" w:color="auto" w:fill="01853E"/>
          </w:tcPr>
          <w:p w14:paraId="50671542" w14:textId="77777777" w:rsidR="00193172" w:rsidRPr="005B5974" w:rsidRDefault="00193172" w:rsidP="009D470F">
            <w:pPr>
              <w:spacing w:before="40" w:after="40"/>
              <w:ind w:left="115"/>
              <w:cnfStyle w:val="100000000000" w:firstRow="1" w:lastRow="0" w:firstColumn="0" w:lastColumn="0" w:oddVBand="0" w:evenVBand="0" w:oddHBand="0" w:evenHBand="0" w:firstRowFirstColumn="0" w:firstRowLastColumn="0" w:lastRowFirstColumn="0" w:lastRowLastColumn="0"/>
              <w:rPr>
                <w:color w:val="FFFFFF" w:themeColor="background1"/>
              </w:rPr>
            </w:pPr>
            <w:r w:rsidRPr="005B5974">
              <w:rPr>
                <w:color w:val="FFFFFF" w:themeColor="background1"/>
              </w:rPr>
              <w:t>Day 7</w:t>
            </w:r>
          </w:p>
        </w:tc>
        <w:tc>
          <w:tcPr>
            <w:tcW w:w="2340" w:type="dxa"/>
            <w:shd w:val="clear" w:color="auto" w:fill="01853E"/>
          </w:tcPr>
          <w:p w14:paraId="1DA76509" w14:textId="77777777" w:rsidR="00193172" w:rsidRPr="005B5974" w:rsidRDefault="00193172" w:rsidP="009D470F">
            <w:pPr>
              <w:spacing w:before="40" w:after="40"/>
              <w:ind w:left="115"/>
              <w:cnfStyle w:val="100000000000" w:firstRow="1" w:lastRow="0" w:firstColumn="0" w:lastColumn="0" w:oddVBand="0" w:evenVBand="0" w:oddHBand="0" w:evenHBand="0" w:firstRowFirstColumn="0" w:firstRowLastColumn="0" w:lastRowFirstColumn="0" w:lastRowLastColumn="0"/>
              <w:rPr>
                <w:color w:val="FFFFFF" w:themeColor="background1"/>
              </w:rPr>
            </w:pPr>
            <w:r w:rsidRPr="005B5974">
              <w:rPr>
                <w:color w:val="FFFFFF" w:themeColor="background1"/>
              </w:rPr>
              <w:t>Day 8</w:t>
            </w:r>
          </w:p>
        </w:tc>
        <w:tc>
          <w:tcPr>
            <w:tcW w:w="2035" w:type="dxa"/>
            <w:shd w:val="clear" w:color="auto" w:fill="01853E"/>
          </w:tcPr>
          <w:p w14:paraId="39DBDEDD" w14:textId="77777777" w:rsidR="00193172" w:rsidRPr="005B5974" w:rsidRDefault="00193172" w:rsidP="009D470F">
            <w:pPr>
              <w:spacing w:before="40" w:after="40"/>
              <w:ind w:left="115"/>
              <w:cnfStyle w:val="100000000000" w:firstRow="1" w:lastRow="0" w:firstColumn="0" w:lastColumn="0" w:oddVBand="0" w:evenVBand="0" w:oddHBand="0" w:evenHBand="0" w:firstRowFirstColumn="0" w:firstRowLastColumn="0" w:lastRowFirstColumn="0" w:lastRowLastColumn="0"/>
              <w:rPr>
                <w:color w:val="FFFFFF" w:themeColor="background1"/>
              </w:rPr>
            </w:pPr>
            <w:r w:rsidRPr="005B5974">
              <w:rPr>
                <w:color w:val="FFFFFF" w:themeColor="background1"/>
              </w:rPr>
              <w:t>Day 9</w:t>
            </w:r>
          </w:p>
        </w:tc>
        <w:tc>
          <w:tcPr>
            <w:tcW w:w="1715" w:type="dxa"/>
            <w:shd w:val="clear" w:color="auto" w:fill="01853E"/>
          </w:tcPr>
          <w:p w14:paraId="4301A0E6" w14:textId="77777777" w:rsidR="00193172" w:rsidRPr="005B5974" w:rsidRDefault="00193172" w:rsidP="009D470F">
            <w:pPr>
              <w:spacing w:before="40" w:after="40"/>
              <w:ind w:left="115"/>
              <w:cnfStyle w:val="100000000000" w:firstRow="1" w:lastRow="0" w:firstColumn="0" w:lastColumn="0" w:oddVBand="0" w:evenVBand="0" w:oddHBand="0" w:evenHBand="0" w:firstRowFirstColumn="0" w:firstRowLastColumn="0" w:lastRowFirstColumn="0" w:lastRowLastColumn="0"/>
              <w:rPr>
                <w:color w:val="FFFFFF" w:themeColor="background1"/>
              </w:rPr>
            </w:pPr>
            <w:r w:rsidRPr="005B5974">
              <w:rPr>
                <w:color w:val="FFFFFF" w:themeColor="background1"/>
              </w:rPr>
              <w:t>Day 10</w:t>
            </w:r>
          </w:p>
        </w:tc>
      </w:tr>
      <w:tr w:rsidR="00193172" w:rsidRPr="005B5974" w14:paraId="6222042F" w14:textId="77777777" w:rsidTr="009D470F">
        <w:trPr>
          <w:cnfStyle w:val="000000100000" w:firstRow="0" w:lastRow="0" w:firstColumn="0" w:lastColumn="0" w:oddVBand="0" w:evenVBand="0" w:oddHBand="1" w:evenHBand="0" w:firstRowFirstColumn="0" w:firstRowLastColumn="0" w:lastRowFirstColumn="0" w:lastRowLastColumn="0"/>
          <w:trHeight w:val="1354"/>
        </w:trPr>
        <w:tc>
          <w:tcPr>
            <w:cnfStyle w:val="001000000000" w:firstRow="0" w:lastRow="0" w:firstColumn="1" w:lastColumn="0" w:oddVBand="0" w:evenVBand="0" w:oddHBand="0" w:evenHBand="0" w:firstRowFirstColumn="0" w:firstRowLastColumn="0" w:lastRowFirstColumn="0" w:lastRowLastColumn="0"/>
            <w:tcW w:w="1887" w:type="dxa"/>
          </w:tcPr>
          <w:p w14:paraId="2DE4A1F4" w14:textId="2AA98DB0" w:rsidR="00193172" w:rsidRPr="005B5974" w:rsidRDefault="00AF2CE3" w:rsidP="009D470F">
            <w:pPr>
              <w:ind w:left="0"/>
            </w:pPr>
            <w:r w:rsidRPr="005B5974">
              <w:t>Communicating</w:t>
            </w:r>
            <w:r w:rsidR="00193172" w:rsidRPr="005B5974">
              <w:t xml:space="preserve"> what is special to </w:t>
            </w:r>
            <w:r w:rsidR="003E0D9B" w:rsidRPr="005B5974">
              <w:t>us</w:t>
            </w:r>
          </w:p>
        </w:tc>
        <w:tc>
          <w:tcPr>
            <w:tcW w:w="1800" w:type="dxa"/>
          </w:tcPr>
          <w:p w14:paraId="3725E9BA" w14:textId="22BBD77B" w:rsidR="00193172" w:rsidRPr="005B5974" w:rsidRDefault="008A58D9" w:rsidP="009D470F">
            <w:pPr>
              <w:ind w:left="0"/>
              <w:cnfStyle w:val="000000100000" w:firstRow="0" w:lastRow="0" w:firstColumn="0" w:lastColumn="0" w:oddVBand="0" w:evenVBand="0" w:oddHBand="1" w:evenHBand="0" w:firstRowFirstColumn="0" w:firstRowLastColumn="0" w:lastRowFirstColumn="0" w:lastRowLastColumn="0"/>
            </w:pPr>
            <w:r w:rsidRPr="005B5974">
              <w:t>Using</w:t>
            </w:r>
            <w:r w:rsidR="13929E4D" w:rsidRPr="005B5974">
              <w:t xml:space="preserve"> stories to describe special places</w:t>
            </w:r>
            <w:r w:rsidR="6F964ECD" w:rsidRPr="005B5974">
              <w:t>.</w:t>
            </w:r>
          </w:p>
        </w:tc>
        <w:tc>
          <w:tcPr>
            <w:tcW w:w="2340" w:type="dxa"/>
          </w:tcPr>
          <w:p w14:paraId="4484677A" w14:textId="51221CA9" w:rsidR="00193172" w:rsidRPr="005B5974" w:rsidRDefault="008A58D9" w:rsidP="009D470F">
            <w:pPr>
              <w:ind w:left="0"/>
              <w:cnfStyle w:val="000000100000" w:firstRow="0" w:lastRow="0" w:firstColumn="0" w:lastColumn="0" w:oddVBand="0" w:evenVBand="0" w:oddHBand="1" w:evenHBand="0" w:firstRowFirstColumn="0" w:firstRowLastColumn="0" w:lastRowFirstColumn="0" w:lastRowLastColumn="0"/>
            </w:pPr>
            <w:r w:rsidRPr="005B5974">
              <w:t>Making</w:t>
            </w:r>
            <w:r w:rsidR="0FE9091A" w:rsidRPr="005B5974">
              <w:t xml:space="preserve"> connections to natural wonders through stories</w:t>
            </w:r>
            <w:r w:rsidR="798389C3" w:rsidRPr="005B5974">
              <w:t xml:space="preserve">, </w:t>
            </w:r>
            <w:r w:rsidR="00716658" w:rsidRPr="005B5974">
              <w:t>poems,</w:t>
            </w:r>
            <w:r w:rsidR="0FE9091A" w:rsidRPr="005B5974">
              <w:t xml:space="preserve"> and art.</w:t>
            </w:r>
          </w:p>
        </w:tc>
        <w:tc>
          <w:tcPr>
            <w:tcW w:w="2035" w:type="dxa"/>
          </w:tcPr>
          <w:p w14:paraId="2682842B" w14:textId="08EBAA5F" w:rsidR="00193172" w:rsidRPr="005B5974" w:rsidRDefault="008A58D9" w:rsidP="009D470F">
            <w:pPr>
              <w:ind w:left="0"/>
              <w:cnfStyle w:val="000000100000" w:firstRow="0" w:lastRow="0" w:firstColumn="0" w:lastColumn="0" w:oddVBand="0" w:evenVBand="0" w:oddHBand="1" w:evenHBand="0" w:firstRowFirstColumn="0" w:firstRowLastColumn="0" w:lastRowFirstColumn="0" w:lastRowLastColumn="0"/>
            </w:pPr>
            <w:r w:rsidRPr="005B5974">
              <w:t>Creating</w:t>
            </w:r>
            <w:r w:rsidR="3C8B69FF" w:rsidRPr="005B5974">
              <w:t xml:space="preserve"> </w:t>
            </w:r>
            <w:r w:rsidR="4D9BA9B0" w:rsidRPr="005B5974">
              <w:t xml:space="preserve">and </w:t>
            </w:r>
            <w:r w:rsidR="00FD292E" w:rsidRPr="005B5974">
              <w:t>writing</w:t>
            </w:r>
            <w:r w:rsidR="4D9BA9B0" w:rsidRPr="005B5974">
              <w:t xml:space="preserve"> </w:t>
            </w:r>
            <w:r w:rsidR="3C8B69FF" w:rsidRPr="005B5974">
              <w:t>to express ourselves</w:t>
            </w:r>
            <w:r w:rsidR="4D9BA9B0" w:rsidRPr="005B5974">
              <w:t>.</w:t>
            </w:r>
            <w:r w:rsidR="3C8B69FF" w:rsidRPr="005B5974">
              <w:t xml:space="preserve"> </w:t>
            </w:r>
          </w:p>
        </w:tc>
        <w:tc>
          <w:tcPr>
            <w:tcW w:w="1715" w:type="dxa"/>
          </w:tcPr>
          <w:p w14:paraId="78153F15" w14:textId="53F3A686" w:rsidR="00193172" w:rsidRPr="005B5974" w:rsidRDefault="008A58D9" w:rsidP="009D470F">
            <w:pPr>
              <w:ind w:left="0"/>
              <w:cnfStyle w:val="000000100000" w:firstRow="0" w:lastRow="0" w:firstColumn="0" w:lastColumn="0" w:oddVBand="0" w:evenVBand="0" w:oddHBand="1" w:evenHBand="0" w:firstRowFirstColumn="0" w:firstRowLastColumn="0" w:lastRowFirstColumn="0" w:lastRowLastColumn="0"/>
            </w:pPr>
            <w:r w:rsidRPr="005B5974">
              <w:t>Sharing</w:t>
            </w:r>
            <w:r w:rsidR="6154A512" w:rsidRPr="005B5974">
              <w:t xml:space="preserve"> our learning, our pepeha and visual mihi.</w:t>
            </w:r>
          </w:p>
        </w:tc>
      </w:tr>
    </w:tbl>
    <w:p w14:paraId="5832F3A2" w14:textId="49DCC273" w:rsidR="006779E7" w:rsidRPr="005B5974" w:rsidRDefault="005E24A0" w:rsidP="00C2683D">
      <w:pPr>
        <w:pStyle w:val="MoEHeading2"/>
      </w:pPr>
      <w:r w:rsidRPr="005B5974">
        <w:lastRenderedPageBreak/>
        <w:t>D</w:t>
      </w:r>
      <w:r w:rsidR="78399C4A" w:rsidRPr="005B5974">
        <w:t>aily timetable</w:t>
      </w:r>
    </w:p>
    <w:p w14:paraId="54346918" w14:textId="382A1E7C" w:rsidR="008A0440" w:rsidRPr="005B5974" w:rsidRDefault="007E26CA" w:rsidP="00C2683D">
      <w:r w:rsidRPr="005B5974">
        <w:t>Spend</w:t>
      </w:r>
      <w:r w:rsidR="008A0440" w:rsidRPr="005B5974">
        <w:t xml:space="preserve"> the first hour setting up for the day</w:t>
      </w:r>
      <w:r w:rsidRPr="005B5974">
        <w:t>’s learning</w:t>
      </w:r>
      <w:r w:rsidR="008A0440" w:rsidRPr="005B5974">
        <w:t>.</w:t>
      </w:r>
      <w:r w:rsidR="4D1EC42F" w:rsidRPr="005B5974">
        <w:t xml:space="preserve"> </w:t>
      </w:r>
      <w:r w:rsidR="008A0440" w:rsidRPr="005B5974">
        <w:t xml:space="preserve">This could include checking in with the teacher and classmates, singing waiata, and exploring the inquiry topic. As part of the start of the day and setting up the learning environment, help your learner look through the activities </w:t>
      </w:r>
      <w:r w:rsidR="000E189A" w:rsidRPr="005B5974">
        <w:t>for that</w:t>
      </w:r>
      <w:r w:rsidR="008A0440" w:rsidRPr="005B5974">
        <w:t xml:space="preserve"> day and let them choose the order they would like to do them in.</w:t>
      </w:r>
      <w:r w:rsidR="001D2CFA" w:rsidRPr="005B5974">
        <w:t xml:space="preserve"> </w:t>
      </w:r>
      <w:r w:rsidR="008A0440" w:rsidRPr="005B5974">
        <w:t xml:space="preserve">You could turn this into a visual timetable by cutting out images (like the ones below) and putting them in order. </w:t>
      </w:r>
    </w:p>
    <w:p w14:paraId="2F709E3F" w14:textId="46649F32" w:rsidR="008A0440" w:rsidRPr="005B5974" w:rsidRDefault="008A0440" w:rsidP="00C2683D">
      <w:pPr>
        <w:rPr>
          <w:color w:val="333333"/>
          <w:highlight w:val="yellow"/>
        </w:rPr>
      </w:pPr>
      <w:r w:rsidRPr="005B5974">
        <w:rPr>
          <w:noProof/>
        </w:rPr>
        <w:drawing>
          <wp:inline distT="0" distB="0" distL="0" distR="0" wp14:anchorId="0825E9F1" wp14:editId="318C7B1F">
            <wp:extent cx="6175373" cy="811530"/>
            <wp:effectExtent l="0" t="0" r="0" b="7620"/>
            <wp:docPr id="1221" name="Picture 1221"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pic:nvPicPr>
                  <pic:blipFill>
                    <a:blip r:embed="rId31">
                      <a:extLst>
                        <a:ext uri="{28A0092B-C50C-407E-A947-70E740481C1C}">
                          <a14:useLocalDpi xmlns:a14="http://schemas.microsoft.com/office/drawing/2010/main" val="0"/>
                        </a:ext>
                      </a:extLst>
                    </a:blip>
                    <a:stretch>
                      <a:fillRect/>
                    </a:stretch>
                  </pic:blipFill>
                  <pic:spPr>
                    <a:xfrm>
                      <a:off x="0" y="0"/>
                      <a:ext cx="6175373" cy="811530"/>
                    </a:xfrm>
                    <a:prstGeom prst="rect">
                      <a:avLst/>
                    </a:prstGeom>
                  </pic:spPr>
                </pic:pic>
              </a:graphicData>
            </a:graphic>
          </wp:inline>
        </w:drawing>
      </w:r>
    </w:p>
    <w:p w14:paraId="2F654555" w14:textId="77777777" w:rsidR="000E189A" w:rsidRPr="005B5974" w:rsidRDefault="6199D2FB" w:rsidP="00C2683D">
      <w:r w:rsidRPr="005B5974">
        <w:t>Below is a possible daily timetable</w:t>
      </w:r>
      <w:r w:rsidR="5F51FAD7" w:rsidRPr="005B5974">
        <w:t xml:space="preserve">. We have allocated 30 minutes for most activities. </w:t>
      </w:r>
      <w:r w:rsidR="6A63AFC9" w:rsidRPr="005B5974">
        <w:t xml:space="preserve">Your learner may take more or less time than this for an activity. </w:t>
      </w:r>
    </w:p>
    <w:p w14:paraId="4D1A14D3" w14:textId="42E03BDC" w:rsidR="6199D2FB" w:rsidRPr="005B5974" w:rsidRDefault="6A63AFC9" w:rsidP="00C2683D">
      <w:r w:rsidRPr="005B5974">
        <w:t>We suggest your learner takes the time they need to complete an activity. This may mean they choose which activities they will complete for the day, rather than having to complete them all.</w:t>
      </w:r>
      <w:r w:rsidR="001D2CFA" w:rsidRPr="005B5974">
        <w:t xml:space="preserve"> </w:t>
      </w:r>
    </w:p>
    <w:p w14:paraId="34689850" w14:textId="77777777" w:rsidR="000E189A" w:rsidRPr="005B5974" w:rsidRDefault="000E189A" w:rsidP="00C2683D"/>
    <w:tbl>
      <w:tblPr>
        <w:tblStyle w:val="TableGrid"/>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2070"/>
        <w:gridCol w:w="7470"/>
      </w:tblGrid>
      <w:tr w:rsidR="00856904" w:rsidRPr="005B5974" w14:paraId="32315534" w14:textId="77777777" w:rsidTr="003021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shd w:val="clear" w:color="auto" w:fill="01853E"/>
          </w:tcPr>
          <w:p w14:paraId="1C662267" w14:textId="77777777" w:rsidR="00586D9C" w:rsidRPr="005B5974" w:rsidRDefault="00586D9C" w:rsidP="00C2683D">
            <w:pPr>
              <w:rPr>
                <w:color w:val="FFFFFF" w:themeColor="background1"/>
              </w:rPr>
            </w:pPr>
            <w:r w:rsidRPr="005B5974">
              <w:rPr>
                <w:color w:val="FFFFFF" w:themeColor="background1"/>
              </w:rPr>
              <w:t>Time</w:t>
            </w:r>
          </w:p>
        </w:tc>
        <w:tc>
          <w:tcPr>
            <w:tcW w:w="7470" w:type="dxa"/>
            <w:shd w:val="clear" w:color="auto" w:fill="01853E"/>
          </w:tcPr>
          <w:p w14:paraId="1542793A" w14:textId="77777777" w:rsidR="00586D9C" w:rsidRPr="005B5974" w:rsidRDefault="00586D9C" w:rsidP="00C2683D">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5B5974">
              <w:rPr>
                <w:color w:val="FFFFFF" w:themeColor="background1"/>
              </w:rPr>
              <w:t>Activity</w:t>
            </w:r>
          </w:p>
        </w:tc>
      </w:tr>
      <w:tr w:rsidR="00586D9C" w:rsidRPr="005B5974" w14:paraId="7E332F92" w14:textId="77777777" w:rsidTr="00302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99E6909" w14:textId="77777777" w:rsidR="00586D9C" w:rsidRPr="005B5974" w:rsidRDefault="00586D9C" w:rsidP="00C2683D">
            <w:r w:rsidRPr="005B5974">
              <w:t>9:00 am</w:t>
            </w:r>
          </w:p>
        </w:tc>
        <w:tc>
          <w:tcPr>
            <w:tcW w:w="7470" w:type="dxa"/>
          </w:tcPr>
          <w:p w14:paraId="3D303A23" w14:textId="77777777" w:rsidR="00586D9C" w:rsidRPr="005B5974" w:rsidRDefault="00586D9C" w:rsidP="00C2683D">
            <w:pPr>
              <w:cnfStyle w:val="000000100000" w:firstRow="0" w:lastRow="0" w:firstColumn="0" w:lastColumn="0" w:oddVBand="0" w:evenVBand="0" w:oddHBand="1" w:evenHBand="0" w:firstRowFirstColumn="0" w:firstRowLastColumn="0" w:lastRowFirstColumn="0" w:lastRowLastColumn="0"/>
            </w:pPr>
            <w:r w:rsidRPr="005B5974">
              <w:t>Starting the day</w:t>
            </w:r>
          </w:p>
        </w:tc>
      </w:tr>
      <w:tr w:rsidR="00586D9C" w:rsidRPr="005B5974" w14:paraId="5E71DDD4" w14:textId="77777777" w:rsidTr="003021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0CB4F299" w14:textId="77777777" w:rsidR="00586D9C" w:rsidRPr="005B5974" w:rsidRDefault="00586D9C" w:rsidP="00C2683D">
            <w:r w:rsidRPr="005B5974">
              <w:t>9:30 am</w:t>
            </w:r>
          </w:p>
        </w:tc>
        <w:tc>
          <w:tcPr>
            <w:tcW w:w="7470" w:type="dxa"/>
          </w:tcPr>
          <w:p w14:paraId="14CB831E" w14:textId="77777777" w:rsidR="00586D9C" w:rsidRPr="005B5974" w:rsidRDefault="00586D9C" w:rsidP="00C2683D">
            <w:pPr>
              <w:cnfStyle w:val="000000010000" w:firstRow="0" w:lastRow="0" w:firstColumn="0" w:lastColumn="0" w:oddVBand="0" w:evenVBand="0" w:oddHBand="0" w:evenHBand="1" w:firstRowFirstColumn="0" w:firstRowLastColumn="0" w:lastRowFirstColumn="0" w:lastRowLastColumn="0"/>
            </w:pPr>
            <w:r w:rsidRPr="005B5974">
              <w:t>Activity 1</w:t>
            </w:r>
          </w:p>
        </w:tc>
      </w:tr>
      <w:tr w:rsidR="00586D9C" w:rsidRPr="005B5974" w14:paraId="123AB1D5" w14:textId="77777777" w:rsidTr="00302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5157F63D" w14:textId="77777777" w:rsidR="00586D9C" w:rsidRPr="005B5974" w:rsidRDefault="00586D9C" w:rsidP="00C2683D">
            <w:r w:rsidRPr="005B5974">
              <w:t>10:00 am</w:t>
            </w:r>
          </w:p>
        </w:tc>
        <w:tc>
          <w:tcPr>
            <w:tcW w:w="7470" w:type="dxa"/>
          </w:tcPr>
          <w:p w14:paraId="368E7567" w14:textId="77777777" w:rsidR="00586D9C" w:rsidRPr="005B5974" w:rsidRDefault="00586D9C" w:rsidP="00C2683D">
            <w:pPr>
              <w:cnfStyle w:val="000000100000" w:firstRow="0" w:lastRow="0" w:firstColumn="0" w:lastColumn="0" w:oddVBand="0" w:evenVBand="0" w:oddHBand="1" w:evenHBand="0" w:firstRowFirstColumn="0" w:firstRowLastColumn="0" w:lastRowFirstColumn="0" w:lastRowLastColumn="0"/>
            </w:pPr>
            <w:r w:rsidRPr="005B5974">
              <w:t>Break</w:t>
            </w:r>
          </w:p>
        </w:tc>
      </w:tr>
      <w:tr w:rsidR="00586D9C" w:rsidRPr="005B5974" w14:paraId="388E9CDD" w14:textId="77777777" w:rsidTr="003021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0C501CE" w14:textId="77777777" w:rsidR="00586D9C" w:rsidRPr="005B5974" w:rsidRDefault="00586D9C" w:rsidP="00C2683D">
            <w:r w:rsidRPr="005B5974">
              <w:t>10:30 am</w:t>
            </w:r>
          </w:p>
        </w:tc>
        <w:tc>
          <w:tcPr>
            <w:tcW w:w="7470" w:type="dxa"/>
          </w:tcPr>
          <w:p w14:paraId="50E33C56" w14:textId="77777777" w:rsidR="00586D9C" w:rsidRPr="005B5974" w:rsidRDefault="00586D9C" w:rsidP="00C2683D">
            <w:pPr>
              <w:cnfStyle w:val="000000010000" w:firstRow="0" w:lastRow="0" w:firstColumn="0" w:lastColumn="0" w:oddVBand="0" w:evenVBand="0" w:oddHBand="0" w:evenHBand="1" w:firstRowFirstColumn="0" w:firstRowLastColumn="0" w:lastRowFirstColumn="0" w:lastRowLastColumn="0"/>
            </w:pPr>
            <w:r w:rsidRPr="005B5974">
              <w:t xml:space="preserve">Activity 2 </w:t>
            </w:r>
          </w:p>
        </w:tc>
      </w:tr>
      <w:tr w:rsidR="00586D9C" w:rsidRPr="005B5974" w14:paraId="2B10068B" w14:textId="77777777" w:rsidTr="00302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52249A28" w14:textId="77777777" w:rsidR="00586D9C" w:rsidRPr="005B5974" w:rsidRDefault="00586D9C" w:rsidP="00C2683D">
            <w:r w:rsidRPr="005B5974">
              <w:t>11:00 am</w:t>
            </w:r>
          </w:p>
        </w:tc>
        <w:tc>
          <w:tcPr>
            <w:tcW w:w="7470" w:type="dxa"/>
          </w:tcPr>
          <w:p w14:paraId="613AE27F" w14:textId="77777777" w:rsidR="00586D9C" w:rsidRPr="005B5974" w:rsidRDefault="00586D9C" w:rsidP="00C2683D">
            <w:pPr>
              <w:cnfStyle w:val="000000100000" w:firstRow="0" w:lastRow="0" w:firstColumn="0" w:lastColumn="0" w:oddVBand="0" w:evenVBand="0" w:oddHBand="1" w:evenHBand="0" w:firstRowFirstColumn="0" w:firstRowLastColumn="0" w:lastRowFirstColumn="0" w:lastRowLastColumn="0"/>
            </w:pPr>
            <w:r w:rsidRPr="005B5974">
              <w:t>Fitness break</w:t>
            </w:r>
          </w:p>
        </w:tc>
      </w:tr>
      <w:tr w:rsidR="00586D9C" w:rsidRPr="005B5974" w14:paraId="626EA412" w14:textId="77777777" w:rsidTr="003021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0D7C542" w14:textId="77777777" w:rsidR="00586D9C" w:rsidRPr="005B5974" w:rsidRDefault="00586D9C" w:rsidP="00C2683D">
            <w:pPr>
              <w:rPr>
                <w:rFonts w:eastAsia="ORBITRON-LIGHT" w:cs="MS Mincho"/>
              </w:rPr>
            </w:pPr>
            <w:r w:rsidRPr="005B5974">
              <w:t>11:30 am</w:t>
            </w:r>
          </w:p>
        </w:tc>
        <w:tc>
          <w:tcPr>
            <w:tcW w:w="7470" w:type="dxa"/>
          </w:tcPr>
          <w:p w14:paraId="10B748C0" w14:textId="77777777" w:rsidR="00586D9C" w:rsidRPr="005B5974" w:rsidRDefault="00586D9C" w:rsidP="00C2683D">
            <w:pPr>
              <w:cnfStyle w:val="000000010000" w:firstRow="0" w:lastRow="0" w:firstColumn="0" w:lastColumn="0" w:oddVBand="0" w:evenVBand="0" w:oddHBand="0" w:evenHBand="1" w:firstRowFirstColumn="0" w:firstRowLastColumn="0" w:lastRowFirstColumn="0" w:lastRowLastColumn="0"/>
            </w:pPr>
            <w:r w:rsidRPr="005B5974">
              <w:t>Activity 3</w:t>
            </w:r>
          </w:p>
        </w:tc>
      </w:tr>
      <w:tr w:rsidR="00586D9C" w:rsidRPr="005B5974" w14:paraId="486D9970" w14:textId="77777777" w:rsidTr="00302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9993AD4" w14:textId="77777777" w:rsidR="00586D9C" w:rsidRPr="005B5974" w:rsidRDefault="00586D9C" w:rsidP="00C2683D">
            <w:r w:rsidRPr="005B5974">
              <w:t>12:00 pm</w:t>
            </w:r>
          </w:p>
        </w:tc>
        <w:tc>
          <w:tcPr>
            <w:tcW w:w="7470" w:type="dxa"/>
          </w:tcPr>
          <w:p w14:paraId="1672AD43" w14:textId="77777777" w:rsidR="00586D9C" w:rsidRPr="005B5974" w:rsidRDefault="00586D9C" w:rsidP="00C2683D">
            <w:pPr>
              <w:cnfStyle w:val="000000100000" w:firstRow="0" w:lastRow="0" w:firstColumn="0" w:lastColumn="0" w:oddVBand="0" w:evenVBand="0" w:oddHBand="1" w:evenHBand="0" w:firstRowFirstColumn="0" w:firstRowLastColumn="0" w:lastRowFirstColumn="0" w:lastRowLastColumn="0"/>
            </w:pPr>
            <w:r w:rsidRPr="005B5974">
              <w:t>Lunch time</w:t>
            </w:r>
          </w:p>
        </w:tc>
      </w:tr>
      <w:tr w:rsidR="00586D9C" w:rsidRPr="005B5974" w14:paraId="6BD66CC7" w14:textId="77777777" w:rsidTr="003021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FA43D13" w14:textId="77777777" w:rsidR="00586D9C" w:rsidRPr="005B5974" w:rsidRDefault="00586D9C" w:rsidP="00C2683D">
            <w:r w:rsidRPr="005B5974">
              <w:t>1:00 pm</w:t>
            </w:r>
          </w:p>
        </w:tc>
        <w:tc>
          <w:tcPr>
            <w:tcW w:w="7470" w:type="dxa"/>
          </w:tcPr>
          <w:p w14:paraId="4AC7BE25" w14:textId="77777777" w:rsidR="00586D9C" w:rsidRPr="005B5974" w:rsidRDefault="00586D9C" w:rsidP="00C2683D">
            <w:pPr>
              <w:cnfStyle w:val="000000010000" w:firstRow="0" w:lastRow="0" w:firstColumn="0" w:lastColumn="0" w:oddVBand="0" w:evenVBand="0" w:oddHBand="0" w:evenHBand="1" w:firstRowFirstColumn="0" w:firstRowLastColumn="0" w:lastRowFirstColumn="0" w:lastRowLastColumn="0"/>
            </w:pPr>
            <w:r w:rsidRPr="005B5974">
              <w:t>Activity 4</w:t>
            </w:r>
          </w:p>
        </w:tc>
      </w:tr>
      <w:tr w:rsidR="00586D9C" w:rsidRPr="005B5974" w14:paraId="038197CF" w14:textId="77777777" w:rsidTr="00302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C17F83E" w14:textId="77777777" w:rsidR="00586D9C" w:rsidRPr="005B5974" w:rsidRDefault="00586D9C" w:rsidP="00C2683D">
            <w:r w:rsidRPr="005B5974">
              <w:t>1:30 pm</w:t>
            </w:r>
          </w:p>
        </w:tc>
        <w:tc>
          <w:tcPr>
            <w:tcW w:w="7470" w:type="dxa"/>
          </w:tcPr>
          <w:p w14:paraId="5E9B365E" w14:textId="77777777" w:rsidR="00586D9C" w:rsidRPr="005B5974" w:rsidRDefault="00586D9C" w:rsidP="00C2683D">
            <w:pPr>
              <w:cnfStyle w:val="000000100000" w:firstRow="0" w:lastRow="0" w:firstColumn="0" w:lastColumn="0" w:oddVBand="0" w:evenVBand="0" w:oddHBand="1" w:evenHBand="0" w:firstRowFirstColumn="0" w:firstRowLastColumn="0" w:lastRowFirstColumn="0" w:lastRowLastColumn="0"/>
            </w:pPr>
            <w:r w:rsidRPr="005B5974">
              <w:t>Reflection time</w:t>
            </w:r>
          </w:p>
        </w:tc>
      </w:tr>
      <w:tr w:rsidR="00586D9C" w:rsidRPr="005B5974" w14:paraId="3236B41B" w14:textId="77777777" w:rsidTr="003021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DA983A5" w14:textId="77777777" w:rsidR="00586D9C" w:rsidRPr="005B5974" w:rsidRDefault="00586D9C" w:rsidP="00C2683D">
            <w:r w:rsidRPr="005B5974">
              <w:t>2:00 pm</w:t>
            </w:r>
          </w:p>
        </w:tc>
        <w:tc>
          <w:tcPr>
            <w:tcW w:w="7470" w:type="dxa"/>
          </w:tcPr>
          <w:p w14:paraId="0B2C0133" w14:textId="77777777" w:rsidR="00586D9C" w:rsidRPr="005B5974" w:rsidRDefault="00586D9C" w:rsidP="00C2683D">
            <w:pPr>
              <w:cnfStyle w:val="000000010000" w:firstRow="0" w:lastRow="0" w:firstColumn="0" w:lastColumn="0" w:oddVBand="0" w:evenVBand="0" w:oddHBand="0" w:evenHBand="1" w:firstRowFirstColumn="0" w:firstRowLastColumn="0" w:lastRowFirstColumn="0" w:lastRowLastColumn="0"/>
            </w:pPr>
            <w:r w:rsidRPr="005B5974">
              <w:t>End of the school day</w:t>
            </w:r>
          </w:p>
        </w:tc>
      </w:tr>
    </w:tbl>
    <w:p w14:paraId="1D945B2F" w14:textId="74170831" w:rsidR="009B1067" w:rsidRPr="005B5974" w:rsidRDefault="009B1067">
      <w:pPr>
        <w:keepLines w:val="0"/>
        <w:suppressAutoHyphens w:val="0"/>
        <w:spacing w:before="0" w:line="259" w:lineRule="auto"/>
      </w:pPr>
    </w:p>
    <w:p w14:paraId="55D97F63" w14:textId="77777777" w:rsidR="00EE72BE" w:rsidRPr="005B5974" w:rsidRDefault="00EE72BE">
      <w:pPr>
        <w:keepLines w:val="0"/>
        <w:suppressAutoHyphens w:val="0"/>
        <w:spacing w:before="0" w:line="259" w:lineRule="auto"/>
        <w:rPr>
          <w:rFonts w:eastAsiaTheme="majorEastAsia"/>
          <w:b/>
          <w:color w:val="00853E"/>
          <w:sz w:val="32"/>
          <w:szCs w:val="32"/>
        </w:rPr>
      </w:pPr>
      <w:r w:rsidRPr="005B5974">
        <w:rPr>
          <w:sz w:val="32"/>
          <w:szCs w:val="32"/>
        </w:rPr>
        <w:br w:type="page"/>
      </w:r>
    </w:p>
    <w:p w14:paraId="53194075" w14:textId="5300841F" w:rsidR="009071DF" w:rsidRPr="005B5974" w:rsidRDefault="009B1067" w:rsidP="009002D5">
      <w:pPr>
        <w:pStyle w:val="MoEHeading1"/>
        <w:spacing w:before="0"/>
        <w:rPr>
          <w:sz w:val="32"/>
          <w:szCs w:val="32"/>
        </w:rPr>
      </w:pPr>
      <w:r w:rsidRPr="005B5974">
        <w:rPr>
          <w:sz w:val="32"/>
          <w:szCs w:val="32"/>
        </w:rPr>
        <w:lastRenderedPageBreak/>
        <w:t>Daily fitness</w:t>
      </w:r>
      <w:r w:rsidR="00E55B7E" w:rsidRPr="005B5974">
        <w:rPr>
          <w:sz w:val="32"/>
          <w:szCs w:val="32"/>
        </w:rPr>
        <w:t xml:space="preserve"> – Choose something each day</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9797"/>
      </w:tblGrid>
      <w:tr w:rsidR="009D470F" w:rsidRPr="005B5974" w14:paraId="3FF13216" w14:textId="77777777" w:rsidTr="009D470F">
        <w:tc>
          <w:tcPr>
            <w:tcW w:w="9797" w:type="dxa"/>
          </w:tcPr>
          <w:p w14:paraId="10DE6C66" w14:textId="2016797C" w:rsidR="00D672A0" w:rsidRPr="005B5974" w:rsidRDefault="00D672A0" w:rsidP="006A7B0D">
            <w:pPr>
              <w:pStyle w:val="MoEBodyText"/>
              <w:rPr>
                <w:rFonts w:ascii="Arial" w:hAnsi="Arial"/>
                <w:i/>
                <w:iCs/>
                <w:color w:val="01853E"/>
              </w:rPr>
            </w:pPr>
            <w:r w:rsidRPr="005B5974">
              <w:rPr>
                <w:rFonts w:ascii="Arial" w:hAnsi="Arial"/>
                <w:i/>
                <w:iCs/>
                <w:color w:val="01853E"/>
              </w:rPr>
              <w:t xml:space="preserve">It is important to include a fitness activity every day. Please ensure that your </w:t>
            </w:r>
            <w:r w:rsidR="3A8090A1" w:rsidRPr="005B5974">
              <w:rPr>
                <w:rFonts w:ascii="Arial" w:hAnsi="Arial"/>
                <w:i/>
                <w:iCs/>
                <w:color w:val="01853E"/>
              </w:rPr>
              <w:t>learner</w:t>
            </w:r>
            <w:r w:rsidRPr="005B5974">
              <w:rPr>
                <w:rFonts w:ascii="Arial" w:hAnsi="Arial"/>
                <w:i/>
                <w:iCs/>
                <w:color w:val="01853E"/>
              </w:rPr>
              <w:t xml:space="preserve"> includes this in their daily timetable. If possible, it would be great to do the fitness activity with your </w:t>
            </w:r>
            <w:r w:rsidR="3A8090A1" w:rsidRPr="005B5974">
              <w:rPr>
                <w:rFonts w:ascii="Arial" w:hAnsi="Arial"/>
                <w:i/>
                <w:iCs/>
                <w:color w:val="01853E"/>
              </w:rPr>
              <w:t>learner</w:t>
            </w:r>
            <w:r w:rsidRPr="005B5974">
              <w:rPr>
                <w:rFonts w:ascii="Arial" w:hAnsi="Arial"/>
                <w:i/>
                <w:iCs/>
                <w:color w:val="01853E"/>
              </w:rPr>
              <w:t xml:space="preserve"> or have them </w:t>
            </w:r>
            <w:r w:rsidRPr="00505C88">
              <w:rPr>
                <w:rFonts w:ascii="Arial" w:hAnsi="Arial"/>
                <w:i/>
                <w:iCs/>
                <w:color w:val="01853E"/>
              </w:rPr>
              <w:t xml:space="preserve">complete it with their siblings where appropriate. </w:t>
            </w:r>
            <w:r w:rsidR="00AD7DB0" w:rsidRPr="00505C88">
              <w:rPr>
                <w:rFonts w:ascii="Arial" w:hAnsi="Arial"/>
                <w:i/>
                <w:iCs/>
                <w:color w:val="01853E"/>
              </w:rPr>
              <w:t>Below are a range of activities to choose from – or you can</w:t>
            </w:r>
            <w:r w:rsidR="009F06FA" w:rsidRPr="00505C88">
              <w:rPr>
                <w:rFonts w:ascii="Arial" w:hAnsi="Arial"/>
                <w:i/>
                <w:iCs/>
                <w:color w:val="01853E"/>
              </w:rPr>
              <w:t xml:space="preserve"> make up your own ideas!</w:t>
            </w:r>
            <w:r w:rsidR="008F32EB" w:rsidRPr="00505C88">
              <w:rPr>
                <w:rFonts w:ascii="Arial" w:hAnsi="Arial"/>
                <w:i/>
                <w:iCs/>
                <w:color w:val="01853E"/>
              </w:rPr>
              <w:t xml:space="preserve"> </w:t>
            </w:r>
            <w:r w:rsidR="002B356B" w:rsidRPr="00505C88">
              <w:rPr>
                <w:rFonts w:ascii="Arial" w:hAnsi="Arial"/>
                <w:i/>
                <w:iCs/>
                <w:color w:val="01853E"/>
              </w:rPr>
              <w:t xml:space="preserve">Please </w:t>
            </w:r>
            <w:r w:rsidR="005C63B5" w:rsidRPr="00505C88">
              <w:rPr>
                <w:rFonts w:ascii="Arial" w:hAnsi="Arial"/>
                <w:i/>
                <w:iCs/>
                <w:color w:val="01853E"/>
              </w:rPr>
              <w:t>choose</w:t>
            </w:r>
            <w:r w:rsidR="002B356B" w:rsidRPr="00505C88">
              <w:rPr>
                <w:rFonts w:ascii="Arial" w:hAnsi="Arial"/>
                <w:i/>
                <w:iCs/>
                <w:color w:val="01853E"/>
              </w:rPr>
              <w:t xml:space="preserve"> activities </w:t>
            </w:r>
            <w:r w:rsidR="005C63B5" w:rsidRPr="00505C88">
              <w:rPr>
                <w:rFonts w:ascii="Arial" w:hAnsi="Arial"/>
                <w:i/>
                <w:iCs/>
                <w:color w:val="01853E"/>
              </w:rPr>
              <w:t xml:space="preserve">that are </w:t>
            </w:r>
            <w:r w:rsidR="00FD4E7D" w:rsidRPr="00505C88">
              <w:rPr>
                <w:rFonts w:ascii="Arial" w:hAnsi="Arial"/>
                <w:i/>
                <w:iCs/>
                <w:color w:val="01853E"/>
              </w:rPr>
              <w:t>appropriate to your learner’s abilities</w:t>
            </w:r>
            <w:r w:rsidR="00C402A2" w:rsidRPr="00505C88">
              <w:rPr>
                <w:rFonts w:ascii="Arial" w:hAnsi="Arial"/>
                <w:i/>
                <w:iCs/>
                <w:color w:val="01853E"/>
              </w:rPr>
              <w:t xml:space="preserve"> and talents</w:t>
            </w:r>
            <w:r w:rsidR="00FD4E7D" w:rsidRPr="00505C88">
              <w:rPr>
                <w:rFonts w:ascii="Arial" w:hAnsi="Arial"/>
                <w:i/>
                <w:iCs/>
                <w:color w:val="01853E"/>
              </w:rPr>
              <w:t>.</w:t>
            </w:r>
            <w:r w:rsidR="00FD4E7D" w:rsidRPr="005B5974">
              <w:rPr>
                <w:rFonts w:ascii="Arial" w:hAnsi="Arial"/>
                <w:i/>
                <w:iCs/>
                <w:color w:val="01853E"/>
              </w:rPr>
              <w:t xml:space="preserve"> </w:t>
            </w:r>
          </w:p>
        </w:tc>
      </w:tr>
      <w:tr w:rsidR="009F06FA" w:rsidRPr="005B5974" w14:paraId="5C441315" w14:textId="77777777" w:rsidTr="009D470F">
        <w:trPr>
          <w:trHeight w:val="2191"/>
        </w:trPr>
        <w:tc>
          <w:tcPr>
            <w:tcW w:w="9797" w:type="dxa"/>
          </w:tcPr>
          <w:p w14:paraId="6EA6D3DB" w14:textId="23E11681" w:rsidR="002F729C" w:rsidRPr="005B5974" w:rsidRDefault="002F729C" w:rsidP="009F06FA">
            <w:pPr>
              <w:rPr>
                <w:b/>
                <w:bCs/>
              </w:rPr>
            </w:pPr>
            <w:r w:rsidRPr="005B5974">
              <w:rPr>
                <w:b/>
                <w:bCs/>
              </w:rPr>
              <w:t xml:space="preserve">Exploring our section </w:t>
            </w:r>
          </w:p>
          <w:p w14:paraId="2A449E65" w14:textId="7EE2B549" w:rsidR="009F06FA" w:rsidRPr="005B5974" w:rsidRDefault="00152E3F" w:rsidP="009F06FA">
            <w:pPr>
              <w:rPr>
                <w:highlight w:val="yellow"/>
              </w:rPr>
            </w:pPr>
            <w:r w:rsidRPr="005B5974">
              <w:t>R</w:t>
            </w:r>
            <w:r w:rsidR="009F06FA" w:rsidRPr="005B5974">
              <w:t>un around the inside of your section two times (just like how you walked around the inside of your bedroom). Check where you are allowed to go (don’t leave your section).</w:t>
            </w:r>
          </w:p>
          <w:p w14:paraId="3CD74532" w14:textId="46BD0DE9" w:rsidR="009F06FA" w:rsidRPr="005B5974" w:rsidRDefault="00F87911" w:rsidP="002F729C">
            <w:r w:rsidRPr="005B5974">
              <w:t xml:space="preserve">Plan a course and touch </w:t>
            </w:r>
            <w:r w:rsidR="009002D5" w:rsidRPr="005B5974">
              <w:t>any</w:t>
            </w:r>
            <w:r w:rsidR="00152E3F" w:rsidRPr="005B5974">
              <w:t xml:space="preserve"> of these in your section – fence, letterbox, gate, door, tree</w:t>
            </w:r>
            <w:r w:rsidR="00FD4E7D" w:rsidRPr="005B5974">
              <w:t>.</w:t>
            </w:r>
          </w:p>
          <w:p w14:paraId="4E66E3F5" w14:textId="3E45A6C1" w:rsidR="00152E3F" w:rsidRPr="005B5974" w:rsidRDefault="00152E3F" w:rsidP="00152E3F">
            <w:pPr>
              <w:ind w:left="113"/>
              <w:rPr>
                <w:highlight w:val="yellow"/>
              </w:rPr>
            </w:pPr>
            <w:r w:rsidRPr="005B5974">
              <w:t>Go around your section two more times using different movements. You can jump, hop, skip, sidestep, gallop (or if you are inside you can crawl, slide, walk backwards, tiptoe).</w:t>
            </w:r>
          </w:p>
        </w:tc>
      </w:tr>
      <w:tr w:rsidR="008E33F5" w:rsidRPr="005B5974" w14:paraId="309EC959" w14:textId="77777777" w:rsidTr="009D470F">
        <w:tc>
          <w:tcPr>
            <w:tcW w:w="9797" w:type="dxa"/>
          </w:tcPr>
          <w:p w14:paraId="2675FCD5" w14:textId="76936489" w:rsidR="00BC7CFD" w:rsidRPr="005B5974" w:rsidRDefault="00BC7CFD" w:rsidP="00BC7CFD">
            <w:pPr>
              <w:rPr>
                <w:b/>
                <w:bCs/>
              </w:rPr>
            </w:pPr>
            <w:r w:rsidRPr="005B5974">
              <w:rPr>
                <w:b/>
                <w:bCs/>
                <w:noProof/>
              </w:rPr>
              <w:drawing>
                <wp:anchor distT="0" distB="0" distL="114300" distR="114300" simplePos="0" relativeHeight="251697664" behindDoc="1" locked="0" layoutInCell="1" allowOverlap="1" wp14:anchorId="3FEE0D4E" wp14:editId="2185233E">
                  <wp:simplePos x="0" y="0"/>
                  <wp:positionH relativeFrom="column">
                    <wp:posOffset>4226560</wp:posOffset>
                  </wp:positionH>
                  <wp:positionV relativeFrom="paragraph">
                    <wp:posOffset>125095</wp:posOffset>
                  </wp:positionV>
                  <wp:extent cx="1703070" cy="1004570"/>
                  <wp:effectExtent l="0" t="0" r="0" b="5080"/>
                  <wp:wrapTight wrapText="bothSides">
                    <wp:wrapPolygon edited="0">
                      <wp:start x="0" y="0"/>
                      <wp:lineTo x="0" y="21300"/>
                      <wp:lineTo x="21262" y="21300"/>
                      <wp:lineTo x="21262" y="0"/>
                      <wp:lineTo x="0" y="0"/>
                    </wp:wrapPolygon>
                  </wp:wrapTight>
                  <wp:docPr id="7" name="Picture 7" descr="A picture containing text, black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 name="Picture 1247" descr="A picture containing text, blackboard&#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03070" cy="1004570"/>
                          </a:xfrm>
                          <a:prstGeom prst="rect">
                            <a:avLst/>
                          </a:prstGeom>
                        </pic:spPr>
                      </pic:pic>
                    </a:graphicData>
                  </a:graphic>
                  <wp14:sizeRelH relativeFrom="margin">
                    <wp14:pctWidth>0</wp14:pctWidth>
                  </wp14:sizeRelH>
                  <wp14:sizeRelV relativeFrom="margin">
                    <wp14:pctHeight>0</wp14:pctHeight>
                  </wp14:sizeRelV>
                </wp:anchor>
              </w:drawing>
            </w:r>
            <w:r w:rsidRPr="005B5974">
              <w:rPr>
                <w:b/>
                <w:bCs/>
                <w:noProof/>
              </w:rPr>
              <w:t>Shape hopscotch</w:t>
            </w:r>
          </w:p>
          <w:p w14:paraId="6D8B4DF3" w14:textId="0EE46CB0" w:rsidR="00BC7CFD" w:rsidRPr="005B5974" w:rsidRDefault="00BC7CFD" w:rsidP="00BC7CFD">
            <w:r w:rsidRPr="005B5974">
              <w:t>Choose 4 shapes and draw them in a row</w:t>
            </w:r>
            <w:r w:rsidR="00404AB7" w:rsidRPr="005B5974">
              <w:t xml:space="preserve"> </w:t>
            </w:r>
            <w:r w:rsidRPr="005B5974">
              <w:t>(using chalk or draw them on paper and tape them to the ground).</w:t>
            </w:r>
          </w:p>
          <w:p w14:paraId="143A5625" w14:textId="69BF84FB" w:rsidR="00BC7CFD" w:rsidRPr="005B5974" w:rsidRDefault="00BC7CFD" w:rsidP="00BC7CFD">
            <w:r w:rsidRPr="005B5974">
              <w:t>Draw 3 more rows with the shapes in a different order.</w:t>
            </w:r>
          </w:p>
          <w:p w14:paraId="2E5505C2" w14:textId="76F2CB1B" w:rsidR="00404AB7" w:rsidRPr="005B5974" w:rsidRDefault="00404AB7" w:rsidP="00BC7CFD">
            <w:r w:rsidRPr="005B5974">
              <w:t xml:space="preserve">Write </w:t>
            </w:r>
            <w:r w:rsidRPr="005B5974">
              <w:rPr>
                <w:b/>
                <w:bCs/>
              </w:rPr>
              <w:t>start</w:t>
            </w:r>
            <w:r w:rsidRPr="005B5974">
              <w:t xml:space="preserve"> at one end and </w:t>
            </w:r>
            <w:r w:rsidRPr="005B5974">
              <w:rPr>
                <w:b/>
                <w:bCs/>
              </w:rPr>
              <w:t>finish</w:t>
            </w:r>
            <w:r w:rsidRPr="005B5974">
              <w:t xml:space="preserve"> at the other.</w:t>
            </w:r>
          </w:p>
          <w:p w14:paraId="1D078E74" w14:textId="77777777" w:rsidR="00BC7CFD" w:rsidRPr="005B5974" w:rsidRDefault="00BC7CFD" w:rsidP="00BC7CFD">
            <w:r w:rsidRPr="005B5974">
              <w:t>If you have different coloured chalk, you could make each shape a different colour.</w:t>
            </w:r>
          </w:p>
          <w:p w14:paraId="7D3A56AB" w14:textId="2AFB2611" w:rsidR="00BC7CFD" w:rsidRPr="005B5974" w:rsidRDefault="00BC7CFD" w:rsidP="002E687E">
            <w:pPr>
              <w:pStyle w:val="ListParagraph"/>
              <w:numPr>
                <w:ilvl w:val="0"/>
                <w:numId w:val="47"/>
              </w:numPr>
              <w:spacing w:after="120"/>
              <w:ind w:left="607"/>
            </w:pPr>
            <w:r w:rsidRPr="005B5974">
              <w:t xml:space="preserve">Call out a shape </w:t>
            </w:r>
            <w:r w:rsidR="00BB16D4" w:rsidRPr="005B5974">
              <w:t>–</w:t>
            </w:r>
            <w:r w:rsidRPr="005B5974">
              <w:t xml:space="preserve"> can</w:t>
            </w:r>
            <w:r w:rsidR="00BB16D4" w:rsidRPr="005B5974">
              <w:t xml:space="preserve"> you</w:t>
            </w:r>
            <w:r w:rsidRPr="005B5974">
              <w:t xml:space="preserve"> make it to the finish line by </w:t>
            </w:r>
            <w:r w:rsidRPr="005B5974">
              <w:rPr>
                <w:b/>
              </w:rPr>
              <w:t>only</w:t>
            </w:r>
            <w:r w:rsidRPr="005B5974">
              <w:t xml:space="preserve"> jumping on that shape</w:t>
            </w:r>
            <w:r w:rsidR="00BB16D4" w:rsidRPr="005B5974">
              <w:t>?</w:t>
            </w:r>
          </w:p>
          <w:p w14:paraId="5F75432C" w14:textId="450005BD" w:rsidR="008E33F5" w:rsidRPr="005B5974" w:rsidRDefault="00BC7CFD" w:rsidP="002E687E">
            <w:pPr>
              <w:pStyle w:val="ListParagraph"/>
              <w:numPr>
                <w:ilvl w:val="0"/>
                <w:numId w:val="47"/>
              </w:numPr>
              <w:spacing w:after="120"/>
              <w:ind w:left="607"/>
            </w:pPr>
            <w:r w:rsidRPr="005B5974">
              <w:t>Call out a colour</w:t>
            </w:r>
            <w:r w:rsidR="00BB16D4" w:rsidRPr="005B5974">
              <w:t xml:space="preserve"> – </w:t>
            </w:r>
            <w:r w:rsidRPr="005B5974">
              <w:t xml:space="preserve">can </w:t>
            </w:r>
            <w:r w:rsidR="00BB16D4" w:rsidRPr="005B5974">
              <w:t xml:space="preserve">you </w:t>
            </w:r>
            <w:r w:rsidRPr="005B5974">
              <w:t xml:space="preserve">make it to the finish line by </w:t>
            </w:r>
            <w:r w:rsidRPr="005B5974">
              <w:rPr>
                <w:b/>
              </w:rPr>
              <w:t>only</w:t>
            </w:r>
            <w:r w:rsidRPr="005B5974">
              <w:t xml:space="preserve"> jumping on that colour</w:t>
            </w:r>
            <w:r w:rsidR="00BB16D4" w:rsidRPr="005B5974">
              <w:t>?</w:t>
            </w:r>
          </w:p>
        </w:tc>
      </w:tr>
      <w:tr w:rsidR="00BB16D4" w:rsidRPr="005B5974" w14:paraId="6998EFF4" w14:textId="77777777" w:rsidTr="009D470F">
        <w:tc>
          <w:tcPr>
            <w:tcW w:w="9797" w:type="dxa"/>
          </w:tcPr>
          <w:p w14:paraId="48F0718F" w14:textId="4331A1C1" w:rsidR="00E058B7" w:rsidRPr="005B5974" w:rsidRDefault="00E058B7" w:rsidP="00E058B7">
            <w:pPr>
              <w:rPr>
                <w:b/>
                <w:bCs/>
              </w:rPr>
            </w:pPr>
            <w:r w:rsidRPr="005B5974">
              <w:rPr>
                <w:b/>
                <w:bCs/>
              </w:rPr>
              <w:t>Superhero Obstacle Course</w:t>
            </w:r>
          </w:p>
          <w:p w14:paraId="276F57C0" w14:textId="51FA0028" w:rsidR="00E058B7" w:rsidRPr="005B5974" w:rsidRDefault="00E058B7" w:rsidP="00B661D3">
            <w:r w:rsidRPr="005B5974">
              <w:rPr>
                <w:b/>
                <w:bCs/>
              </w:rPr>
              <w:t>Create</w:t>
            </w:r>
            <w:r w:rsidRPr="005B5974">
              <w:t xml:space="preserve"> an obstacle course using household objects (ask first!).</w:t>
            </w:r>
            <w:r w:rsidR="00B661D3" w:rsidRPr="005B5974">
              <w:t xml:space="preserve"> </w:t>
            </w:r>
            <w:r w:rsidRPr="005B5974">
              <w:t>Some ideas</w:t>
            </w:r>
            <w:r w:rsidR="00B661D3" w:rsidRPr="005B5974">
              <w:t>:</w:t>
            </w:r>
          </w:p>
          <w:p w14:paraId="75862DA0" w14:textId="62172E6C" w:rsidR="00E058B7" w:rsidRPr="005B5974" w:rsidRDefault="00B661D3" w:rsidP="002E687E">
            <w:pPr>
              <w:pStyle w:val="ListParagraph"/>
              <w:numPr>
                <w:ilvl w:val="0"/>
                <w:numId w:val="47"/>
              </w:numPr>
              <w:spacing w:before="0"/>
              <w:ind w:left="607"/>
            </w:pPr>
            <w:r w:rsidRPr="005B5974">
              <w:rPr>
                <w:noProof/>
              </w:rPr>
              <w:drawing>
                <wp:anchor distT="0" distB="0" distL="114300" distR="114300" simplePos="0" relativeHeight="251713024" behindDoc="0" locked="0" layoutInCell="1" allowOverlap="1" wp14:anchorId="3FE41817" wp14:editId="0101A421">
                  <wp:simplePos x="0" y="0"/>
                  <wp:positionH relativeFrom="column">
                    <wp:posOffset>5202555</wp:posOffset>
                  </wp:positionH>
                  <wp:positionV relativeFrom="paragraph">
                    <wp:posOffset>23882</wp:posOffset>
                  </wp:positionV>
                  <wp:extent cx="837565" cy="723265"/>
                  <wp:effectExtent l="0" t="0" r="635" b="635"/>
                  <wp:wrapThrough wrapText="bothSides">
                    <wp:wrapPolygon edited="0">
                      <wp:start x="0" y="0"/>
                      <wp:lineTo x="0" y="21050"/>
                      <wp:lineTo x="21125" y="21050"/>
                      <wp:lineTo x="2112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37565" cy="723265"/>
                          </a:xfrm>
                          <a:prstGeom prst="rect">
                            <a:avLst/>
                          </a:prstGeom>
                        </pic:spPr>
                      </pic:pic>
                    </a:graphicData>
                  </a:graphic>
                  <wp14:sizeRelH relativeFrom="margin">
                    <wp14:pctWidth>0</wp14:pctWidth>
                  </wp14:sizeRelH>
                  <wp14:sizeRelV relativeFrom="margin">
                    <wp14:pctHeight>0</wp14:pctHeight>
                  </wp14:sizeRelV>
                </wp:anchor>
              </w:drawing>
            </w:r>
            <w:r w:rsidR="00E058B7" w:rsidRPr="005B5974">
              <w:t>Running through hula hoops (or draw circles on a path).</w:t>
            </w:r>
          </w:p>
          <w:p w14:paraId="37913AE7" w14:textId="34ED43FC" w:rsidR="00E058B7" w:rsidRPr="005B5974" w:rsidRDefault="00E058B7" w:rsidP="002E687E">
            <w:pPr>
              <w:pStyle w:val="ListParagraph"/>
              <w:numPr>
                <w:ilvl w:val="0"/>
                <w:numId w:val="47"/>
              </w:numPr>
              <w:ind w:left="607"/>
            </w:pPr>
            <w:r w:rsidRPr="005B5974">
              <w:t>Jumping on a pile of cushions.</w:t>
            </w:r>
          </w:p>
          <w:p w14:paraId="598D796C" w14:textId="77777777" w:rsidR="00E058B7" w:rsidRPr="005B5974" w:rsidRDefault="00E058B7" w:rsidP="002E687E">
            <w:pPr>
              <w:pStyle w:val="ListParagraph"/>
              <w:numPr>
                <w:ilvl w:val="0"/>
                <w:numId w:val="47"/>
              </w:numPr>
              <w:ind w:left="607"/>
            </w:pPr>
            <w:r w:rsidRPr="005B5974">
              <w:t>Doing the limbo under a stick or tape.</w:t>
            </w:r>
          </w:p>
          <w:p w14:paraId="23780558" w14:textId="77777777" w:rsidR="00E058B7" w:rsidRPr="005B5974" w:rsidRDefault="00E058B7" w:rsidP="002E687E">
            <w:pPr>
              <w:pStyle w:val="ListParagraph"/>
              <w:numPr>
                <w:ilvl w:val="0"/>
                <w:numId w:val="47"/>
              </w:numPr>
              <w:ind w:left="607"/>
            </w:pPr>
            <w:r w:rsidRPr="005B5974">
              <w:t>Karate chop a villain (you could use a cushion or pillow for the villain).</w:t>
            </w:r>
          </w:p>
          <w:p w14:paraId="4E71C407" w14:textId="77777777" w:rsidR="00E058B7" w:rsidRPr="005B5974" w:rsidRDefault="00E058B7" w:rsidP="002E687E">
            <w:pPr>
              <w:pStyle w:val="ListParagraph"/>
              <w:numPr>
                <w:ilvl w:val="0"/>
                <w:numId w:val="47"/>
              </w:numPr>
              <w:ind w:left="607"/>
            </w:pPr>
            <w:r w:rsidRPr="005B5974">
              <w:t>Climb through a tunnel.</w:t>
            </w:r>
          </w:p>
          <w:p w14:paraId="7D7A302F" w14:textId="77777777" w:rsidR="00E058B7" w:rsidRPr="005B5974" w:rsidRDefault="00E058B7" w:rsidP="002E687E">
            <w:pPr>
              <w:pStyle w:val="ListParagraph"/>
              <w:numPr>
                <w:ilvl w:val="0"/>
                <w:numId w:val="47"/>
              </w:numPr>
              <w:ind w:left="607"/>
            </w:pPr>
            <w:r w:rsidRPr="005B5974">
              <w:t>Weave in and out of cones (cones can be anything).</w:t>
            </w:r>
          </w:p>
          <w:p w14:paraId="53976DA4" w14:textId="77777777" w:rsidR="00E058B7" w:rsidRPr="005B5974" w:rsidRDefault="00E058B7" w:rsidP="002E687E">
            <w:pPr>
              <w:pStyle w:val="ListParagraph"/>
              <w:numPr>
                <w:ilvl w:val="0"/>
                <w:numId w:val="47"/>
              </w:numPr>
              <w:ind w:left="607"/>
            </w:pPr>
            <w:r w:rsidRPr="005B5974">
              <w:t>Bust through a wall. Stack up cardboard boxes to make a wall.</w:t>
            </w:r>
          </w:p>
          <w:p w14:paraId="022F3F38" w14:textId="4EC84E8B" w:rsidR="00BB16D4" w:rsidRPr="005B5974" w:rsidRDefault="00E058B7" w:rsidP="00D07919">
            <w:pPr>
              <w:spacing w:after="120"/>
              <w:ind w:left="113"/>
            </w:pPr>
            <w:r w:rsidRPr="005B5974">
              <w:t xml:space="preserve">After you make your obstacle course and try it - think about what would make it better? </w:t>
            </w:r>
          </w:p>
        </w:tc>
      </w:tr>
      <w:tr w:rsidR="009002D5" w:rsidRPr="005B5974" w14:paraId="4AC5C9AB" w14:textId="77777777" w:rsidTr="009D470F">
        <w:trPr>
          <w:trHeight w:val="3514"/>
        </w:trPr>
        <w:tc>
          <w:tcPr>
            <w:tcW w:w="9797" w:type="dxa"/>
          </w:tcPr>
          <w:p w14:paraId="6EDCA6BF" w14:textId="77777777" w:rsidR="009002D5" w:rsidRPr="005B5974" w:rsidRDefault="009002D5" w:rsidP="006A7B0D">
            <w:pPr>
              <w:rPr>
                <w:b/>
                <w:bCs/>
              </w:rPr>
            </w:pPr>
            <w:r w:rsidRPr="005B5974">
              <w:rPr>
                <w:b/>
                <w:bCs/>
              </w:rPr>
              <w:lastRenderedPageBreak/>
              <w:t xml:space="preserve">Weekly fitness tracker </w:t>
            </w:r>
          </w:p>
          <w:p w14:paraId="21F5DE9B" w14:textId="77777777" w:rsidR="009002D5" w:rsidRPr="005B5974" w:rsidRDefault="009002D5" w:rsidP="000567E6">
            <w:pPr>
              <w:spacing w:before="0"/>
            </w:pPr>
            <w:r w:rsidRPr="005B5974">
              <w:t>Keep daily track of your fitness. Can you improve your own record over time?</w:t>
            </w:r>
          </w:p>
          <w:p w14:paraId="7069A577" w14:textId="77777777" w:rsidR="009002D5" w:rsidRPr="005B5974" w:rsidRDefault="009002D5" w:rsidP="000567E6">
            <w:pPr>
              <w:spacing w:before="0"/>
            </w:pPr>
            <w:r w:rsidRPr="005B5974">
              <w:t>Do as many repetitions of each exercise as you can. Count them and record below</w:t>
            </w:r>
          </w:p>
          <w:tbl>
            <w:tblPr>
              <w:tblStyle w:val="TableGridLight"/>
              <w:tblW w:w="0" w:type="auto"/>
              <w:tblLook w:val="06A0" w:firstRow="1" w:lastRow="0" w:firstColumn="1" w:lastColumn="0" w:noHBand="1" w:noVBand="1"/>
            </w:tblPr>
            <w:tblGrid>
              <w:gridCol w:w="1683"/>
              <w:gridCol w:w="1620"/>
              <w:gridCol w:w="1440"/>
              <w:gridCol w:w="1812"/>
              <w:gridCol w:w="1545"/>
              <w:gridCol w:w="1471"/>
            </w:tblGrid>
            <w:tr w:rsidR="009002D5" w:rsidRPr="005B5974" w14:paraId="7FF4438E" w14:textId="77777777" w:rsidTr="006A7B0D">
              <w:tc>
                <w:tcPr>
                  <w:tcW w:w="1683" w:type="dxa"/>
                </w:tcPr>
                <w:p w14:paraId="1FFDB92C" w14:textId="77777777" w:rsidR="009002D5" w:rsidRPr="005B5974" w:rsidRDefault="009002D5" w:rsidP="006A7B0D"/>
              </w:tc>
              <w:tc>
                <w:tcPr>
                  <w:tcW w:w="1620" w:type="dxa"/>
                </w:tcPr>
                <w:p w14:paraId="63B59909" w14:textId="77777777" w:rsidR="009002D5" w:rsidRPr="005B5974" w:rsidRDefault="009002D5" w:rsidP="006A7B0D">
                  <w:r w:rsidRPr="005B5974">
                    <w:t xml:space="preserve"># push ups </w:t>
                  </w:r>
                </w:p>
              </w:tc>
              <w:tc>
                <w:tcPr>
                  <w:tcW w:w="1440" w:type="dxa"/>
                </w:tcPr>
                <w:p w14:paraId="48BCD61F" w14:textId="77777777" w:rsidR="009002D5" w:rsidRPr="005B5974" w:rsidRDefault="009002D5" w:rsidP="006A7B0D">
                  <w:r w:rsidRPr="005B5974">
                    <w:t># burpees</w:t>
                  </w:r>
                </w:p>
              </w:tc>
              <w:tc>
                <w:tcPr>
                  <w:tcW w:w="1812" w:type="dxa"/>
                </w:tcPr>
                <w:p w14:paraId="0F6F33AA" w14:textId="77777777" w:rsidR="009002D5" w:rsidRPr="005B5974" w:rsidRDefault="009002D5" w:rsidP="006A7B0D">
                  <w:r w:rsidRPr="005B5974">
                    <w:t># star jumps</w:t>
                  </w:r>
                </w:p>
              </w:tc>
              <w:tc>
                <w:tcPr>
                  <w:tcW w:w="1545" w:type="dxa"/>
                </w:tcPr>
                <w:p w14:paraId="381DB06A" w14:textId="77777777" w:rsidR="009002D5" w:rsidRPr="005B5974" w:rsidRDefault="009002D5" w:rsidP="006A7B0D">
                  <w:r w:rsidRPr="005B5974">
                    <w:t># sit ups</w:t>
                  </w:r>
                </w:p>
              </w:tc>
              <w:tc>
                <w:tcPr>
                  <w:tcW w:w="1471" w:type="dxa"/>
                </w:tcPr>
                <w:p w14:paraId="66059A10" w14:textId="77777777" w:rsidR="009002D5" w:rsidRPr="005B5974" w:rsidRDefault="009002D5" w:rsidP="006A7B0D">
                  <w:r w:rsidRPr="005B5974">
                    <w:t># squats</w:t>
                  </w:r>
                </w:p>
              </w:tc>
            </w:tr>
            <w:tr w:rsidR="009002D5" w:rsidRPr="005B5974" w14:paraId="1119E687" w14:textId="77777777" w:rsidTr="006A7B0D">
              <w:trPr>
                <w:trHeight w:val="359"/>
              </w:trPr>
              <w:tc>
                <w:tcPr>
                  <w:tcW w:w="1683" w:type="dxa"/>
                  <w:vAlign w:val="center"/>
                </w:tcPr>
                <w:p w14:paraId="58D0A66E" w14:textId="77777777" w:rsidR="009002D5" w:rsidRPr="005B5974" w:rsidRDefault="009002D5" w:rsidP="006A7B0D">
                  <w:pPr>
                    <w:spacing w:before="0"/>
                  </w:pPr>
                  <w:r w:rsidRPr="005B5974">
                    <w:t>Monday</w:t>
                  </w:r>
                </w:p>
              </w:tc>
              <w:tc>
                <w:tcPr>
                  <w:tcW w:w="1620" w:type="dxa"/>
                  <w:vAlign w:val="center"/>
                </w:tcPr>
                <w:p w14:paraId="578DAFF0" w14:textId="77777777" w:rsidR="009002D5" w:rsidRPr="005B5974" w:rsidRDefault="009002D5" w:rsidP="006A7B0D">
                  <w:pPr>
                    <w:spacing w:before="0"/>
                  </w:pPr>
                </w:p>
              </w:tc>
              <w:tc>
                <w:tcPr>
                  <w:tcW w:w="1440" w:type="dxa"/>
                  <w:vAlign w:val="center"/>
                </w:tcPr>
                <w:p w14:paraId="71A36C31" w14:textId="77777777" w:rsidR="009002D5" w:rsidRPr="005B5974" w:rsidRDefault="009002D5" w:rsidP="006A7B0D">
                  <w:pPr>
                    <w:spacing w:before="0"/>
                  </w:pPr>
                </w:p>
              </w:tc>
              <w:tc>
                <w:tcPr>
                  <w:tcW w:w="1812" w:type="dxa"/>
                  <w:vAlign w:val="center"/>
                </w:tcPr>
                <w:p w14:paraId="257A841F" w14:textId="77777777" w:rsidR="009002D5" w:rsidRPr="005B5974" w:rsidRDefault="009002D5" w:rsidP="006A7B0D">
                  <w:pPr>
                    <w:spacing w:before="0"/>
                  </w:pPr>
                </w:p>
              </w:tc>
              <w:tc>
                <w:tcPr>
                  <w:tcW w:w="1545" w:type="dxa"/>
                  <w:vAlign w:val="center"/>
                </w:tcPr>
                <w:p w14:paraId="682B5786" w14:textId="77777777" w:rsidR="009002D5" w:rsidRPr="005B5974" w:rsidRDefault="009002D5" w:rsidP="006A7B0D">
                  <w:pPr>
                    <w:spacing w:before="0"/>
                  </w:pPr>
                </w:p>
              </w:tc>
              <w:tc>
                <w:tcPr>
                  <w:tcW w:w="1471" w:type="dxa"/>
                  <w:vAlign w:val="center"/>
                </w:tcPr>
                <w:p w14:paraId="61C9ADB5" w14:textId="77777777" w:rsidR="009002D5" w:rsidRPr="005B5974" w:rsidRDefault="009002D5" w:rsidP="006A7B0D">
                  <w:pPr>
                    <w:spacing w:before="0"/>
                  </w:pPr>
                </w:p>
              </w:tc>
            </w:tr>
            <w:tr w:rsidR="009002D5" w:rsidRPr="005B5974" w14:paraId="7E6ADE51" w14:textId="77777777" w:rsidTr="006A7B0D">
              <w:trPr>
                <w:trHeight w:val="350"/>
              </w:trPr>
              <w:tc>
                <w:tcPr>
                  <w:tcW w:w="1683" w:type="dxa"/>
                  <w:vAlign w:val="center"/>
                </w:tcPr>
                <w:p w14:paraId="29AD807E" w14:textId="77777777" w:rsidR="009002D5" w:rsidRPr="005B5974" w:rsidRDefault="009002D5" w:rsidP="006A7B0D">
                  <w:pPr>
                    <w:spacing w:before="0"/>
                  </w:pPr>
                  <w:r w:rsidRPr="005B5974">
                    <w:t>Tuesday</w:t>
                  </w:r>
                </w:p>
              </w:tc>
              <w:tc>
                <w:tcPr>
                  <w:tcW w:w="1620" w:type="dxa"/>
                  <w:vAlign w:val="center"/>
                </w:tcPr>
                <w:p w14:paraId="00272523" w14:textId="77777777" w:rsidR="009002D5" w:rsidRPr="005B5974" w:rsidRDefault="009002D5" w:rsidP="006A7B0D">
                  <w:pPr>
                    <w:spacing w:before="0"/>
                  </w:pPr>
                </w:p>
              </w:tc>
              <w:tc>
                <w:tcPr>
                  <w:tcW w:w="1440" w:type="dxa"/>
                  <w:vAlign w:val="center"/>
                </w:tcPr>
                <w:p w14:paraId="78C86E80" w14:textId="77777777" w:rsidR="009002D5" w:rsidRPr="005B5974" w:rsidRDefault="009002D5" w:rsidP="006A7B0D">
                  <w:pPr>
                    <w:spacing w:before="0"/>
                  </w:pPr>
                </w:p>
              </w:tc>
              <w:tc>
                <w:tcPr>
                  <w:tcW w:w="1812" w:type="dxa"/>
                  <w:vAlign w:val="center"/>
                </w:tcPr>
                <w:p w14:paraId="3C442CF2" w14:textId="77777777" w:rsidR="009002D5" w:rsidRPr="005B5974" w:rsidRDefault="009002D5" w:rsidP="006A7B0D">
                  <w:pPr>
                    <w:spacing w:before="0"/>
                  </w:pPr>
                </w:p>
              </w:tc>
              <w:tc>
                <w:tcPr>
                  <w:tcW w:w="1545" w:type="dxa"/>
                  <w:vAlign w:val="center"/>
                </w:tcPr>
                <w:p w14:paraId="1E7D1F4D" w14:textId="77777777" w:rsidR="009002D5" w:rsidRPr="005B5974" w:rsidRDefault="009002D5" w:rsidP="006A7B0D">
                  <w:pPr>
                    <w:spacing w:before="0"/>
                  </w:pPr>
                </w:p>
              </w:tc>
              <w:tc>
                <w:tcPr>
                  <w:tcW w:w="1471" w:type="dxa"/>
                  <w:vAlign w:val="center"/>
                </w:tcPr>
                <w:p w14:paraId="41268937" w14:textId="77777777" w:rsidR="009002D5" w:rsidRPr="005B5974" w:rsidRDefault="009002D5" w:rsidP="006A7B0D">
                  <w:pPr>
                    <w:spacing w:before="0"/>
                  </w:pPr>
                </w:p>
              </w:tc>
            </w:tr>
            <w:tr w:rsidR="009002D5" w:rsidRPr="005B5974" w14:paraId="3277C164" w14:textId="77777777" w:rsidTr="006A7B0D">
              <w:trPr>
                <w:trHeight w:val="341"/>
              </w:trPr>
              <w:tc>
                <w:tcPr>
                  <w:tcW w:w="1683" w:type="dxa"/>
                  <w:vAlign w:val="center"/>
                </w:tcPr>
                <w:p w14:paraId="64DFB35F" w14:textId="77777777" w:rsidR="009002D5" w:rsidRPr="005B5974" w:rsidRDefault="009002D5" w:rsidP="006A7B0D">
                  <w:pPr>
                    <w:spacing w:before="0"/>
                  </w:pPr>
                  <w:r w:rsidRPr="005B5974">
                    <w:t>Wednesday</w:t>
                  </w:r>
                </w:p>
              </w:tc>
              <w:tc>
                <w:tcPr>
                  <w:tcW w:w="1620" w:type="dxa"/>
                  <w:vAlign w:val="center"/>
                </w:tcPr>
                <w:p w14:paraId="74F13DB8" w14:textId="77777777" w:rsidR="009002D5" w:rsidRPr="005B5974" w:rsidRDefault="009002D5" w:rsidP="006A7B0D">
                  <w:pPr>
                    <w:spacing w:before="0"/>
                  </w:pPr>
                </w:p>
              </w:tc>
              <w:tc>
                <w:tcPr>
                  <w:tcW w:w="1440" w:type="dxa"/>
                  <w:vAlign w:val="center"/>
                </w:tcPr>
                <w:p w14:paraId="65D99F7F" w14:textId="77777777" w:rsidR="009002D5" w:rsidRPr="005B5974" w:rsidRDefault="009002D5" w:rsidP="006A7B0D">
                  <w:pPr>
                    <w:spacing w:before="0"/>
                  </w:pPr>
                </w:p>
              </w:tc>
              <w:tc>
                <w:tcPr>
                  <w:tcW w:w="1812" w:type="dxa"/>
                  <w:vAlign w:val="center"/>
                </w:tcPr>
                <w:p w14:paraId="68C8BB74" w14:textId="77777777" w:rsidR="009002D5" w:rsidRPr="005B5974" w:rsidRDefault="009002D5" w:rsidP="006A7B0D">
                  <w:pPr>
                    <w:spacing w:before="0"/>
                  </w:pPr>
                </w:p>
              </w:tc>
              <w:tc>
                <w:tcPr>
                  <w:tcW w:w="1545" w:type="dxa"/>
                  <w:vAlign w:val="center"/>
                </w:tcPr>
                <w:p w14:paraId="77CC35B1" w14:textId="77777777" w:rsidR="009002D5" w:rsidRPr="005B5974" w:rsidRDefault="009002D5" w:rsidP="006A7B0D">
                  <w:pPr>
                    <w:spacing w:before="0"/>
                  </w:pPr>
                </w:p>
              </w:tc>
              <w:tc>
                <w:tcPr>
                  <w:tcW w:w="1471" w:type="dxa"/>
                  <w:vAlign w:val="center"/>
                </w:tcPr>
                <w:p w14:paraId="7034BE5C" w14:textId="77777777" w:rsidR="009002D5" w:rsidRPr="005B5974" w:rsidRDefault="009002D5" w:rsidP="006A7B0D">
                  <w:pPr>
                    <w:spacing w:before="0"/>
                  </w:pPr>
                </w:p>
              </w:tc>
            </w:tr>
            <w:tr w:rsidR="009002D5" w:rsidRPr="005B5974" w14:paraId="2C48FE4C" w14:textId="77777777" w:rsidTr="006A7B0D">
              <w:trPr>
                <w:trHeight w:val="350"/>
              </w:trPr>
              <w:tc>
                <w:tcPr>
                  <w:tcW w:w="1683" w:type="dxa"/>
                  <w:vAlign w:val="center"/>
                </w:tcPr>
                <w:p w14:paraId="3742D772" w14:textId="77777777" w:rsidR="009002D5" w:rsidRPr="005B5974" w:rsidRDefault="009002D5" w:rsidP="006A7B0D">
                  <w:pPr>
                    <w:spacing w:before="0"/>
                  </w:pPr>
                  <w:r w:rsidRPr="005B5974">
                    <w:t>Thursday</w:t>
                  </w:r>
                </w:p>
              </w:tc>
              <w:tc>
                <w:tcPr>
                  <w:tcW w:w="1620" w:type="dxa"/>
                  <w:vAlign w:val="center"/>
                </w:tcPr>
                <w:p w14:paraId="1A4FFA25" w14:textId="77777777" w:rsidR="009002D5" w:rsidRPr="005B5974" w:rsidRDefault="009002D5" w:rsidP="006A7B0D">
                  <w:pPr>
                    <w:spacing w:before="0"/>
                  </w:pPr>
                </w:p>
              </w:tc>
              <w:tc>
                <w:tcPr>
                  <w:tcW w:w="1440" w:type="dxa"/>
                  <w:vAlign w:val="center"/>
                </w:tcPr>
                <w:p w14:paraId="093C2D18" w14:textId="77777777" w:rsidR="009002D5" w:rsidRPr="005B5974" w:rsidRDefault="009002D5" w:rsidP="006A7B0D">
                  <w:pPr>
                    <w:spacing w:before="0"/>
                  </w:pPr>
                </w:p>
              </w:tc>
              <w:tc>
                <w:tcPr>
                  <w:tcW w:w="1812" w:type="dxa"/>
                  <w:vAlign w:val="center"/>
                </w:tcPr>
                <w:p w14:paraId="649AA86A" w14:textId="77777777" w:rsidR="009002D5" w:rsidRPr="005B5974" w:rsidRDefault="009002D5" w:rsidP="006A7B0D">
                  <w:pPr>
                    <w:spacing w:before="0"/>
                  </w:pPr>
                </w:p>
              </w:tc>
              <w:tc>
                <w:tcPr>
                  <w:tcW w:w="1545" w:type="dxa"/>
                  <w:vAlign w:val="center"/>
                </w:tcPr>
                <w:p w14:paraId="1C3BDB47" w14:textId="77777777" w:rsidR="009002D5" w:rsidRPr="005B5974" w:rsidRDefault="009002D5" w:rsidP="006A7B0D">
                  <w:pPr>
                    <w:spacing w:before="0"/>
                  </w:pPr>
                </w:p>
              </w:tc>
              <w:tc>
                <w:tcPr>
                  <w:tcW w:w="1471" w:type="dxa"/>
                  <w:vAlign w:val="center"/>
                </w:tcPr>
                <w:p w14:paraId="3F57F46E" w14:textId="77777777" w:rsidR="009002D5" w:rsidRPr="005B5974" w:rsidRDefault="009002D5" w:rsidP="006A7B0D">
                  <w:pPr>
                    <w:spacing w:before="0"/>
                  </w:pPr>
                </w:p>
              </w:tc>
            </w:tr>
            <w:tr w:rsidR="009002D5" w:rsidRPr="005B5974" w14:paraId="4275DF80" w14:textId="77777777" w:rsidTr="006A7B0D">
              <w:trPr>
                <w:trHeight w:val="332"/>
              </w:trPr>
              <w:tc>
                <w:tcPr>
                  <w:tcW w:w="1683" w:type="dxa"/>
                  <w:vAlign w:val="center"/>
                </w:tcPr>
                <w:p w14:paraId="07507764" w14:textId="77777777" w:rsidR="009002D5" w:rsidRPr="005B5974" w:rsidRDefault="009002D5" w:rsidP="006A7B0D">
                  <w:pPr>
                    <w:spacing w:before="0"/>
                  </w:pPr>
                  <w:r w:rsidRPr="005B5974">
                    <w:t>Friday</w:t>
                  </w:r>
                </w:p>
              </w:tc>
              <w:tc>
                <w:tcPr>
                  <w:tcW w:w="1620" w:type="dxa"/>
                  <w:vAlign w:val="center"/>
                </w:tcPr>
                <w:p w14:paraId="3500D946" w14:textId="77777777" w:rsidR="009002D5" w:rsidRPr="005B5974" w:rsidRDefault="009002D5" w:rsidP="006A7B0D">
                  <w:pPr>
                    <w:spacing w:before="0"/>
                  </w:pPr>
                </w:p>
              </w:tc>
              <w:tc>
                <w:tcPr>
                  <w:tcW w:w="1440" w:type="dxa"/>
                  <w:vAlign w:val="center"/>
                </w:tcPr>
                <w:p w14:paraId="7C9C10C4" w14:textId="77777777" w:rsidR="009002D5" w:rsidRPr="005B5974" w:rsidRDefault="009002D5" w:rsidP="006A7B0D">
                  <w:pPr>
                    <w:spacing w:before="0"/>
                  </w:pPr>
                </w:p>
              </w:tc>
              <w:tc>
                <w:tcPr>
                  <w:tcW w:w="1812" w:type="dxa"/>
                  <w:vAlign w:val="center"/>
                </w:tcPr>
                <w:p w14:paraId="0A3C3434" w14:textId="77777777" w:rsidR="009002D5" w:rsidRPr="005B5974" w:rsidRDefault="009002D5" w:rsidP="006A7B0D">
                  <w:pPr>
                    <w:spacing w:before="0"/>
                  </w:pPr>
                </w:p>
              </w:tc>
              <w:tc>
                <w:tcPr>
                  <w:tcW w:w="1545" w:type="dxa"/>
                  <w:vAlign w:val="center"/>
                </w:tcPr>
                <w:p w14:paraId="42AB7240" w14:textId="77777777" w:rsidR="009002D5" w:rsidRPr="005B5974" w:rsidRDefault="009002D5" w:rsidP="006A7B0D">
                  <w:pPr>
                    <w:spacing w:before="0"/>
                  </w:pPr>
                </w:p>
              </w:tc>
              <w:tc>
                <w:tcPr>
                  <w:tcW w:w="1471" w:type="dxa"/>
                  <w:vAlign w:val="center"/>
                </w:tcPr>
                <w:p w14:paraId="464AE667" w14:textId="77777777" w:rsidR="009002D5" w:rsidRPr="005B5974" w:rsidRDefault="009002D5" w:rsidP="006A7B0D">
                  <w:pPr>
                    <w:spacing w:before="0"/>
                  </w:pPr>
                </w:p>
              </w:tc>
            </w:tr>
          </w:tbl>
          <w:p w14:paraId="3F0C026C" w14:textId="77777777" w:rsidR="009002D5" w:rsidRPr="005B5974" w:rsidRDefault="009002D5" w:rsidP="006A7B0D">
            <w:pPr>
              <w:rPr>
                <w:b/>
                <w:bCs/>
              </w:rPr>
            </w:pPr>
          </w:p>
        </w:tc>
      </w:tr>
      <w:tr w:rsidR="000D45E4" w:rsidRPr="005B5974" w14:paraId="106EB4E3" w14:textId="77777777" w:rsidTr="003021B9">
        <w:trPr>
          <w:trHeight w:val="4585"/>
        </w:trPr>
        <w:tc>
          <w:tcPr>
            <w:tcW w:w="9797" w:type="dxa"/>
          </w:tcPr>
          <w:p w14:paraId="51CC44BA" w14:textId="77777777" w:rsidR="000D45E4" w:rsidRPr="005B5974" w:rsidRDefault="000D45E4" w:rsidP="000D45E4">
            <w:pPr>
              <w:rPr>
                <w:rFonts w:eastAsia="Calibri Light"/>
                <w:b/>
                <w:bCs/>
              </w:rPr>
            </w:pPr>
            <w:r w:rsidRPr="005B5974">
              <w:rPr>
                <w:rFonts w:eastAsia="Calibri Light"/>
                <w:b/>
                <w:bCs/>
              </w:rPr>
              <w:t>Spelling fitness</w:t>
            </w:r>
          </w:p>
          <w:p w14:paraId="27A1837C" w14:textId="0C4EB40E" w:rsidR="000D45E4" w:rsidRPr="005B5974" w:rsidRDefault="000D45E4" w:rsidP="000D45E4">
            <w:pPr>
              <w:rPr>
                <w:rFonts w:eastAsia="Calibri Light"/>
              </w:rPr>
            </w:pPr>
            <w:r w:rsidRPr="005B5974">
              <w:rPr>
                <w:rFonts w:eastAsia="Calibri Light"/>
              </w:rPr>
              <w:t>Can you do the exercises to spell out your name? What about another word?</w:t>
            </w:r>
          </w:p>
          <w:p w14:paraId="60A0B5E3" w14:textId="24756B77" w:rsidR="000D45E4" w:rsidRPr="005B5974" w:rsidRDefault="000D45E4" w:rsidP="000D45E4">
            <w:pPr>
              <w:ind w:left="113"/>
              <w:jc w:val="center"/>
              <w:rPr>
                <w:rFonts w:eastAsia="Calibri Light"/>
              </w:rPr>
            </w:pPr>
            <w:r w:rsidRPr="005B5974">
              <w:rPr>
                <w:noProof/>
              </w:rPr>
              <w:drawing>
                <wp:inline distT="0" distB="0" distL="0" distR="0" wp14:anchorId="47A86A2E" wp14:editId="5A13C2E7">
                  <wp:extent cx="3578087" cy="2209400"/>
                  <wp:effectExtent l="0" t="0" r="3810" b="635"/>
                  <wp:docPr id="8" name="Picture 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364003" name="Picture 436364003" descr="Graphical user interface&#10;&#10;Description automatically generated with medium confidence"/>
                          <pic:cNvPicPr/>
                        </pic:nvPicPr>
                        <pic:blipFill>
                          <a:blip r:embed="rId34"/>
                          <a:stretch>
                            <a:fillRect/>
                          </a:stretch>
                        </pic:blipFill>
                        <pic:spPr>
                          <a:xfrm>
                            <a:off x="0" y="0"/>
                            <a:ext cx="3618522" cy="2234368"/>
                          </a:xfrm>
                          <a:prstGeom prst="rect">
                            <a:avLst/>
                          </a:prstGeom>
                        </pic:spPr>
                      </pic:pic>
                    </a:graphicData>
                  </a:graphic>
                </wp:inline>
              </w:drawing>
            </w:r>
          </w:p>
        </w:tc>
      </w:tr>
    </w:tbl>
    <w:p w14:paraId="54680943" w14:textId="77777777" w:rsidR="00493BA4" w:rsidRPr="005B5974" w:rsidRDefault="00493BA4" w:rsidP="00172AAA">
      <w:pPr>
        <w:pStyle w:val="MoEHeading1"/>
      </w:pPr>
    </w:p>
    <w:p w14:paraId="0584DE36" w14:textId="689FFBCB" w:rsidR="00172AAA" w:rsidRPr="005B5974" w:rsidRDefault="00172AAA" w:rsidP="00172AAA">
      <w:pPr>
        <w:pStyle w:val="MoEHeading1"/>
      </w:pPr>
      <w:r w:rsidRPr="005B5974">
        <w:t>Fitness online activities</w:t>
      </w:r>
    </w:p>
    <w:p w14:paraId="70D8A410" w14:textId="4ED70BA3" w:rsidR="00172AAA" w:rsidRPr="005B5974" w:rsidRDefault="00172AAA" w:rsidP="00172AAA">
      <w:r w:rsidRPr="005B5974">
        <w:t>If you have access to the internet, you could try out this fitness activities:</w:t>
      </w:r>
    </w:p>
    <w:tbl>
      <w:tblPr>
        <w:tblStyle w:val="PlainTable1"/>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9797"/>
      </w:tblGrid>
      <w:tr w:rsidR="006B5901" w:rsidRPr="005B5974" w14:paraId="50245EB7" w14:textId="77777777" w:rsidTr="003021B9">
        <w:trPr>
          <w:cnfStyle w:val="100000000000" w:firstRow="1" w:lastRow="0" w:firstColumn="0" w:lastColumn="0" w:oddVBand="0" w:evenVBand="0" w:oddHBand="0"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9797" w:type="dxa"/>
          </w:tcPr>
          <w:p w14:paraId="199DA735" w14:textId="2AE64621" w:rsidR="006B5901" w:rsidRPr="005B5974" w:rsidRDefault="006B5901" w:rsidP="00807A64">
            <w:pPr>
              <w:rPr>
                <w:b w:val="0"/>
                <w:bCs w:val="0"/>
              </w:rPr>
            </w:pPr>
            <w:r w:rsidRPr="005B5974">
              <w:rPr>
                <w:b w:val="0"/>
                <w:bCs w:val="0"/>
              </w:rPr>
              <w:t xml:space="preserve">Born to Move: Baila with me video on the Home Learning TV channel: </w:t>
            </w:r>
            <w:hyperlink r:id="rId35">
              <w:r w:rsidRPr="005B5974">
                <w:rPr>
                  <w:rStyle w:val="Hyperlink"/>
                  <w:b w:val="0"/>
                  <w:bCs w:val="0"/>
                </w:rPr>
                <w:t>https://www.tvnz.co.nz/shows/les-mills-born-to-move/episodes/s2-e20</w:t>
              </w:r>
            </w:hyperlink>
          </w:p>
        </w:tc>
      </w:tr>
      <w:tr w:rsidR="006B5901" w:rsidRPr="005B5974" w14:paraId="374BDF98" w14:textId="77777777" w:rsidTr="003021B9">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9797" w:type="dxa"/>
          </w:tcPr>
          <w:p w14:paraId="7A234CF2" w14:textId="5F1D38A0" w:rsidR="006B5901" w:rsidRPr="005B5974" w:rsidRDefault="00EE7C0E" w:rsidP="00807A64">
            <w:pPr>
              <w:rPr>
                <w:b w:val="0"/>
                <w:bCs w:val="0"/>
              </w:rPr>
            </w:pPr>
            <w:r w:rsidRPr="005B5974">
              <w:rPr>
                <w:b w:val="0"/>
                <w:bCs w:val="0"/>
              </w:rPr>
              <w:t xml:space="preserve">Born to Move: Heroes video on the Home Learning TV channel: </w:t>
            </w:r>
            <w:hyperlink r:id="rId36">
              <w:r w:rsidRPr="005B5974">
                <w:rPr>
                  <w:rStyle w:val="Hyperlink"/>
                  <w:rFonts w:eastAsia="Avenir Next LT Pro"/>
                  <w:b w:val="0"/>
                  <w:bCs w:val="0"/>
                </w:rPr>
                <w:t>https://www.tvnz.co.nz/shows/les-mills-born-to-move/episodes/s2-e13</w:t>
              </w:r>
            </w:hyperlink>
          </w:p>
        </w:tc>
      </w:tr>
      <w:tr w:rsidR="00EE7C0E" w:rsidRPr="005B5974" w14:paraId="79D0D3CB" w14:textId="77777777" w:rsidTr="003021B9">
        <w:trPr>
          <w:trHeight w:val="809"/>
        </w:trPr>
        <w:tc>
          <w:tcPr>
            <w:cnfStyle w:val="001000000000" w:firstRow="0" w:lastRow="0" w:firstColumn="1" w:lastColumn="0" w:oddVBand="0" w:evenVBand="0" w:oddHBand="0" w:evenHBand="0" w:firstRowFirstColumn="0" w:firstRowLastColumn="0" w:lastRowFirstColumn="0" w:lastRowLastColumn="0"/>
            <w:tcW w:w="9797" w:type="dxa"/>
          </w:tcPr>
          <w:p w14:paraId="7447994B" w14:textId="58C1CDEF" w:rsidR="00EE7C0E" w:rsidRPr="005B5974" w:rsidRDefault="00EE7C0E" w:rsidP="00807A64">
            <w:pPr>
              <w:rPr>
                <w:b w:val="0"/>
                <w:bCs w:val="0"/>
              </w:rPr>
            </w:pPr>
            <w:r w:rsidRPr="005B5974">
              <w:rPr>
                <w:b w:val="0"/>
                <w:bCs w:val="0"/>
              </w:rPr>
              <w:t xml:space="preserve">Born to Move: Reflection video on the Home Learning TV channel: </w:t>
            </w:r>
            <w:hyperlink r:id="rId37">
              <w:r w:rsidRPr="005B5974">
                <w:rPr>
                  <w:rStyle w:val="Hyperlink"/>
                  <w:b w:val="0"/>
                  <w:bCs w:val="0"/>
                </w:rPr>
                <w:t>https://www.tvnz.co.nz/shows/les-mills-born-to-move/episodes/s2-e11</w:t>
              </w:r>
            </w:hyperlink>
          </w:p>
        </w:tc>
      </w:tr>
      <w:tr w:rsidR="000520FA" w:rsidRPr="005B5974" w14:paraId="3C00714F" w14:textId="77777777" w:rsidTr="003021B9">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9797" w:type="dxa"/>
          </w:tcPr>
          <w:p w14:paraId="0703E8A3" w14:textId="619F3E6B" w:rsidR="000520FA" w:rsidRPr="005B5974" w:rsidRDefault="000520FA" w:rsidP="00807A64">
            <w:pPr>
              <w:rPr>
                <w:b w:val="0"/>
                <w:bCs w:val="0"/>
              </w:rPr>
            </w:pPr>
            <w:r w:rsidRPr="005B5974">
              <w:rPr>
                <w:b w:val="0"/>
                <w:bCs w:val="0"/>
              </w:rPr>
              <w:t>Dance along with Gonoodle</w:t>
            </w:r>
            <w:r w:rsidR="00172AAA" w:rsidRPr="005B5974">
              <w:rPr>
                <w:b w:val="0"/>
                <w:bCs w:val="0"/>
              </w:rPr>
              <w:t xml:space="preserve"> – Trolls can’t stop feeling </w:t>
            </w:r>
            <w:hyperlink r:id="rId38" w:history="1">
              <w:r w:rsidRPr="005B5974">
                <w:rPr>
                  <w:rStyle w:val="Hyperlink"/>
                  <w:b w:val="0"/>
                  <w:bCs w:val="0"/>
                </w:rPr>
                <w:t>https://www.youtube.com/watch?v=0OldvpJTktw</w:t>
              </w:r>
            </w:hyperlink>
          </w:p>
        </w:tc>
      </w:tr>
      <w:tr w:rsidR="000520FA" w:rsidRPr="005B5974" w14:paraId="54680E37" w14:textId="77777777" w:rsidTr="003021B9">
        <w:trPr>
          <w:trHeight w:val="791"/>
        </w:trPr>
        <w:tc>
          <w:tcPr>
            <w:cnfStyle w:val="001000000000" w:firstRow="0" w:lastRow="0" w:firstColumn="1" w:lastColumn="0" w:oddVBand="0" w:evenVBand="0" w:oddHBand="0" w:evenHBand="0" w:firstRowFirstColumn="0" w:firstRowLastColumn="0" w:lastRowFirstColumn="0" w:lastRowLastColumn="0"/>
            <w:tcW w:w="9797" w:type="dxa"/>
          </w:tcPr>
          <w:p w14:paraId="30A566DE" w14:textId="1E17BD35" w:rsidR="000520FA" w:rsidRPr="005B5974" w:rsidRDefault="00172AAA" w:rsidP="00807A64">
            <w:pPr>
              <w:rPr>
                <w:b w:val="0"/>
                <w:bCs w:val="0"/>
              </w:rPr>
            </w:pPr>
            <w:r w:rsidRPr="005B5974">
              <w:rPr>
                <w:rFonts w:eastAsia="Calibri Light"/>
                <w:b w:val="0"/>
                <w:bCs w:val="0"/>
              </w:rPr>
              <w:t>Superhero yoga for kids</w:t>
            </w:r>
            <w:r w:rsidR="000520FA" w:rsidRPr="005B5974">
              <w:rPr>
                <w:b w:val="0"/>
                <w:bCs w:val="0"/>
              </w:rPr>
              <w:t xml:space="preserve"> </w:t>
            </w:r>
            <w:r w:rsidRPr="005B5974">
              <w:rPr>
                <w:b w:val="0"/>
                <w:bCs w:val="0"/>
              </w:rPr>
              <w:br/>
            </w:r>
            <w:hyperlink r:id="rId39" w:history="1">
              <w:r w:rsidRPr="005B5974">
                <w:rPr>
                  <w:rStyle w:val="Hyperlink"/>
                  <w:b w:val="0"/>
                  <w:bCs w:val="0"/>
                </w:rPr>
                <w:t>https://www.youtube.com/watch?v=7i0tUVNHfLA&amp;t=54s</w:t>
              </w:r>
            </w:hyperlink>
            <w:r w:rsidR="000520FA" w:rsidRPr="005B5974">
              <w:rPr>
                <w:b w:val="0"/>
                <w:bCs w:val="0"/>
              </w:rPr>
              <w:t xml:space="preserve"> </w:t>
            </w:r>
          </w:p>
        </w:tc>
      </w:tr>
      <w:tr w:rsidR="000520FA" w:rsidRPr="005B5974" w14:paraId="3393E0E4" w14:textId="77777777" w:rsidTr="003021B9">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9797" w:type="dxa"/>
          </w:tcPr>
          <w:p w14:paraId="768A52B5" w14:textId="3307B49D" w:rsidR="000520FA" w:rsidRPr="005B5974" w:rsidRDefault="000E3339" w:rsidP="00807A64">
            <w:pPr>
              <w:rPr>
                <w:rFonts w:eastAsia="Calibri Light"/>
                <w:b w:val="0"/>
                <w:bCs w:val="0"/>
              </w:rPr>
            </w:pPr>
            <w:r w:rsidRPr="005B5974">
              <w:rPr>
                <w:rFonts w:eastAsia="Calibri Light"/>
                <w:b w:val="0"/>
                <w:bCs w:val="0"/>
              </w:rPr>
              <w:lastRenderedPageBreak/>
              <w:t>Join</w:t>
            </w:r>
            <w:r w:rsidR="000520FA" w:rsidRPr="005B5974">
              <w:rPr>
                <w:rFonts w:eastAsia="Calibri Light"/>
                <w:b w:val="0"/>
                <w:bCs w:val="0"/>
              </w:rPr>
              <w:t xml:space="preserve"> Maximo in </w:t>
            </w:r>
            <w:r w:rsidRPr="005B5974">
              <w:rPr>
                <w:rFonts w:eastAsia="Calibri Light"/>
                <w:b w:val="0"/>
                <w:bCs w:val="0"/>
              </w:rPr>
              <w:t xml:space="preserve">the chicken dance </w:t>
            </w:r>
            <w:r w:rsidRPr="005B5974">
              <w:rPr>
                <w:rFonts w:eastAsia="Calibri Light"/>
                <w:b w:val="0"/>
                <w:bCs w:val="0"/>
              </w:rPr>
              <w:br/>
            </w:r>
            <w:hyperlink r:id="rId40" w:history="1">
              <w:r w:rsidRPr="005B5974">
                <w:rPr>
                  <w:rStyle w:val="Hyperlink"/>
                  <w:rFonts w:eastAsia="Calibri Light"/>
                  <w:b w:val="0"/>
                  <w:bCs w:val="0"/>
                </w:rPr>
                <w:t>https://www.youtube.com/watch?v=kiK0QvDtoWU</w:t>
              </w:r>
            </w:hyperlink>
            <w:r w:rsidR="000520FA" w:rsidRPr="005B5974">
              <w:rPr>
                <w:rFonts w:eastAsia="@MS Mincho"/>
                <w:b w:val="0"/>
              </w:rPr>
              <w:t xml:space="preserve"> </w:t>
            </w:r>
          </w:p>
        </w:tc>
      </w:tr>
      <w:tr w:rsidR="009002D5" w:rsidRPr="005B5974" w14:paraId="76F7123C" w14:textId="77777777" w:rsidTr="003021B9">
        <w:trPr>
          <w:trHeight w:val="800"/>
        </w:trPr>
        <w:tc>
          <w:tcPr>
            <w:cnfStyle w:val="001000000000" w:firstRow="0" w:lastRow="0" w:firstColumn="1" w:lastColumn="0" w:oddVBand="0" w:evenVBand="0" w:oddHBand="0" w:evenHBand="0" w:firstRowFirstColumn="0" w:firstRowLastColumn="0" w:lastRowFirstColumn="0" w:lastRowLastColumn="0"/>
            <w:tcW w:w="9797" w:type="dxa"/>
          </w:tcPr>
          <w:p w14:paraId="12A59FFB" w14:textId="4A65E734" w:rsidR="009002D5" w:rsidRPr="005B5974" w:rsidRDefault="009002D5" w:rsidP="00807A64">
            <w:pPr>
              <w:rPr>
                <w:rFonts w:eastAsia="Calibri Light"/>
                <w:b w:val="0"/>
                <w:bCs w:val="0"/>
              </w:rPr>
            </w:pPr>
            <w:r w:rsidRPr="005B5974">
              <w:rPr>
                <w:b w:val="0"/>
                <w:bCs w:val="0"/>
              </w:rPr>
              <w:t xml:space="preserve">Sesame Street: Common and Colbie Caillat Sing "Belly Breathe" with Elmo on </w:t>
            </w:r>
            <w:hyperlink r:id="rId41">
              <w:r w:rsidRPr="005B5974">
                <w:rPr>
                  <w:rStyle w:val="Hyperlink"/>
                  <w:b w:val="0"/>
                  <w:bCs w:val="0"/>
                </w:rPr>
                <w:t>https://www.youtube.com/watch?v=_mZbzDOpylA</w:t>
              </w:r>
            </w:hyperlink>
          </w:p>
        </w:tc>
      </w:tr>
    </w:tbl>
    <w:p w14:paraId="3E010F61" w14:textId="77777777" w:rsidR="00493BA4" w:rsidRPr="005B5974" w:rsidRDefault="00493BA4">
      <w:pPr>
        <w:keepLines w:val="0"/>
        <w:suppressAutoHyphens w:val="0"/>
        <w:spacing w:before="0" w:line="259" w:lineRule="auto"/>
        <w:rPr>
          <w:rFonts w:eastAsiaTheme="majorEastAsia"/>
          <w:b/>
          <w:color w:val="3472AC"/>
          <w:sz w:val="28"/>
          <w:szCs w:val="28"/>
        </w:rPr>
      </w:pPr>
      <w:r w:rsidRPr="005B5974">
        <w:rPr>
          <w:color w:val="3472AC"/>
        </w:rPr>
        <w:br w:type="page"/>
      </w:r>
    </w:p>
    <w:p w14:paraId="3038FBA4" w14:textId="161C839B" w:rsidR="009B1067" w:rsidRPr="005B5974" w:rsidRDefault="003D1343" w:rsidP="00A267B5">
      <w:pPr>
        <w:pStyle w:val="MoEHeading1"/>
      </w:pPr>
      <w:r w:rsidRPr="005B5974">
        <w:lastRenderedPageBreak/>
        <w:t>Mindfulness</w:t>
      </w:r>
      <w:r w:rsidR="000E3339" w:rsidRPr="005B5974">
        <w:t xml:space="preserve"> activities</w:t>
      </w:r>
    </w:p>
    <w:p w14:paraId="766557D0" w14:textId="260BF53C" w:rsidR="000E3339" w:rsidRPr="005B5974" w:rsidRDefault="004E38F4" w:rsidP="004E38F4">
      <w:r w:rsidRPr="005B5974">
        <w:t>These activities are good to do at the beginning and the end of the day. They can help you get ready for learning, and help you to reflect on your learning:</w:t>
      </w:r>
    </w:p>
    <w:p w14:paraId="398FD1C4" w14:textId="77777777" w:rsidR="009D470F" w:rsidRPr="005B5974" w:rsidRDefault="009D470F" w:rsidP="004E38F4"/>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9797"/>
      </w:tblGrid>
      <w:tr w:rsidR="003D1343" w:rsidRPr="005B5974" w14:paraId="43AEC0ED" w14:textId="77777777" w:rsidTr="00A267B5">
        <w:trPr>
          <w:trHeight w:val="1894"/>
        </w:trPr>
        <w:tc>
          <w:tcPr>
            <w:tcW w:w="9797" w:type="dxa"/>
          </w:tcPr>
          <w:p w14:paraId="4B0CD142" w14:textId="7F80B60B" w:rsidR="003D1343" w:rsidRPr="005B5974" w:rsidRDefault="003D1343" w:rsidP="003D1343">
            <w:pPr>
              <w:rPr>
                <w:b/>
                <w:bCs/>
              </w:rPr>
            </w:pPr>
            <w:r w:rsidRPr="005B5974">
              <w:rPr>
                <w:b/>
                <w:bCs/>
              </w:rPr>
              <w:t>Belly breathing</w:t>
            </w:r>
          </w:p>
          <w:p w14:paraId="1397DABA" w14:textId="45C4BDEC" w:rsidR="003D1343" w:rsidRPr="005B5974" w:rsidRDefault="003D1343" w:rsidP="003D1343">
            <w:r w:rsidRPr="005B5974">
              <w:t xml:space="preserve">Belly breathing is easy to do and very relaxing. ... </w:t>
            </w:r>
            <w:r w:rsidRPr="005B5974">
              <w:rPr>
                <w:b/>
              </w:rPr>
              <w:t>Put one hand on your belly just below your ribs and the</w:t>
            </w:r>
            <w:r w:rsidRPr="005B5974">
              <w:t xml:space="preserve"> other hand on your chest. Take a deep breath in through your nose, and let your belly push your hand out. Your chest should not move. Breathe out through pursed lips as if you were whistling. Repeat this ten times.</w:t>
            </w:r>
          </w:p>
        </w:tc>
      </w:tr>
      <w:tr w:rsidR="003D1343" w:rsidRPr="005B5974" w14:paraId="159F8333" w14:textId="77777777" w:rsidTr="00A267B5">
        <w:trPr>
          <w:trHeight w:val="3694"/>
        </w:trPr>
        <w:tc>
          <w:tcPr>
            <w:tcW w:w="9797" w:type="dxa"/>
          </w:tcPr>
          <w:p w14:paraId="774C2E83" w14:textId="7C00123E" w:rsidR="004E38F4" w:rsidRPr="005B5974" w:rsidRDefault="004E38F4" w:rsidP="004E38F4">
            <w:pPr>
              <w:rPr>
                <w:b/>
                <w:bCs/>
              </w:rPr>
            </w:pPr>
            <w:r w:rsidRPr="005B5974">
              <w:rPr>
                <w:noProof/>
              </w:rPr>
              <w:drawing>
                <wp:anchor distT="0" distB="0" distL="114300" distR="114300" simplePos="0" relativeHeight="251704832" behindDoc="1" locked="0" layoutInCell="1" allowOverlap="1" wp14:anchorId="596C3113" wp14:editId="3AFDFBF2">
                  <wp:simplePos x="0" y="0"/>
                  <wp:positionH relativeFrom="column">
                    <wp:posOffset>4925557</wp:posOffset>
                  </wp:positionH>
                  <wp:positionV relativeFrom="paragraph">
                    <wp:posOffset>44146</wp:posOffset>
                  </wp:positionV>
                  <wp:extent cx="1099820" cy="1038225"/>
                  <wp:effectExtent l="0" t="0" r="5080" b="9525"/>
                  <wp:wrapTight wrapText="bothSides">
                    <wp:wrapPolygon edited="0">
                      <wp:start x="0" y="0"/>
                      <wp:lineTo x="0" y="21402"/>
                      <wp:lineTo x="21326" y="21402"/>
                      <wp:lineTo x="21326" y="0"/>
                      <wp:lineTo x="0" y="0"/>
                    </wp:wrapPolygon>
                  </wp:wrapTight>
                  <wp:docPr id="1224" name="Picture 12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 name="Picture 1224" descr="A picture containing diagram&#10;&#10;Description automatically generated"/>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13197"/>
                          <a:stretch/>
                        </pic:blipFill>
                        <pic:spPr bwMode="auto">
                          <a:xfrm>
                            <a:off x="0" y="0"/>
                            <a:ext cx="1099820" cy="1038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B5974">
              <w:rPr>
                <w:b/>
                <w:bCs/>
              </w:rPr>
              <w:t>Balloon breathing</w:t>
            </w:r>
          </w:p>
          <w:p w14:paraId="29CF2AF7" w14:textId="7D2FB3EE" w:rsidR="004E38F4" w:rsidRPr="005B5974" w:rsidRDefault="004E38F4" w:rsidP="004E38F4">
            <w:r w:rsidRPr="005B5974">
              <w:t xml:space="preserve">Draw a picture to show how you are feeling today. </w:t>
            </w:r>
          </w:p>
          <w:p w14:paraId="0BB01289" w14:textId="1CF4F24C" w:rsidR="004E38F4" w:rsidRPr="005B5974" w:rsidRDefault="004E38F4" w:rsidP="004E38F4">
            <w:r w:rsidRPr="005B5974">
              <w:t xml:space="preserve">Sometimes when we are feeling excited, upset, or scared we forget how to breathe and that can make it feel even worse. </w:t>
            </w:r>
          </w:p>
          <w:p w14:paraId="7CC3CC36" w14:textId="77777777" w:rsidR="004E38F4" w:rsidRPr="005B5974" w:rsidRDefault="004E38F4" w:rsidP="004E38F4">
            <w:r w:rsidRPr="005B5974">
              <w:t>Try this breathing exercise.</w:t>
            </w:r>
          </w:p>
          <w:p w14:paraId="7E7E2787" w14:textId="77777777" w:rsidR="004E38F4" w:rsidRPr="005B5974" w:rsidRDefault="004E38F4" w:rsidP="002E687E">
            <w:pPr>
              <w:pStyle w:val="ListParagraph"/>
              <w:numPr>
                <w:ilvl w:val="0"/>
                <w:numId w:val="40"/>
              </w:numPr>
            </w:pPr>
            <w:r w:rsidRPr="005B5974">
              <w:t>Put your hands on your belly.</w:t>
            </w:r>
          </w:p>
          <w:p w14:paraId="48BF663F" w14:textId="7A22A5D2" w:rsidR="004E38F4" w:rsidRPr="005B5974" w:rsidRDefault="004E38F4" w:rsidP="002E687E">
            <w:pPr>
              <w:pStyle w:val="ListParagraph"/>
              <w:numPr>
                <w:ilvl w:val="0"/>
                <w:numId w:val="40"/>
              </w:numPr>
            </w:pPr>
            <w:r w:rsidRPr="005B5974">
              <w:t>Breathe in through your nose and feel your belly get bigger like a balloon.</w:t>
            </w:r>
          </w:p>
          <w:p w14:paraId="71C250A1" w14:textId="77777777" w:rsidR="004E38F4" w:rsidRPr="005B5974" w:rsidRDefault="004E38F4" w:rsidP="002E687E">
            <w:pPr>
              <w:pStyle w:val="ListParagraph"/>
              <w:numPr>
                <w:ilvl w:val="0"/>
                <w:numId w:val="40"/>
              </w:numPr>
            </w:pPr>
            <w:r w:rsidRPr="005B5974">
              <w:t>Breathe out through your nose and feel your belly get smaller and smaller.</w:t>
            </w:r>
          </w:p>
          <w:p w14:paraId="469C3736" w14:textId="77777777" w:rsidR="004E38F4" w:rsidRPr="005B5974" w:rsidRDefault="004E38F4" w:rsidP="002E687E">
            <w:pPr>
              <w:pStyle w:val="ListParagraph"/>
              <w:numPr>
                <w:ilvl w:val="0"/>
                <w:numId w:val="40"/>
              </w:numPr>
            </w:pPr>
            <w:r w:rsidRPr="005B5974">
              <w:t>Do this five times.</w:t>
            </w:r>
          </w:p>
          <w:p w14:paraId="064163D5" w14:textId="3E23F7E5" w:rsidR="003D1343" w:rsidRPr="005B5974" w:rsidRDefault="004E38F4" w:rsidP="003D1343">
            <w:r w:rsidRPr="005B5974">
              <w:t>How do you feel now? Draw another picture if you are feeling different to before.</w:t>
            </w:r>
          </w:p>
        </w:tc>
      </w:tr>
      <w:tr w:rsidR="009002D5" w:rsidRPr="005B5974" w14:paraId="1D389387" w14:textId="77777777" w:rsidTr="00A267B5">
        <w:trPr>
          <w:trHeight w:val="3199"/>
        </w:trPr>
        <w:tc>
          <w:tcPr>
            <w:tcW w:w="9797" w:type="dxa"/>
          </w:tcPr>
          <w:p w14:paraId="1E8068B4" w14:textId="245823EC" w:rsidR="009002D5" w:rsidRPr="005B5974" w:rsidRDefault="009002D5" w:rsidP="009002D5">
            <w:pPr>
              <w:rPr>
                <w:b/>
                <w:bCs/>
              </w:rPr>
            </w:pPr>
            <w:r w:rsidRPr="005B5974">
              <w:rPr>
                <w:b/>
                <w:bCs/>
              </w:rPr>
              <w:t>Square breathing</w:t>
            </w:r>
          </w:p>
          <w:p w14:paraId="3F3D7FE2" w14:textId="77777777" w:rsidR="009002D5" w:rsidRPr="005B5974" w:rsidRDefault="009002D5" w:rsidP="002E687E">
            <w:pPr>
              <w:pStyle w:val="ListParagraph"/>
              <w:numPr>
                <w:ilvl w:val="0"/>
                <w:numId w:val="44"/>
              </w:numPr>
              <w:rPr>
                <w:rFonts w:eastAsiaTheme="minorEastAsia"/>
              </w:rPr>
            </w:pPr>
            <w:r w:rsidRPr="005B5974">
              <w:t xml:space="preserve">Imagine you are drawing a large square in front of you while you are sitting down. </w:t>
            </w:r>
          </w:p>
          <w:p w14:paraId="355FC74F" w14:textId="77777777" w:rsidR="009002D5" w:rsidRPr="005B5974" w:rsidRDefault="009002D5" w:rsidP="002E687E">
            <w:pPr>
              <w:pStyle w:val="ListParagraph"/>
              <w:numPr>
                <w:ilvl w:val="0"/>
                <w:numId w:val="44"/>
              </w:numPr>
              <w:rPr>
                <w:rFonts w:eastAsiaTheme="minorEastAsia"/>
              </w:rPr>
            </w:pPr>
            <w:r w:rsidRPr="005B5974">
              <w:t xml:space="preserve">Start at the bottom right of the square. </w:t>
            </w:r>
          </w:p>
          <w:p w14:paraId="366E031B" w14:textId="77777777" w:rsidR="009002D5" w:rsidRPr="005B5974" w:rsidRDefault="009002D5" w:rsidP="002E687E">
            <w:pPr>
              <w:pStyle w:val="ListParagraph"/>
              <w:numPr>
                <w:ilvl w:val="0"/>
                <w:numId w:val="44"/>
              </w:numPr>
              <w:rPr>
                <w:rFonts w:eastAsiaTheme="minorEastAsia"/>
              </w:rPr>
            </w:pPr>
            <w:r w:rsidRPr="005B5974">
              <w:t xml:space="preserve">Breathe in for 4 counts as you trace the first side of the square in the air with your finger. </w:t>
            </w:r>
          </w:p>
          <w:p w14:paraId="357A01BE" w14:textId="77777777" w:rsidR="009002D5" w:rsidRPr="005B5974" w:rsidRDefault="009002D5" w:rsidP="002E687E">
            <w:pPr>
              <w:pStyle w:val="ListParagraph"/>
              <w:numPr>
                <w:ilvl w:val="0"/>
                <w:numId w:val="44"/>
              </w:numPr>
              <w:rPr>
                <w:rFonts w:eastAsiaTheme="minorEastAsia"/>
              </w:rPr>
            </w:pPr>
            <w:r w:rsidRPr="005B5974">
              <w:t xml:space="preserve">Hold your breath for 4 counts as you trace the second side of the square in the air. </w:t>
            </w:r>
          </w:p>
          <w:p w14:paraId="24A1B52F" w14:textId="77777777" w:rsidR="009002D5" w:rsidRPr="005B5974" w:rsidRDefault="009002D5" w:rsidP="002E687E">
            <w:pPr>
              <w:pStyle w:val="ListParagraph"/>
              <w:numPr>
                <w:ilvl w:val="0"/>
                <w:numId w:val="44"/>
              </w:numPr>
              <w:rPr>
                <w:rFonts w:eastAsiaTheme="minorEastAsia"/>
              </w:rPr>
            </w:pPr>
            <w:r w:rsidRPr="005B5974">
              <w:t xml:space="preserve">Breathe out for 4 counts as you trace the third side of the square in the air. </w:t>
            </w:r>
          </w:p>
          <w:p w14:paraId="6AB099C6" w14:textId="77777777" w:rsidR="009002D5" w:rsidRPr="005B5974" w:rsidRDefault="009002D5" w:rsidP="002E687E">
            <w:pPr>
              <w:pStyle w:val="ListParagraph"/>
              <w:numPr>
                <w:ilvl w:val="0"/>
                <w:numId w:val="44"/>
              </w:numPr>
              <w:rPr>
                <w:rFonts w:eastAsiaTheme="minorEastAsia"/>
              </w:rPr>
            </w:pPr>
            <w:r w:rsidRPr="005B5974">
              <w:t xml:space="preserve">Hold your breath for 4 counts as you trace the final side of the square in the air. </w:t>
            </w:r>
          </w:p>
          <w:p w14:paraId="65C04C36" w14:textId="25D6DCED" w:rsidR="009002D5" w:rsidRPr="005B5974" w:rsidRDefault="009002D5" w:rsidP="004E38F4">
            <w:r w:rsidRPr="005B5974">
              <w:t>You just completed one deep breath! Repeat.</w:t>
            </w:r>
          </w:p>
        </w:tc>
      </w:tr>
    </w:tbl>
    <w:p w14:paraId="5E4391EB" w14:textId="77777777" w:rsidR="003D1343" w:rsidRPr="005B5974" w:rsidRDefault="003D1343" w:rsidP="003D1343">
      <w:pPr>
        <w:pStyle w:val="MoEBodyText"/>
      </w:pPr>
    </w:p>
    <w:p w14:paraId="5A24F4C5" w14:textId="77777777" w:rsidR="003D1343" w:rsidRPr="005B5974" w:rsidRDefault="003D1343" w:rsidP="009B1067">
      <w:pPr>
        <w:pStyle w:val="MoEBodyText"/>
      </w:pPr>
    </w:p>
    <w:p w14:paraId="657A0CA2" w14:textId="77777777" w:rsidR="009D470F" w:rsidRPr="005B5974" w:rsidRDefault="009D470F">
      <w:pPr>
        <w:keepLines w:val="0"/>
        <w:suppressAutoHyphens w:val="0"/>
        <w:spacing w:before="0" w:line="259" w:lineRule="auto"/>
        <w:rPr>
          <w:rFonts w:eastAsiaTheme="majorEastAsia"/>
          <w:b/>
          <w:color w:val="00853E"/>
          <w:sz w:val="36"/>
          <w:szCs w:val="36"/>
        </w:rPr>
      </w:pPr>
      <w:r w:rsidRPr="005B5974">
        <w:br w:type="page"/>
      </w:r>
    </w:p>
    <w:p w14:paraId="07F172F5" w14:textId="0EFB9B1B" w:rsidR="000E189A" w:rsidRPr="005B5974" w:rsidRDefault="00193172" w:rsidP="00C2683D">
      <w:pPr>
        <w:pStyle w:val="MoEHeading1"/>
      </w:pPr>
      <w:r w:rsidRPr="005B5974">
        <w:lastRenderedPageBreak/>
        <w:t>Starting the day</w:t>
      </w:r>
      <w:r w:rsidR="00423765" w:rsidRPr="005B5974">
        <w:t xml:space="preserve"> </w:t>
      </w:r>
      <w:r w:rsidR="0011476E" w:rsidRPr="005B5974">
        <w:t>–</w:t>
      </w:r>
      <w:r w:rsidR="00BD3393" w:rsidRPr="005B5974">
        <w:t xml:space="preserve"> </w:t>
      </w:r>
      <w:r w:rsidR="0011476E" w:rsidRPr="005B5974">
        <w:t>Each and every day</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4677"/>
        <w:gridCol w:w="5043"/>
      </w:tblGrid>
      <w:tr w:rsidR="009D470F" w:rsidRPr="005B5974" w14:paraId="6FB6DC66" w14:textId="77777777" w:rsidTr="00A67C3E">
        <w:trPr>
          <w:trHeight w:val="3955"/>
        </w:trPr>
        <w:tc>
          <w:tcPr>
            <w:tcW w:w="9720" w:type="dxa"/>
            <w:gridSpan w:val="2"/>
          </w:tcPr>
          <w:p w14:paraId="244C4B76" w14:textId="77777777" w:rsidR="2BFD5AD3" w:rsidRPr="005B5974" w:rsidRDefault="2BFD5AD3" w:rsidP="00C2683D">
            <w:pPr>
              <w:rPr>
                <w:i/>
                <w:iCs/>
                <w:color w:val="01853E"/>
              </w:rPr>
            </w:pPr>
            <w:r w:rsidRPr="005B5974">
              <w:rPr>
                <w:i/>
                <w:iCs/>
                <w:color w:val="01853E"/>
              </w:rPr>
              <w:t>Notes for teachers and whānau</w:t>
            </w:r>
          </w:p>
          <w:p w14:paraId="0A3FFFFE" w14:textId="77777777" w:rsidR="005B1803" w:rsidRPr="005B5974" w:rsidRDefault="002827E8" w:rsidP="00C2683D">
            <w:pPr>
              <w:rPr>
                <w:b/>
                <w:bCs/>
                <w:i/>
                <w:iCs/>
                <w:color w:val="01853E"/>
              </w:rPr>
            </w:pPr>
            <w:r w:rsidRPr="005B5974">
              <w:rPr>
                <w:bCs/>
                <w:i/>
                <w:iCs/>
                <w:color w:val="01853E"/>
              </w:rPr>
              <w:t>You can use this suggestion</w:t>
            </w:r>
            <w:r w:rsidR="005B1803" w:rsidRPr="005B5974">
              <w:rPr>
                <w:bCs/>
                <w:i/>
                <w:iCs/>
                <w:color w:val="01853E"/>
              </w:rPr>
              <w:t xml:space="preserve"> to start the beginning of each day.</w:t>
            </w:r>
          </w:p>
          <w:p w14:paraId="4959835B" w14:textId="0411B023" w:rsidR="2BFD5AD3" w:rsidRPr="005B5974" w:rsidRDefault="008B0894" w:rsidP="00C2683D">
            <w:pPr>
              <w:rPr>
                <w:b/>
                <w:bCs/>
                <w:i/>
                <w:iCs/>
                <w:color w:val="01853E"/>
              </w:rPr>
            </w:pPr>
            <w:r w:rsidRPr="005B5974">
              <w:rPr>
                <w:bCs/>
                <w:i/>
                <w:iCs/>
                <w:color w:val="01853E"/>
              </w:rPr>
              <w:t>S</w:t>
            </w:r>
            <w:r w:rsidR="001D29B3" w:rsidRPr="005B5974">
              <w:rPr>
                <w:bCs/>
                <w:i/>
                <w:iCs/>
                <w:color w:val="01853E"/>
              </w:rPr>
              <w:t xml:space="preserve">tarting the same way each day helps create a structure for your learner. </w:t>
            </w:r>
            <w:r w:rsidR="00A118CD" w:rsidRPr="005B5974">
              <w:rPr>
                <w:bCs/>
                <w:i/>
                <w:iCs/>
                <w:color w:val="01853E"/>
              </w:rPr>
              <w:t>Your school might have your own way to do this,</w:t>
            </w:r>
            <w:r w:rsidR="00363C03" w:rsidRPr="005B5974">
              <w:rPr>
                <w:bCs/>
                <w:i/>
                <w:iCs/>
                <w:color w:val="01853E"/>
              </w:rPr>
              <w:t xml:space="preserve"> for example starting the day together as a class on Zoom</w:t>
            </w:r>
            <w:r w:rsidR="00183623" w:rsidRPr="005B5974">
              <w:rPr>
                <w:bCs/>
                <w:i/>
                <w:iCs/>
                <w:color w:val="01853E"/>
              </w:rPr>
              <w:t xml:space="preserve">. </w:t>
            </w:r>
            <w:r w:rsidR="009F29C0" w:rsidRPr="005B5974">
              <w:rPr>
                <w:bCs/>
                <w:i/>
                <w:iCs/>
                <w:color w:val="01853E"/>
              </w:rPr>
              <w:t xml:space="preserve">In this pack we provide a karakia to settle into the day. </w:t>
            </w:r>
            <w:r w:rsidR="2BFD5AD3" w:rsidRPr="005B5974">
              <w:rPr>
                <w:bCs/>
                <w:i/>
                <w:iCs/>
                <w:color w:val="01853E"/>
              </w:rPr>
              <w:t xml:space="preserve">Saying the karakia with your </w:t>
            </w:r>
            <w:r w:rsidR="2D8D9BFC" w:rsidRPr="005B5974">
              <w:rPr>
                <w:b/>
                <w:i/>
                <w:iCs/>
                <w:color w:val="01853E"/>
              </w:rPr>
              <w:t>learner</w:t>
            </w:r>
            <w:r w:rsidR="2BFD5AD3" w:rsidRPr="005B5974">
              <w:rPr>
                <w:bCs/>
                <w:i/>
                <w:iCs/>
                <w:color w:val="01853E"/>
              </w:rPr>
              <w:t xml:space="preserve"> a few times will help them be able to do this</w:t>
            </w:r>
            <w:r w:rsidR="00211863" w:rsidRPr="005B5974">
              <w:rPr>
                <w:bCs/>
                <w:i/>
                <w:iCs/>
                <w:color w:val="01853E"/>
              </w:rPr>
              <w:t xml:space="preserve"> more</w:t>
            </w:r>
            <w:r w:rsidR="2BFD5AD3" w:rsidRPr="005B5974">
              <w:rPr>
                <w:bCs/>
                <w:i/>
                <w:iCs/>
                <w:color w:val="01853E"/>
              </w:rPr>
              <w:t xml:space="preserve"> independently tomorrow and beyond</w:t>
            </w:r>
            <w:r w:rsidR="008012C8" w:rsidRPr="005B5974">
              <w:rPr>
                <w:bCs/>
                <w:i/>
                <w:iCs/>
                <w:color w:val="01853E"/>
              </w:rPr>
              <w:t xml:space="preserve">. </w:t>
            </w:r>
            <w:r w:rsidR="6A63AFC9" w:rsidRPr="005B5974">
              <w:rPr>
                <w:bCs/>
                <w:i/>
                <w:iCs/>
                <w:color w:val="01853E"/>
              </w:rPr>
              <w:t xml:space="preserve">As part of the start of the day and setting up the learning environment, help your learner look through the activities suggested for that day </w:t>
            </w:r>
            <w:r w:rsidR="006042EC" w:rsidRPr="005B5974">
              <w:rPr>
                <w:b/>
                <w:bCs/>
                <w:i/>
                <w:iCs/>
                <w:color w:val="01853E"/>
              </w:rPr>
              <w:t>and choose a fitness activity</w:t>
            </w:r>
            <w:r w:rsidR="6A63AFC9" w:rsidRPr="005B5974">
              <w:rPr>
                <w:bCs/>
                <w:i/>
                <w:iCs/>
                <w:color w:val="01853E"/>
              </w:rPr>
              <w:t>. They could fill out their daily timetable and think of other activities they might like to do, like reading</w:t>
            </w:r>
            <w:r w:rsidR="00CA18E9" w:rsidRPr="005B5974">
              <w:rPr>
                <w:b/>
                <w:bCs/>
                <w:i/>
                <w:iCs/>
                <w:color w:val="01853E"/>
              </w:rPr>
              <w:t>.</w:t>
            </w:r>
          </w:p>
          <w:p w14:paraId="10A29D97" w14:textId="3EAAE7C6" w:rsidR="2BFD5AD3" w:rsidRPr="005B5974" w:rsidRDefault="6A63AFC9" w:rsidP="00C2683D">
            <w:pPr>
              <w:rPr>
                <w:b/>
                <w:bCs/>
                <w:i/>
                <w:iCs/>
                <w:color w:val="01853E"/>
              </w:rPr>
            </w:pPr>
            <w:r w:rsidRPr="005B5974">
              <w:rPr>
                <w:bCs/>
                <w:i/>
                <w:iCs/>
                <w:color w:val="01853E"/>
              </w:rPr>
              <w:t xml:space="preserve">Note that our Inquiry focus for today is – “getting started” which includes generating questions, activating prior </w:t>
            </w:r>
            <w:r w:rsidR="002D4B9D" w:rsidRPr="005B5974">
              <w:rPr>
                <w:bCs/>
                <w:i/>
                <w:iCs/>
                <w:color w:val="01853E"/>
              </w:rPr>
              <w:t>knowledge,</w:t>
            </w:r>
            <w:r w:rsidRPr="005B5974">
              <w:rPr>
                <w:bCs/>
                <w:i/>
                <w:iCs/>
                <w:color w:val="01853E"/>
              </w:rPr>
              <w:t xml:space="preserve"> and introducing the big idea.</w:t>
            </w:r>
          </w:p>
        </w:tc>
      </w:tr>
      <w:tr w:rsidR="00A93443" w:rsidRPr="005B5974" w14:paraId="50D7B431" w14:textId="77777777" w:rsidTr="00E53F1B">
        <w:trPr>
          <w:trHeight w:val="387"/>
        </w:trPr>
        <w:tc>
          <w:tcPr>
            <w:tcW w:w="4677" w:type="dxa"/>
            <w:vMerge w:val="restart"/>
          </w:tcPr>
          <w:p w14:paraId="2C9D3E95" w14:textId="21A59FBD" w:rsidR="00586D9C" w:rsidRPr="005B5974" w:rsidRDefault="00586D9C" w:rsidP="00C2683D">
            <w:r w:rsidRPr="005B5974">
              <w:t xml:space="preserve">In this activity I am learning to: </w:t>
            </w:r>
          </w:p>
          <w:p w14:paraId="2230F33E" w14:textId="296EB596" w:rsidR="005B2373" w:rsidRPr="005B5974" w:rsidRDefault="005B2373" w:rsidP="005B2373">
            <w:pPr>
              <w:pStyle w:val="ListParagraph"/>
              <w:numPr>
                <w:ilvl w:val="0"/>
                <w:numId w:val="95"/>
              </w:numPr>
              <w:spacing w:after="160"/>
              <w:ind w:left="429"/>
              <w:rPr>
                <w:rFonts w:eastAsiaTheme="minorEastAsia"/>
                <w:b/>
              </w:rPr>
            </w:pPr>
            <w:r w:rsidRPr="005B5974">
              <w:rPr>
                <w:b/>
                <w:bCs/>
              </w:rPr>
              <w:t xml:space="preserve">Practise your karakia </w:t>
            </w:r>
          </w:p>
          <w:p w14:paraId="4AF068AA" w14:textId="77777777" w:rsidR="005B2373" w:rsidRPr="005B5974" w:rsidRDefault="005B2373" w:rsidP="005B2373">
            <w:pPr>
              <w:pStyle w:val="ListParagraph"/>
              <w:numPr>
                <w:ilvl w:val="0"/>
                <w:numId w:val="95"/>
              </w:numPr>
              <w:spacing w:after="160"/>
              <w:ind w:left="429"/>
              <w:rPr>
                <w:rFonts w:eastAsiaTheme="minorEastAsia"/>
                <w:b/>
              </w:rPr>
            </w:pPr>
            <w:r w:rsidRPr="005B5974">
              <w:rPr>
                <w:b/>
                <w:bCs/>
              </w:rPr>
              <w:t>Do</w:t>
            </w:r>
            <w:r w:rsidRPr="005B5974">
              <w:t xml:space="preserve"> a mindfulness activity (See p. 8)</w:t>
            </w:r>
          </w:p>
          <w:p w14:paraId="03EC251E" w14:textId="77777777" w:rsidR="005B2373" w:rsidRPr="005B5974" w:rsidRDefault="005B2373" w:rsidP="005B2373">
            <w:pPr>
              <w:pStyle w:val="ListParagraph"/>
              <w:numPr>
                <w:ilvl w:val="0"/>
                <w:numId w:val="95"/>
              </w:numPr>
              <w:spacing w:after="160"/>
              <w:ind w:left="429"/>
            </w:pPr>
            <w:r w:rsidRPr="005B5974">
              <w:rPr>
                <w:b/>
                <w:bCs/>
              </w:rPr>
              <w:t>Plan</w:t>
            </w:r>
            <w:r w:rsidRPr="005B5974">
              <w:t xml:space="preserve"> out my day and where I will learn</w:t>
            </w:r>
          </w:p>
          <w:p w14:paraId="15589DD5" w14:textId="77777777" w:rsidR="005B2373" w:rsidRPr="005B5974" w:rsidRDefault="005B2373" w:rsidP="005B2373">
            <w:pPr>
              <w:pStyle w:val="ListParagraph"/>
              <w:numPr>
                <w:ilvl w:val="0"/>
                <w:numId w:val="95"/>
              </w:numPr>
              <w:spacing w:after="160"/>
              <w:ind w:left="429"/>
              <w:rPr>
                <w:rFonts w:eastAsiaTheme="minorEastAsia"/>
              </w:rPr>
            </w:pPr>
            <w:r w:rsidRPr="005B5974">
              <w:rPr>
                <w:b/>
                <w:bCs/>
              </w:rPr>
              <w:t xml:space="preserve">Choose </w:t>
            </w:r>
            <w:r w:rsidRPr="005B5974">
              <w:t>a fitness activity (See p. 6-7)</w:t>
            </w:r>
          </w:p>
          <w:p w14:paraId="5C0B9957" w14:textId="06D729A0" w:rsidR="004E38F4" w:rsidRPr="005B5974" w:rsidRDefault="005B2373" w:rsidP="005B2373">
            <w:pPr>
              <w:pStyle w:val="ListParagraph"/>
              <w:numPr>
                <w:ilvl w:val="0"/>
                <w:numId w:val="95"/>
              </w:numPr>
              <w:ind w:left="429"/>
            </w:pPr>
            <w:r w:rsidRPr="005B5974">
              <w:rPr>
                <w:b/>
                <w:bCs/>
              </w:rPr>
              <w:t>Check in</w:t>
            </w:r>
            <w:r w:rsidRPr="005B5974">
              <w:t xml:space="preserve"> with your teacher.</w:t>
            </w:r>
          </w:p>
        </w:tc>
        <w:tc>
          <w:tcPr>
            <w:tcW w:w="5043" w:type="dxa"/>
          </w:tcPr>
          <w:p w14:paraId="15CA8C27" w14:textId="0E3AED57" w:rsidR="00A93443" w:rsidRPr="005B5974" w:rsidRDefault="00A93443" w:rsidP="00C2683D">
            <w:r w:rsidRPr="005B5974">
              <w:t>What do I need?</w:t>
            </w:r>
          </w:p>
        </w:tc>
      </w:tr>
      <w:tr w:rsidR="00A93443" w:rsidRPr="005B5974" w14:paraId="75E6B795" w14:textId="77777777" w:rsidTr="00E53F1B">
        <w:trPr>
          <w:trHeight w:val="2101"/>
        </w:trPr>
        <w:tc>
          <w:tcPr>
            <w:tcW w:w="4677" w:type="dxa"/>
            <w:vMerge/>
          </w:tcPr>
          <w:p w14:paraId="3A46A505" w14:textId="33AF9FDA" w:rsidR="00A93443" w:rsidRPr="005B5974" w:rsidRDefault="00A93443" w:rsidP="00C2683D">
            <w:pPr>
              <w:pStyle w:val="MoEBodyText"/>
            </w:pPr>
          </w:p>
        </w:tc>
        <w:tc>
          <w:tcPr>
            <w:tcW w:w="5043" w:type="dxa"/>
          </w:tcPr>
          <w:p w14:paraId="0D0A7277" w14:textId="3C713E96" w:rsidR="00A93443" w:rsidRPr="005B5974" w:rsidRDefault="00A93443" w:rsidP="00E53F1B">
            <w:pPr>
              <w:pStyle w:val="ListParagraph"/>
              <w:numPr>
                <w:ilvl w:val="0"/>
                <w:numId w:val="96"/>
              </w:numPr>
              <w:ind w:left="523"/>
            </w:pPr>
            <w:r w:rsidRPr="005B5974">
              <w:t>30 minutes</w:t>
            </w:r>
          </w:p>
          <w:p w14:paraId="79CEBB1E" w14:textId="056F9E2F" w:rsidR="00A93443" w:rsidRPr="005B5974" w:rsidRDefault="79A182A6" w:rsidP="00E53F1B">
            <w:pPr>
              <w:pStyle w:val="ListParagraph"/>
              <w:numPr>
                <w:ilvl w:val="0"/>
                <w:numId w:val="96"/>
              </w:numPr>
              <w:ind w:left="523"/>
            </w:pPr>
            <w:r w:rsidRPr="005B5974">
              <w:t xml:space="preserve">Check with your teacher to see if there is a </w:t>
            </w:r>
            <w:r w:rsidRPr="005B5974">
              <w:rPr>
                <w:color w:val="000000"/>
              </w:rPr>
              <w:t>special</w:t>
            </w:r>
            <w:r w:rsidRPr="005B5974">
              <w:t xml:space="preserve"> </w:t>
            </w:r>
            <w:bookmarkStart w:id="2" w:name="_Int_urZfpxqn"/>
            <w:r w:rsidRPr="005B5974">
              <w:t>way</w:t>
            </w:r>
            <w:bookmarkEnd w:id="2"/>
            <w:r w:rsidRPr="005B5974">
              <w:t xml:space="preserve"> they would like you to start your day</w:t>
            </w:r>
          </w:p>
          <w:p w14:paraId="58DA33AD" w14:textId="265FC708" w:rsidR="00A93443" w:rsidRPr="005B5974" w:rsidRDefault="00A93443" w:rsidP="00E53F1B">
            <w:pPr>
              <w:pStyle w:val="ListParagraph"/>
              <w:numPr>
                <w:ilvl w:val="0"/>
                <w:numId w:val="96"/>
              </w:numPr>
              <w:ind w:left="523"/>
            </w:pPr>
            <w:r w:rsidRPr="005B5974">
              <w:t>My home learning book</w:t>
            </w:r>
            <w:r w:rsidR="2C29E49A" w:rsidRPr="005B5974">
              <w:t>, pencil/pen</w:t>
            </w:r>
          </w:p>
          <w:p w14:paraId="5DC34612" w14:textId="2F47346A" w:rsidR="00A93443" w:rsidRPr="005B5974" w:rsidRDefault="7CA5E84F" w:rsidP="00E53F1B">
            <w:pPr>
              <w:pStyle w:val="ListParagraph"/>
              <w:numPr>
                <w:ilvl w:val="0"/>
                <w:numId w:val="96"/>
              </w:numPr>
              <w:ind w:left="523"/>
            </w:pPr>
            <w:r w:rsidRPr="005B5974">
              <w:t xml:space="preserve">Optional: Karakia </w:t>
            </w:r>
            <w:r w:rsidR="005B2373" w:rsidRPr="005B5974">
              <w:t>video</w:t>
            </w:r>
            <w:r w:rsidR="693BFC71" w:rsidRPr="005B5974">
              <w:t xml:space="preserve"> at: </w:t>
            </w:r>
            <w:hyperlink r:id="rId43">
              <w:r w:rsidR="693BFC71" w:rsidRPr="005B5974">
                <w:rPr>
                  <w:rStyle w:val="Hyperlink"/>
                </w:rPr>
                <w:t>https://www.youtube.com/watch?v=3em_pulEjT0</w:t>
              </w:r>
            </w:hyperlink>
            <w:r w:rsidR="693BFC71" w:rsidRPr="005B5974">
              <w:t xml:space="preserve"> </w:t>
            </w:r>
          </w:p>
        </w:tc>
      </w:tr>
    </w:tbl>
    <w:p w14:paraId="05C41BE2" w14:textId="4237251A" w:rsidR="00AB538C" w:rsidRPr="005B5974" w:rsidRDefault="00C63021" w:rsidP="00C2683D">
      <w:pPr>
        <w:pStyle w:val="MoEHeading2"/>
      </w:pPr>
      <w:r w:rsidRPr="005B5974">
        <w:t>Karakia</w:t>
      </w:r>
    </w:p>
    <w:p w14:paraId="0530A844" w14:textId="5A34DA96" w:rsidR="005B1803" w:rsidRPr="005B5974" w:rsidRDefault="00441D33" w:rsidP="00C2683D">
      <w:r w:rsidRPr="005B5974">
        <w:t>Do you have a karakia that you say in your house or at school? If not here is a karakia to welcome in the day</w:t>
      </w:r>
      <w:r w:rsidR="00C9366B" w:rsidRPr="005B5974">
        <w:t>.</w:t>
      </w:r>
      <w:r w:rsidR="00E46996" w:rsidRPr="005B5974">
        <w:t xml:space="preserve"> </w:t>
      </w:r>
      <w:r w:rsidR="57EED5F3" w:rsidRPr="005B5974">
        <w:t xml:space="preserve">You can listen to it here if you have a device: </w:t>
      </w:r>
      <w:hyperlink r:id="rId44">
        <w:r w:rsidR="7CA5E84F" w:rsidRPr="005B5974">
          <w:rPr>
            <w:rStyle w:val="Hyperlink"/>
          </w:rPr>
          <w:t>Kia Hora te Marino</w:t>
        </w:r>
      </w:hyperlink>
    </w:p>
    <w:p w14:paraId="064E2C1E" w14:textId="51A76D2D" w:rsidR="00DB59F9" w:rsidRPr="005B5974" w:rsidRDefault="00DB59F9" w:rsidP="00CE28ED">
      <w:pPr>
        <w:spacing w:after="120"/>
        <w:ind w:left="720"/>
      </w:pPr>
      <w:r w:rsidRPr="005B5974">
        <w:rPr>
          <w:lang w:val="mi-NZ"/>
        </w:rPr>
        <w:t xml:space="preserve">Kia </w:t>
      </w:r>
      <w:r w:rsidR="2AF5DDA2" w:rsidRPr="005B5974">
        <w:rPr>
          <w:lang w:val="mi-NZ"/>
        </w:rPr>
        <w:t>hora te marino</w:t>
      </w:r>
      <w:r w:rsidRPr="005B5974">
        <w:tab/>
      </w:r>
      <w:r w:rsidRPr="005B5974">
        <w:tab/>
      </w:r>
      <w:r w:rsidRPr="005B5974">
        <w:tab/>
      </w:r>
      <w:r w:rsidRPr="005B5974">
        <w:tab/>
      </w:r>
      <w:r w:rsidR="544B0238" w:rsidRPr="005B5974">
        <w:t>May peace be widespread</w:t>
      </w:r>
      <w:r w:rsidRPr="005B5974">
        <w:tab/>
      </w:r>
      <w:r w:rsidRPr="005B5974">
        <w:tab/>
      </w:r>
      <w:r w:rsidRPr="005B5974">
        <w:tab/>
      </w:r>
    </w:p>
    <w:p w14:paraId="7CAA0049" w14:textId="548ED840" w:rsidR="2AF5DDA2" w:rsidRPr="005B5974" w:rsidRDefault="2AF5DDA2" w:rsidP="00CE28ED">
      <w:pPr>
        <w:spacing w:after="120"/>
        <w:ind w:left="720"/>
      </w:pPr>
      <w:r w:rsidRPr="005B5974">
        <w:t>Kia whakapapa pounamu te moana</w:t>
      </w:r>
      <w:r w:rsidRPr="005B5974">
        <w:tab/>
      </w:r>
      <w:r w:rsidR="70B2A587" w:rsidRPr="005B5974">
        <w:t>May the sea be like greenstone</w:t>
      </w:r>
    </w:p>
    <w:p w14:paraId="037A790F" w14:textId="758650DE" w:rsidR="2AF5DDA2" w:rsidRPr="005B5974" w:rsidRDefault="2AF5DDA2" w:rsidP="00CE28ED">
      <w:pPr>
        <w:spacing w:after="120"/>
        <w:ind w:left="720"/>
      </w:pPr>
      <w:r w:rsidRPr="005B5974">
        <w:t>Hei huarahi m</w:t>
      </w:r>
      <w:r w:rsidR="40EA5D74" w:rsidRPr="005B5974">
        <w:t xml:space="preserve">ā tātou </w:t>
      </w:r>
      <w:r w:rsidR="14E9C441" w:rsidRPr="005B5974">
        <w:t>i</w:t>
      </w:r>
      <w:r w:rsidR="40EA5D74" w:rsidRPr="005B5974">
        <w:t xml:space="preserve"> te rangi nei</w:t>
      </w:r>
      <w:r w:rsidRPr="005B5974">
        <w:tab/>
      </w:r>
      <w:r w:rsidR="4FFB72D1" w:rsidRPr="005B5974">
        <w:t>A pathway for us all this day</w:t>
      </w:r>
    </w:p>
    <w:p w14:paraId="0AE6474D" w14:textId="4AE18EE7" w:rsidR="40EA5D74" w:rsidRPr="005B5974" w:rsidRDefault="40EA5D74" w:rsidP="00CE28ED">
      <w:pPr>
        <w:spacing w:after="120"/>
        <w:ind w:left="720"/>
      </w:pPr>
      <w:r w:rsidRPr="005B5974">
        <w:t>Aroha atu, aroha mai</w:t>
      </w:r>
      <w:r w:rsidRPr="005B5974">
        <w:tab/>
      </w:r>
      <w:r w:rsidRPr="005B5974">
        <w:tab/>
      </w:r>
      <w:r w:rsidRPr="005B5974">
        <w:tab/>
      </w:r>
      <w:r w:rsidR="294D81CE" w:rsidRPr="005B5974">
        <w:t>Give love, receive love</w:t>
      </w:r>
    </w:p>
    <w:p w14:paraId="22DB0B9A" w14:textId="32DCB5FB" w:rsidR="007E3F9F" w:rsidRPr="005B5974" w:rsidRDefault="40EA5D74" w:rsidP="00CE28ED">
      <w:pPr>
        <w:ind w:left="720"/>
      </w:pPr>
      <w:r w:rsidRPr="005B5974">
        <w:t>Tātou i a tātou katoa</w:t>
      </w:r>
      <w:r w:rsidRPr="005B5974">
        <w:tab/>
      </w:r>
      <w:r w:rsidRPr="005B5974">
        <w:tab/>
      </w:r>
      <w:r w:rsidRPr="005B5974">
        <w:tab/>
      </w:r>
      <w:r w:rsidR="14DF49BE" w:rsidRPr="005B5974">
        <w:t>Let us show respect for each other</w:t>
      </w:r>
    </w:p>
    <w:p w14:paraId="57C7BAC8" w14:textId="1F9E4C31" w:rsidR="00F6432F" w:rsidRPr="005B5974" w:rsidRDefault="00F6432F" w:rsidP="00F6432F">
      <w:pPr>
        <w:pStyle w:val="MoECoverPageSubheading"/>
      </w:pPr>
      <w:r w:rsidRPr="005B5974">
        <w:t xml:space="preserve">Have you chosen a mindfulness </w:t>
      </w:r>
      <w:r w:rsidR="0BBBEDAE" w:rsidRPr="005B5974">
        <w:t>activity</w:t>
      </w:r>
      <w:r w:rsidR="5B904113" w:rsidRPr="005B5974">
        <w:t xml:space="preserve"> (See p. </w:t>
      </w:r>
      <w:r w:rsidR="005B45E1" w:rsidRPr="005B5974">
        <w:t>8</w:t>
      </w:r>
      <w:r w:rsidR="5B904113" w:rsidRPr="005B5974">
        <w:t>)</w:t>
      </w:r>
      <w:r w:rsidR="4EE9291E" w:rsidRPr="005B5974">
        <w:t>?</w:t>
      </w:r>
    </w:p>
    <w:p w14:paraId="3C278D46" w14:textId="753D9D48" w:rsidR="00577941" w:rsidRPr="005B5974" w:rsidRDefault="00577941" w:rsidP="00E01738">
      <w:pPr>
        <w:rPr>
          <w:b/>
          <w:bCs/>
        </w:rPr>
      </w:pPr>
      <w:r w:rsidRPr="005B5974">
        <w:rPr>
          <w:b/>
          <w:bCs/>
        </w:rPr>
        <w:t>Planning my day</w:t>
      </w:r>
    </w:p>
    <w:p w14:paraId="5240C4EE" w14:textId="32F9AC46" w:rsidR="005B1803" w:rsidRPr="005B5974" w:rsidRDefault="001531EB" w:rsidP="00C2683D">
      <w:r w:rsidRPr="005B5974">
        <w:t xml:space="preserve">Set up your space for learning. </w:t>
      </w:r>
      <w:r w:rsidR="00CE28ED" w:rsidRPr="005B5974">
        <w:t>Grab</w:t>
      </w:r>
      <w:r w:rsidR="00CB2542" w:rsidRPr="005B5974">
        <w:t xml:space="preserve"> the things you need. These are the activities for today.</w:t>
      </w:r>
    </w:p>
    <w:tbl>
      <w:tblPr>
        <w:tblStyle w:val="PlainTable1"/>
        <w:tblW w:w="0" w:type="auto"/>
        <w:tblLook w:val="04A0" w:firstRow="1" w:lastRow="0" w:firstColumn="1" w:lastColumn="0" w:noHBand="0" w:noVBand="1"/>
      </w:tblPr>
      <w:tblGrid>
        <w:gridCol w:w="2400"/>
        <w:gridCol w:w="2399"/>
        <w:gridCol w:w="2404"/>
        <w:gridCol w:w="2409"/>
      </w:tblGrid>
      <w:tr w:rsidR="00B45678" w:rsidRPr="005B5974" w14:paraId="39F64B6E" w14:textId="77777777" w:rsidTr="003A60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tcPr>
          <w:p w14:paraId="067ED175" w14:textId="77777777" w:rsidR="00471595" w:rsidRPr="005B5974" w:rsidRDefault="00471595" w:rsidP="00C2683D">
            <w:pPr>
              <w:rPr>
                <w:b w:val="0"/>
                <w:bCs w:val="0"/>
              </w:rPr>
            </w:pPr>
            <w:r w:rsidRPr="005B5974">
              <w:rPr>
                <w:b w:val="0"/>
                <w:bCs w:val="0"/>
              </w:rPr>
              <w:t>My home</w:t>
            </w:r>
          </w:p>
          <w:p w14:paraId="1B86985A" w14:textId="1314F3CB" w:rsidR="000424F3" w:rsidRPr="005B5974" w:rsidRDefault="00B56EB5" w:rsidP="00C2683D">
            <w:pPr>
              <w:rPr>
                <w:b w:val="0"/>
                <w:bCs w:val="0"/>
              </w:rPr>
            </w:pPr>
            <w:r w:rsidRPr="005B5974">
              <w:rPr>
                <w:b w:val="0"/>
                <w:bCs w:val="0"/>
              </w:rPr>
              <w:t xml:space="preserve">Observing and noticing things inside my house. </w:t>
            </w:r>
          </w:p>
        </w:tc>
        <w:tc>
          <w:tcPr>
            <w:tcW w:w="2399" w:type="dxa"/>
          </w:tcPr>
          <w:p w14:paraId="3CE59B14" w14:textId="77777777" w:rsidR="00471595" w:rsidRPr="005B5974" w:rsidRDefault="00471595" w:rsidP="00C2683D">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My room</w:t>
            </w:r>
          </w:p>
          <w:p w14:paraId="158F8266" w14:textId="4157C422" w:rsidR="00367B37" w:rsidRPr="005B5974" w:rsidRDefault="0042207B" w:rsidP="00C2683D">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Observing my room and drawing a map.</w:t>
            </w:r>
          </w:p>
        </w:tc>
        <w:tc>
          <w:tcPr>
            <w:tcW w:w="2404" w:type="dxa"/>
          </w:tcPr>
          <w:p w14:paraId="0057EAF7" w14:textId="77777777" w:rsidR="00471595" w:rsidRPr="005B5974" w:rsidRDefault="0042207B" w:rsidP="00C2683D">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My section</w:t>
            </w:r>
          </w:p>
          <w:p w14:paraId="3D8A4465" w14:textId="117F857D" w:rsidR="0042207B" w:rsidRPr="005B5974" w:rsidRDefault="00942275" w:rsidP="00C2683D">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Using my body to explore outside my house.</w:t>
            </w:r>
          </w:p>
        </w:tc>
        <w:tc>
          <w:tcPr>
            <w:tcW w:w="2409" w:type="dxa"/>
          </w:tcPr>
          <w:p w14:paraId="65B918AD" w14:textId="31EABA00" w:rsidR="00471595" w:rsidRPr="005B5974" w:rsidRDefault="00607F82" w:rsidP="00C2683D">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My</w:t>
            </w:r>
            <w:r w:rsidR="00B45678" w:rsidRPr="005B5974">
              <w:rPr>
                <w:b w:val="0"/>
                <w:bCs w:val="0"/>
              </w:rPr>
              <w:t xml:space="preserve"> treasures</w:t>
            </w:r>
          </w:p>
          <w:p w14:paraId="7C6E9926" w14:textId="38FC04CC" w:rsidR="00B45678" w:rsidRPr="005B5974" w:rsidRDefault="007E4DAA" w:rsidP="00C2683D">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Observe our special thin</w:t>
            </w:r>
            <w:r w:rsidR="006479EB" w:rsidRPr="005B5974">
              <w:rPr>
                <w:b w:val="0"/>
                <w:bCs w:val="0"/>
              </w:rPr>
              <w:t xml:space="preserve">gs and </w:t>
            </w:r>
            <w:r w:rsidR="005243C6" w:rsidRPr="005B5974">
              <w:rPr>
                <w:b w:val="0"/>
                <w:bCs w:val="0"/>
              </w:rPr>
              <w:t xml:space="preserve">create a </w:t>
            </w:r>
            <w:r w:rsidR="003B135E" w:rsidRPr="005B5974">
              <w:rPr>
                <w:b w:val="0"/>
                <w:bCs w:val="0"/>
              </w:rPr>
              <w:t>picture in a frame.</w:t>
            </w:r>
          </w:p>
        </w:tc>
      </w:tr>
    </w:tbl>
    <w:p w14:paraId="4A6EAE02" w14:textId="5D62C813" w:rsidR="008B1147" w:rsidRPr="005B5974" w:rsidRDefault="00CE28ED" w:rsidP="00CE28ED">
      <w:pPr>
        <w:pStyle w:val="MoECoverPageSubheading"/>
        <w:rPr>
          <w:rFonts w:eastAsia="MS Gothic"/>
          <w:bCs/>
        </w:rPr>
      </w:pPr>
      <w:r w:rsidRPr="005B5974">
        <w:t>Remember</w:t>
      </w:r>
      <w:r w:rsidR="499D6161" w:rsidRPr="005B5974">
        <w:t xml:space="preserve"> to choose a fitness activity</w:t>
      </w:r>
      <w:r w:rsidR="7C5A4B73" w:rsidRPr="005B5974">
        <w:t xml:space="preserve"> (See p. </w:t>
      </w:r>
      <w:r w:rsidR="002B4EBB" w:rsidRPr="005B5974">
        <w:t>6</w:t>
      </w:r>
      <w:r w:rsidR="7C5A4B73" w:rsidRPr="005B5974">
        <w:t>-</w:t>
      </w:r>
      <w:r w:rsidR="002B4EBB" w:rsidRPr="005B5974">
        <w:t>7</w:t>
      </w:r>
      <w:r w:rsidR="7C5A4B73" w:rsidRPr="005B5974">
        <w:t>)</w:t>
      </w:r>
      <w:r w:rsidR="22483323" w:rsidRPr="005B5974">
        <w:t>.</w:t>
      </w:r>
    </w:p>
    <w:p w14:paraId="4318A012" w14:textId="521BEC3F" w:rsidR="008B1147" w:rsidRPr="005B5974" w:rsidRDefault="008B1147" w:rsidP="00C2683D">
      <w:pPr>
        <w:rPr>
          <w:color w:val="01853E"/>
        </w:rPr>
      </w:pPr>
    </w:p>
    <w:p w14:paraId="610F5F88" w14:textId="4BC505A9" w:rsidR="00193172" w:rsidRPr="005B5974" w:rsidRDefault="384FF60D" w:rsidP="00C2683D">
      <w:pPr>
        <w:pStyle w:val="MoEHeading1"/>
        <w:rPr>
          <w:rFonts w:eastAsia="Calibri"/>
          <w:sz w:val="32"/>
          <w:szCs w:val="32"/>
        </w:rPr>
      </w:pPr>
      <w:r w:rsidRPr="005B5974">
        <w:rPr>
          <w:sz w:val="32"/>
          <w:szCs w:val="32"/>
        </w:rPr>
        <w:lastRenderedPageBreak/>
        <w:t>Day 1 activity</w:t>
      </w:r>
      <w:r w:rsidR="00193172" w:rsidRPr="005B5974">
        <w:rPr>
          <w:sz w:val="32"/>
          <w:szCs w:val="32"/>
        </w:rPr>
        <w:t xml:space="preserve"> 1</w:t>
      </w:r>
      <w:r w:rsidR="003A607E" w:rsidRPr="005B5974">
        <w:rPr>
          <w:sz w:val="32"/>
          <w:szCs w:val="32"/>
        </w:rPr>
        <w:t>:</w:t>
      </w:r>
      <w:r w:rsidR="00193172" w:rsidRPr="005B5974">
        <w:rPr>
          <w:sz w:val="32"/>
          <w:szCs w:val="32"/>
        </w:rPr>
        <w:t xml:space="preserve"> </w:t>
      </w:r>
      <w:r w:rsidR="0019109A" w:rsidRPr="005B5974">
        <w:rPr>
          <w:sz w:val="32"/>
          <w:szCs w:val="32"/>
        </w:rPr>
        <w:t xml:space="preserve">My </w:t>
      </w:r>
      <w:r w:rsidR="00471595" w:rsidRPr="005B5974">
        <w:rPr>
          <w:sz w:val="32"/>
          <w:szCs w:val="32"/>
        </w:rPr>
        <w:t>home</w:t>
      </w:r>
      <w:r w:rsidR="099829B2" w:rsidRPr="005B5974">
        <w:rPr>
          <w:sz w:val="32"/>
          <w:szCs w:val="32"/>
        </w:rPr>
        <w:t xml:space="preserve"> </w:t>
      </w:r>
      <w:r w:rsidR="00CB3F1C" w:rsidRPr="005B5974">
        <w:rPr>
          <w:sz w:val="32"/>
          <w:szCs w:val="32"/>
        </w:rPr>
        <w:t>–</w:t>
      </w:r>
      <w:r w:rsidR="003A607E" w:rsidRPr="005B5974">
        <w:rPr>
          <w:sz w:val="32"/>
          <w:szCs w:val="32"/>
        </w:rPr>
        <w:t xml:space="preserve"> </w:t>
      </w:r>
      <w:r w:rsidR="099829B2" w:rsidRPr="005B5974">
        <w:rPr>
          <w:sz w:val="32"/>
          <w:szCs w:val="32"/>
        </w:rPr>
        <w:t>reading</w:t>
      </w:r>
      <w:r w:rsidR="001D2CFA" w:rsidRPr="005B5974">
        <w:rPr>
          <w:sz w:val="32"/>
          <w:szCs w:val="32"/>
        </w:rPr>
        <w:t xml:space="preserve">  </w:t>
      </w:r>
      <w:r w:rsidR="4F52AB1C" w:rsidRPr="005B5974">
        <w:rPr>
          <w:sz w:val="32"/>
          <w:szCs w:val="32"/>
        </w:rPr>
        <w:t xml:space="preserve">        </w:t>
      </w:r>
      <w:r w:rsidR="58DAEE6A" w:rsidRPr="005B5974">
        <w:rPr>
          <w:sz w:val="32"/>
          <w:szCs w:val="32"/>
        </w:rPr>
        <w:t xml:space="preserve"> </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9D470F" w:rsidRPr="005B5974" w14:paraId="5C140747" w14:textId="77777777" w:rsidTr="009D470F">
        <w:tc>
          <w:tcPr>
            <w:tcW w:w="9720" w:type="dxa"/>
          </w:tcPr>
          <w:p w14:paraId="1DA7B3B6" w14:textId="58B1A924" w:rsidR="00DC4D66" w:rsidRPr="005B5974" w:rsidRDefault="04F4FC94" w:rsidP="00C2683D">
            <w:pPr>
              <w:rPr>
                <w:b/>
                <w:bCs/>
                <w:i/>
                <w:iCs/>
                <w:color w:val="01853E"/>
              </w:rPr>
            </w:pPr>
            <w:r w:rsidRPr="005B5974">
              <w:rPr>
                <w:bCs/>
                <w:i/>
                <w:iCs/>
                <w:color w:val="01853E"/>
              </w:rPr>
              <w:t>The activities for today will be located around the home/whare</w:t>
            </w:r>
            <w:r w:rsidR="2CCA4D5D" w:rsidRPr="005B5974">
              <w:rPr>
                <w:bCs/>
                <w:i/>
                <w:iCs/>
                <w:color w:val="01853E"/>
              </w:rPr>
              <w:t>. It is intended that your learner will explore how people create their personal spaces to reflect what is important to them through their language and culture</w:t>
            </w:r>
            <w:r w:rsidR="6F799249" w:rsidRPr="005B5974">
              <w:rPr>
                <w:bCs/>
                <w:i/>
                <w:iCs/>
                <w:color w:val="01853E"/>
              </w:rPr>
              <w:t xml:space="preserve">. It will also explore what your learner likes to do that makes them feel confident, proud, and happy. </w:t>
            </w:r>
            <w:r w:rsidR="79A7B8CB" w:rsidRPr="005B5974">
              <w:rPr>
                <w:bCs/>
                <w:i/>
                <w:iCs/>
                <w:color w:val="01853E"/>
              </w:rPr>
              <w:t>We will also look at how people use art</w:t>
            </w:r>
            <w:r w:rsidR="0C693C19" w:rsidRPr="005B5974">
              <w:rPr>
                <w:bCs/>
                <w:i/>
                <w:iCs/>
                <w:color w:val="01853E"/>
              </w:rPr>
              <w:t>, dance, music, writing and sport to express themselve</w:t>
            </w:r>
            <w:r w:rsidR="6B6BD5AA" w:rsidRPr="005B5974">
              <w:rPr>
                <w:bCs/>
                <w:i/>
                <w:iCs/>
                <w:color w:val="01853E"/>
              </w:rPr>
              <w:t>s</w:t>
            </w:r>
            <w:r w:rsidR="2A807CA1" w:rsidRPr="005B5974">
              <w:rPr>
                <w:bCs/>
                <w:i/>
                <w:iCs/>
                <w:color w:val="01853E"/>
              </w:rPr>
              <w:t xml:space="preserve"> creatively</w:t>
            </w:r>
            <w:r w:rsidR="6B6BD5AA" w:rsidRPr="005B5974">
              <w:rPr>
                <w:bCs/>
                <w:i/>
                <w:iCs/>
                <w:color w:val="01853E"/>
              </w:rPr>
              <w:t xml:space="preserve">. The learning will </w:t>
            </w:r>
            <w:r w:rsidR="00405EB8" w:rsidRPr="005B5974">
              <w:rPr>
                <w:bCs/>
                <w:i/>
                <w:iCs/>
                <w:color w:val="01853E"/>
              </w:rPr>
              <w:t>build up to a presentation</w:t>
            </w:r>
            <w:r w:rsidR="26EED0F6" w:rsidRPr="005B5974">
              <w:rPr>
                <w:bCs/>
                <w:i/>
                <w:iCs/>
                <w:color w:val="01853E"/>
              </w:rPr>
              <w:t xml:space="preserve">. </w:t>
            </w:r>
          </w:p>
          <w:p w14:paraId="64715916" w14:textId="07BF2A43" w:rsidR="00DC4D66" w:rsidRPr="005B5974" w:rsidRDefault="0BF4BA81" w:rsidP="00C2683D">
            <w:pPr>
              <w:rPr>
                <w:rFonts w:eastAsia="Calibri"/>
                <w:b/>
                <w:bCs/>
                <w:i/>
                <w:iCs/>
                <w:color w:val="01853E"/>
              </w:rPr>
            </w:pPr>
            <w:r w:rsidRPr="005B5974">
              <w:rPr>
                <w:bCs/>
                <w:i/>
                <w:iCs/>
                <w:color w:val="01853E"/>
              </w:rPr>
              <w:t xml:space="preserve">Note that our Inquiry focus for today is – “getting started” which includes generating questions, activating prior </w:t>
            </w:r>
            <w:r w:rsidR="002D4B9D" w:rsidRPr="005B5974">
              <w:rPr>
                <w:bCs/>
                <w:i/>
                <w:iCs/>
                <w:color w:val="01853E"/>
              </w:rPr>
              <w:t>knowledge,</w:t>
            </w:r>
            <w:r w:rsidRPr="005B5974">
              <w:rPr>
                <w:bCs/>
                <w:i/>
                <w:iCs/>
                <w:color w:val="01853E"/>
              </w:rPr>
              <w:t xml:space="preserve"> and introducing the big idea.</w:t>
            </w:r>
          </w:p>
        </w:tc>
      </w:tr>
      <w:tr w:rsidR="00674F7F" w:rsidRPr="005B5974" w14:paraId="21051B43" w14:textId="77777777" w:rsidTr="009D470F">
        <w:tc>
          <w:tcPr>
            <w:tcW w:w="9720" w:type="dxa"/>
          </w:tcPr>
          <w:p w14:paraId="2009E98C" w14:textId="6B19F714" w:rsidR="00A267B5" w:rsidRPr="005B5974" w:rsidRDefault="00A267B5" w:rsidP="00A267B5">
            <w:r w:rsidRPr="005B5974">
              <w:t>What do I need?</w:t>
            </w:r>
          </w:p>
          <w:p w14:paraId="2D08559D" w14:textId="316C3A6B" w:rsidR="00674F7F" w:rsidRPr="005B5974" w:rsidRDefault="00674F7F" w:rsidP="00123902">
            <w:pPr>
              <w:pStyle w:val="ListParagraph"/>
              <w:numPr>
                <w:ilvl w:val="0"/>
                <w:numId w:val="94"/>
              </w:numPr>
            </w:pPr>
            <w:r w:rsidRPr="005B5974">
              <w:t>30 minutes</w:t>
            </w:r>
          </w:p>
          <w:p w14:paraId="74F24D8B" w14:textId="745B2908" w:rsidR="00674F7F" w:rsidRPr="005B5974" w:rsidRDefault="00674F7F" w:rsidP="00123902">
            <w:pPr>
              <w:pStyle w:val="ListParagraph"/>
              <w:numPr>
                <w:ilvl w:val="0"/>
                <w:numId w:val="94"/>
              </w:numPr>
            </w:pPr>
            <w:r w:rsidRPr="005B5974">
              <w:t>My home learning book, pen/pencil</w:t>
            </w:r>
          </w:p>
          <w:p w14:paraId="690CC1CE" w14:textId="2463AC82" w:rsidR="00674F7F" w:rsidRPr="005B5974" w:rsidRDefault="253B5FED" w:rsidP="00123902">
            <w:pPr>
              <w:pStyle w:val="ListParagraph"/>
              <w:numPr>
                <w:ilvl w:val="0"/>
                <w:numId w:val="94"/>
              </w:numPr>
              <w:rPr>
                <w:rStyle w:val="Hyperlink"/>
                <w:rFonts w:eastAsiaTheme="minorEastAsia"/>
                <w:color w:val="000000" w:themeColor="text1"/>
                <w:u w:val="none"/>
              </w:rPr>
            </w:pPr>
            <w:r w:rsidRPr="005B5974">
              <w:t>Look for a copy of Two homes in your pack or online at</w:t>
            </w:r>
            <w:r w:rsidR="00674F7F" w:rsidRPr="005B5974">
              <w:t xml:space="preserve"> </w:t>
            </w:r>
            <w:hyperlink r:id="rId45">
              <w:r w:rsidR="00674F7F" w:rsidRPr="005B5974">
                <w:rPr>
                  <w:rStyle w:val="Hyperlink"/>
                </w:rPr>
                <w:t>https://instructionalseries.tki.org.nz/Instructional-Series/Ready-to-Read-Colour-Wheel/Two-Homes</w:t>
              </w:r>
            </w:hyperlink>
          </w:p>
          <w:p w14:paraId="27592550" w14:textId="704B72B8" w:rsidR="00674F7F" w:rsidRPr="005B5974" w:rsidRDefault="00674F7F" w:rsidP="00123902">
            <w:pPr>
              <w:pStyle w:val="ListParagraph"/>
              <w:numPr>
                <w:ilvl w:val="0"/>
                <w:numId w:val="94"/>
              </w:numPr>
              <w:rPr>
                <w:rFonts w:eastAsiaTheme="minorEastAsia"/>
              </w:rPr>
            </w:pPr>
            <w:r w:rsidRPr="005B5974">
              <w:t>You will need a device (a smartphone would work perfectly)</w:t>
            </w:r>
          </w:p>
          <w:p w14:paraId="139332E8" w14:textId="10214922" w:rsidR="00674F7F" w:rsidRPr="005B5974" w:rsidRDefault="00674F7F" w:rsidP="00123902">
            <w:pPr>
              <w:pStyle w:val="ListParagraph"/>
              <w:numPr>
                <w:ilvl w:val="0"/>
                <w:numId w:val="94"/>
              </w:numPr>
            </w:pPr>
            <w:r w:rsidRPr="005B5974">
              <w:t>Your house</w:t>
            </w:r>
          </w:p>
        </w:tc>
      </w:tr>
    </w:tbl>
    <w:p w14:paraId="73C38604" w14:textId="3B60D887" w:rsidR="00977D17" w:rsidRPr="005B5974" w:rsidRDefault="00CE27F3" w:rsidP="003E4D49">
      <w:pPr>
        <w:pStyle w:val="MoEHeading3"/>
        <w:ind w:right="-97"/>
      </w:pPr>
      <w:r w:rsidRPr="005B5974">
        <w:t>In this activity I am learning to: Make observations</w:t>
      </w:r>
      <w:r w:rsidR="00674F7F" w:rsidRPr="005B5974">
        <w:t>, make</w:t>
      </w:r>
      <w:r w:rsidRPr="005B5974">
        <w:t xml:space="preserve"> a list</w:t>
      </w:r>
      <w:r w:rsidR="00674F7F" w:rsidRPr="005B5974">
        <w:t>, c</w:t>
      </w:r>
      <w:r w:rsidRPr="005B5974">
        <w:t>ompare and contrast.</w:t>
      </w:r>
    </w:p>
    <w:p w14:paraId="0C99F0A1" w14:textId="3A4E0A9E" w:rsidR="00193172" w:rsidRPr="005B5974" w:rsidRDefault="0E17936F" w:rsidP="00C2683D">
      <w:r w:rsidRPr="005B5974">
        <w:t>Follow the instructions</w:t>
      </w:r>
      <w:r w:rsidR="1067E7D3" w:rsidRPr="005B5974">
        <w:t>.</w:t>
      </w:r>
    </w:p>
    <w:p w14:paraId="1973D796" w14:textId="3C2FB04D" w:rsidR="00193172" w:rsidRPr="005B5974" w:rsidRDefault="00D34F4A" w:rsidP="002E687E">
      <w:pPr>
        <w:pStyle w:val="ListParagraph"/>
        <w:numPr>
          <w:ilvl w:val="0"/>
          <w:numId w:val="41"/>
        </w:numPr>
        <w:rPr>
          <w:b/>
        </w:rPr>
      </w:pPr>
      <w:r w:rsidRPr="005B5974">
        <w:t>Walk</w:t>
      </w:r>
      <w:r w:rsidR="00467B51" w:rsidRPr="005B5974">
        <w:t xml:space="preserve"> around </w:t>
      </w:r>
      <w:r w:rsidR="00B5031B" w:rsidRPr="005B5974">
        <w:t xml:space="preserve">inside your house from room to room. </w:t>
      </w:r>
      <w:r w:rsidR="001A6AFC" w:rsidRPr="005B5974">
        <w:t>In each room:</w:t>
      </w:r>
    </w:p>
    <w:p w14:paraId="3E83698F" w14:textId="4187FD06" w:rsidR="00F859D2" w:rsidRPr="005B5974" w:rsidRDefault="00B5031B" w:rsidP="002E687E">
      <w:pPr>
        <w:pStyle w:val="ListParagraph"/>
        <w:numPr>
          <w:ilvl w:val="0"/>
          <w:numId w:val="41"/>
        </w:numPr>
        <w:rPr>
          <w:rFonts w:asciiTheme="minorHAnsi" w:eastAsiaTheme="minorEastAsia" w:hAnsiTheme="minorHAnsi"/>
        </w:rPr>
      </w:pPr>
      <w:r w:rsidRPr="005B5974">
        <w:t>Look up</w:t>
      </w:r>
      <w:r w:rsidR="00E65CAD" w:rsidRPr="005B5974">
        <w:t xml:space="preserve"> – what do you </w:t>
      </w:r>
      <w:r w:rsidR="00F859D2" w:rsidRPr="005B5974">
        <w:t>notice?</w:t>
      </w:r>
    </w:p>
    <w:p w14:paraId="14B625E7" w14:textId="7C0A8B27" w:rsidR="00F859D2" w:rsidRPr="005B5974" w:rsidRDefault="00F859D2" w:rsidP="002E687E">
      <w:pPr>
        <w:pStyle w:val="ListParagraph"/>
        <w:numPr>
          <w:ilvl w:val="0"/>
          <w:numId w:val="41"/>
        </w:numPr>
      </w:pPr>
      <w:r w:rsidRPr="005B5974">
        <w:t>Look down – what do you notice?</w:t>
      </w:r>
    </w:p>
    <w:p w14:paraId="65AEA5E4" w14:textId="51780A76" w:rsidR="00F859D2" w:rsidRPr="005B5974" w:rsidRDefault="00F859D2" w:rsidP="002E687E">
      <w:pPr>
        <w:pStyle w:val="ListParagraph"/>
        <w:numPr>
          <w:ilvl w:val="0"/>
          <w:numId w:val="41"/>
        </w:numPr>
        <w:rPr>
          <w:rFonts w:asciiTheme="minorHAnsi" w:eastAsiaTheme="minorEastAsia" w:hAnsiTheme="minorHAnsi"/>
        </w:rPr>
      </w:pPr>
      <w:r w:rsidRPr="005B5974">
        <w:t>Look all around – what do you notice?</w:t>
      </w:r>
    </w:p>
    <w:p w14:paraId="02FBDD40" w14:textId="1701C287" w:rsidR="00ED6D18" w:rsidRPr="005B5974" w:rsidRDefault="00ED6D18" w:rsidP="00C2683D"/>
    <w:p w14:paraId="5B25D390" w14:textId="064FC97C" w:rsidR="00530F3A" w:rsidRPr="005B5974" w:rsidRDefault="00D34F4A" w:rsidP="00C2683D">
      <w:r w:rsidRPr="005B5974">
        <w:rPr>
          <w:b/>
          <w:bCs/>
          <w:noProof/>
        </w:rPr>
        <w:t>Write</w:t>
      </w:r>
      <w:r w:rsidR="002A3EDC" w:rsidRPr="005B5974">
        <w:t xml:space="preserve"> or </w:t>
      </w:r>
      <w:r w:rsidRPr="005B5974">
        <w:rPr>
          <w:b/>
          <w:bCs/>
        </w:rPr>
        <w:t>draw</w:t>
      </w:r>
      <w:r w:rsidR="002A3EDC" w:rsidRPr="005B5974">
        <w:t xml:space="preserve"> </w:t>
      </w:r>
      <w:r w:rsidR="00D75C5E" w:rsidRPr="005B5974">
        <w:t>some things that you have noticed</w:t>
      </w:r>
      <w:r w:rsidR="009A4C08" w:rsidRPr="005B5974">
        <w:t xml:space="preserve"> on your walk</w:t>
      </w:r>
      <w:r w:rsidR="001A6AFC" w:rsidRPr="005B5974">
        <w:t xml:space="preserve"> in your home learning book</w:t>
      </w:r>
      <w:r w:rsidR="004F51F6" w:rsidRPr="005B5974">
        <w:t xml:space="preserve">. </w:t>
      </w:r>
    </w:p>
    <w:p w14:paraId="106944D4" w14:textId="559CCCF4" w:rsidR="00651A9A" w:rsidRPr="005B5974" w:rsidRDefault="00D34F4A" w:rsidP="00C2683D">
      <w:r w:rsidRPr="005B5974">
        <w:rPr>
          <w:b/>
          <w:bCs/>
        </w:rPr>
        <w:t>Listen</w:t>
      </w:r>
      <w:r w:rsidR="00CD42D4" w:rsidRPr="005B5974">
        <w:rPr>
          <w:b/>
        </w:rPr>
        <w:t xml:space="preserve"> to</w:t>
      </w:r>
      <w:r w:rsidR="00CD42D4" w:rsidRPr="005B5974">
        <w:t xml:space="preserve"> or </w:t>
      </w:r>
      <w:r w:rsidRPr="005B5974">
        <w:rPr>
          <w:b/>
          <w:bCs/>
        </w:rPr>
        <w:t>read</w:t>
      </w:r>
      <w:r w:rsidR="00CD42D4" w:rsidRPr="005B5974">
        <w:t xml:space="preserve"> </w:t>
      </w:r>
      <w:hyperlink r:id="rId46">
        <w:r w:rsidR="00651A9A" w:rsidRPr="005B5974">
          <w:rPr>
            <w:rStyle w:val="Hyperlink"/>
          </w:rPr>
          <w:t>Two Homes / Ready to Read (tki.org.nz)</w:t>
        </w:r>
      </w:hyperlink>
      <w:r w:rsidR="416453FB" w:rsidRPr="005B5974">
        <w:t>.</w:t>
      </w:r>
    </w:p>
    <w:p w14:paraId="6CFF0590" w14:textId="3255A53A" w:rsidR="00ED6D18" w:rsidRPr="005B5974" w:rsidRDefault="00ED6D18" w:rsidP="00C2683D"/>
    <w:p w14:paraId="20B59959" w14:textId="7B6F8294" w:rsidR="005726C5" w:rsidRPr="005B5974" w:rsidRDefault="0005777E" w:rsidP="00C2683D">
      <w:r w:rsidRPr="005B5974">
        <w:rPr>
          <w:noProof/>
        </w:rPr>
        <w:drawing>
          <wp:anchor distT="0" distB="0" distL="114300" distR="114300" simplePos="0" relativeHeight="251617792" behindDoc="1" locked="0" layoutInCell="1" allowOverlap="1" wp14:anchorId="0620D5FC" wp14:editId="7FF17514">
            <wp:simplePos x="0" y="0"/>
            <wp:positionH relativeFrom="margin">
              <wp:align>right</wp:align>
            </wp:positionH>
            <wp:positionV relativeFrom="paragraph">
              <wp:posOffset>3175</wp:posOffset>
            </wp:positionV>
            <wp:extent cx="1756410" cy="2005965"/>
            <wp:effectExtent l="0" t="0" r="0" b="0"/>
            <wp:wrapTight wrapText="bothSides">
              <wp:wrapPolygon edited="0">
                <wp:start x="0" y="0"/>
                <wp:lineTo x="0" y="21333"/>
                <wp:lineTo x="21319" y="21333"/>
                <wp:lineTo x="21319" y="0"/>
                <wp:lineTo x="0" y="0"/>
              </wp:wrapPolygon>
            </wp:wrapTight>
            <wp:docPr id="1232" name="Picture 1232" descr="Two h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pic:nvPicPr>
                  <pic:blipFill>
                    <a:blip r:embed="rId47">
                      <a:extLst>
                        <a:ext uri="{28A0092B-C50C-407E-A947-70E740481C1C}">
                          <a14:useLocalDpi xmlns:a14="http://schemas.microsoft.com/office/drawing/2010/main" val="0"/>
                        </a:ext>
                      </a:extLst>
                    </a:blip>
                    <a:stretch>
                      <a:fillRect/>
                    </a:stretch>
                  </pic:blipFill>
                  <pic:spPr>
                    <a:xfrm>
                      <a:off x="0" y="0"/>
                      <a:ext cx="1756410" cy="2005965"/>
                    </a:xfrm>
                    <a:prstGeom prst="rect">
                      <a:avLst/>
                    </a:prstGeom>
                  </pic:spPr>
                </pic:pic>
              </a:graphicData>
            </a:graphic>
            <wp14:sizeRelH relativeFrom="margin">
              <wp14:pctWidth>0</wp14:pctWidth>
            </wp14:sizeRelH>
            <wp14:sizeRelV relativeFrom="margin">
              <wp14:pctHeight>0</wp14:pctHeight>
            </wp14:sizeRelV>
          </wp:anchor>
        </w:drawing>
      </w:r>
      <w:r w:rsidR="00D34F4A" w:rsidRPr="005B5974">
        <w:rPr>
          <w:b/>
          <w:bCs/>
        </w:rPr>
        <w:t>Talk</w:t>
      </w:r>
      <w:r w:rsidR="00EE6F08" w:rsidRPr="005B5974">
        <w:t xml:space="preserve"> about what you see in the two homes in the story</w:t>
      </w:r>
      <w:r w:rsidR="005726C5" w:rsidRPr="005B5974">
        <w:t>.</w:t>
      </w:r>
    </w:p>
    <w:p w14:paraId="4A2B64AF" w14:textId="2E0C97FA" w:rsidR="005726C5" w:rsidRPr="005B5974" w:rsidRDefault="00D34F4A" w:rsidP="00C2683D">
      <w:r w:rsidRPr="005B5974">
        <w:rPr>
          <w:b/>
          <w:bCs/>
        </w:rPr>
        <w:t>Write</w:t>
      </w:r>
      <w:r w:rsidR="0063185E" w:rsidRPr="005B5974">
        <w:t xml:space="preserve"> or </w:t>
      </w:r>
      <w:r w:rsidRPr="005B5974">
        <w:rPr>
          <w:b/>
          <w:bCs/>
        </w:rPr>
        <w:t>draw</w:t>
      </w:r>
      <w:r w:rsidR="0063185E" w:rsidRPr="005B5974">
        <w:t xml:space="preserve"> some things that are the same about the two homes and what is different</w:t>
      </w:r>
      <w:r w:rsidR="00C46B56" w:rsidRPr="005B5974">
        <w:t xml:space="preserve"> </w:t>
      </w:r>
      <w:r w:rsidR="40FC084A" w:rsidRPr="005B5974">
        <w:t>on the first table on the next page.</w:t>
      </w:r>
    </w:p>
    <w:p w14:paraId="5519FCFA" w14:textId="2F881D4F" w:rsidR="00ED6D18" w:rsidRPr="005B5974" w:rsidRDefault="00ED6D18" w:rsidP="00C2683D"/>
    <w:p w14:paraId="41DD962F" w14:textId="77777777" w:rsidR="00E67F41" w:rsidRPr="005B5974" w:rsidRDefault="00D460E5" w:rsidP="00C2683D">
      <w:r w:rsidRPr="005B5974">
        <w:t xml:space="preserve">Is there anything </w:t>
      </w:r>
      <w:r w:rsidR="00766CAF" w:rsidRPr="005B5974">
        <w:t>the same about your house? Is there anything different?</w:t>
      </w:r>
      <w:r w:rsidR="0F2FA38D" w:rsidRPr="005B5974">
        <w:t xml:space="preserve"> </w:t>
      </w:r>
    </w:p>
    <w:p w14:paraId="03293719" w14:textId="6C52DC62" w:rsidR="00EF1110" w:rsidRPr="005B5974" w:rsidRDefault="00D34F4A" w:rsidP="00C2683D">
      <w:pPr>
        <w:rPr>
          <w:rFonts w:eastAsia="MS Mincho"/>
        </w:rPr>
      </w:pPr>
      <w:r w:rsidRPr="005B5974">
        <w:rPr>
          <w:b/>
          <w:bCs/>
        </w:rPr>
        <w:t>Write</w:t>
      </w:r>
      <w:r w:rsidR="439E9D32" w:rsidRPr="005B5974">
        <w:t xml:space="preserve"> or </w:t>
      </w:r>
      <w:r w:rsidRPr="005B5974">
        <w:rPr>
          <w:b/>
          <w:bCs/>
        </w:rPr>
        <w:t>draw</w:t>
      </w:r>
      <w:r w:rsidR="439E9D32" w:rsidRPr="005B5974">
        <w:t xml:space="preserve"> some things that are the same about your home and what is different on the second table on the next page.</w:t>
      </w:r>
    </w:p>
    <w:p w14:paraId="5BD5D49F" w14:textId="77777777" w:rsidR="000A5308" w:rsidRPr="005B5974" w:rsidRDefault="000A5308">
      <w:pPr>
        <w:keepLines w:val="0"/>
        <w:suppressAutoHyphens w:val="0"/>
        <w:spacing w:before="0" w:line="259" w:lineRule="auto"/>
        <w:rPr>
          <w:color w:val="01853E"/>
        </w:rPr>
      </w:pPr>
      <w:r w:rsidRPr="005B5974">
        <w:rPr>
          <w:color w:val="01853E"/>
        </w:rPr>
        <w:br w:type="page"/>
      </w:r>
    </w:p>
    <w:p w14:paraId="25C3A62E" w14:textId="7A925BB9" w:rsidR="00DB4EB4" w:rsidRPr="005B5974" w:rsidRDefault="0E5F70C6" w:rsidP="00C2683D">
      <w:pPr>
        <w:rPr>
          <w:rFonts w:eastAsia="MS Mincho"/>
          <w:color w:val="01853E"/>
        </w:rPr>
      </w:pPr>
      <w:r w:rsidRPr="005B5974">
        <w:rPr>
          <w:color w:val="01853E"/>
        </w:rPr>
        <w:lastRenderedPageBreak/>
        <w:t xml:space="preserve">Write a list or draw things that are the same or different about the </w:t>
      </w:r>
      <w:r w:rsidRPr="005B5974">
        <w:rPr>
          <w:b/>
          <w:color w:val="01853E"/>
        </w:rPr>
        <w:t>two homes in the book</w:t>
      </w:r>
    </w:p>
    <w:p w14:paraId="2D840DBC" w14:textId="68FB9E2B" w:rsidR="000E283E" w:rsidRPr="005B5974" w:rsidRDefault="00DB31EC" w:rsidP="00C2683D">
      <w:pPr>
        <w:rPr>
          <w:color w:val="01853E"/>
        </w:rPr>
      </w:pPr>
      <w:r w:rsidRPr="005B5974">
        <w:rPr>
          <w:noProof/>
          <w:color w:val="01853E"/>
        </w:rPr>
        <w:drawing>
          <wp:anchor distT="0" distB="0" distL="114300" distR="114300" simplePos="0" relativeHeight="251582976" behindDoc="0" locked="0" layoutInCell="1" allowOverlap="1" wp14:anchorId="7F62C499" wp14:editId="08881F9C">
            <wp:simplePos x="0" y="0"/>
            <wp:positionH relativeFrom="margin">
              <wp:align>left</wp:align>
            </wp:positionH>
            <wp:positionV relativeFrom="paragraph">
              <wp:posOffset>5080</wp:posOffset>
            </wp:positionV>
            <wp:extent cx="6052820" cy="3883025"/>
            <wp:effectExtent l="0" t="0" r="5080" b="3175"/>
            <wp:wrapSquare wrapText="bothSides"/>
            <wp:docPr id="1233" name="Picture 123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 name="Picture 1233" descr="Shape&#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6052820" cy="3883025"/>
                    </a:xfrm>
                    <a:prstGeom prst="rect">
                      <a:avLst/>
                    </a:prstGeom>
                  </pic:spPr>
                </pic:pic>
              </a:graphicData>
            </a:graphic>
            <wp14:sizeRelH relativeFrom="margin">
              <wp14:pctWidth>0</wp14:pctWidth>
            </wp14:sizeRelH>
            <wp14:sizeRelV relativeFrom="margin">
              <wp14:pctHeight>0</wp14:pctHeight>
            </wp14:sizeRelV>
          </wp:anchor>
        </w:drawing>
      </w:r>
      <w:r w:rsidR="00E00D63" w:rsidRPr="005B5974">
        <w:rPr>
          <w:color w:val="01853E"/>
        </w:rPr>
        <w:t xml:space="preserve">Write a list or draw things that are the same or different </w:t>
      </w:r>
      <w:r w:rsidR="000D6010" w:rsidRPr="005B5974">
        <w:rPr>
          <w:color w:val="01853E"/>
        </w:rPr>
        <w:t xml:space="preserve">about </w:t>
      </w:r>
      <w:r w:rsidR="000D6010" w:rsidRPr="005B5974">
        <w:rPr>
          <w:b/>
          <w:color w:val="01853E"/>
        </w:rPr>
        <w:t>my</w:t>
      </w:r>
      <w:r w:rsidR="000D6010" w:rsidRPr="005B5974">
        <w:rPr>
          <w:color w:val="01853E"/>
        </w:rPr>
        <w:t xml:space="preserve"> </w:t>
      </w:r>
      <w:r w:rsidR="000D6010" w:rsidRPr="005B5974">
        <w:rPr>
          <w:b/>
          <w:color w:val="01853E"/>
        </w:rPr>
        <w:t>home</w:t>
      </w:r>
    </w:p>
    <w:p w14:paraId="5CB0B738" w14:textId="1D3BE0E2" w:rsidR="000E283E" w:rsidRPr="005B5974" w:rsidRDefault="659A25B8" w:rsidP="00C2683D">
      <w:pPr>
        <w:pStyle w:val="MoEBodyText"/>
        <w:rPr>
          <w:color w:val="01853E"/>
        </w:rPr>
      </w:pPr>
      <w:r w:rsidRPr="005B5974">
        <w:rPr>
          <w:noProof/>
        </w:rPr>
        <w:drawing>
          <wp:inline distT="0" distB="0" distL="0" distR="0" wp14:anchorId="7AC91C47" wp14:editId="3899FEE4">
            <wp:extent cx="6052820" cy="3883025"/>
            <wp:effectExtent l="0" t="0" r="5080" b="3175"/>
            <wp:docPr id="883334978" name="Picture 123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pic:nvPicPr>
                  <pic:blipFill>
                    <a:blip r:embed="rId48">
                      <a:extLst>
                        <a:ext uri="{28A0092B-C50C-407E-A947-70E740481C1C}">
                          <a14:useLocalDpi xmlns:a14="http://schemas.microsoft.com/office/drawing/2010/main" val="0"/>
                        </a:ext>
                      </a:extLst>
                    </a:blip>
                    <a:stretch>
                      <a:fillRect/>
                    </a:stretch>
                  </pic:blipFill>
                  <pic:spPr>
                    <a:xfrm>
                      <a:off x="0" y="0"/>
                      <a:ext cx="6052820" cy="3883025"/>
                    </a:xfrm>
                    <a:prstGeom prst="rect">
                      <a:avLst/>
                    </a:prstGeom>
                  </pic:spPr>
                </pic:pic>
              </a:graphicData>
            </a:graphic>
          </wp:inline>
        </w:drawing>
      </w:r>
      <w:r w:rsidR="00E00D63" w:rsidRPr="005B5974">
        <w:rPr>
          <w:color w:val="01853E"/>
        </w:rPr>
        <w:t>.</w:t>
      </w:r>
      <w:r w:rsidR="000E283E" w:rsidRPr="005B5974">
        <w:rPr>
          <w:sz w:val="44"/>
          <w:szCs w:val="44"/>
        </w:rPr>
        <w:br w:type="page"/>
      </w:r>
    </w:p>
    <w:p w14:paraId="1EAE91B8" w14:textId="051C15A7" w:rsidR="00193172" w:rsidRPr="005B5974" w:rsidRDefault="384FF60D" w:rsidP="00C2683D">
      <w:pPr>
        <w:pStyle w:val="MoEHeading1"/>
        <w:rPr>
          <w:rFonts w:eastAsia="MS Mincho"/>
          <w:sz w:val="32"/>
          <w:szCs w:val="32"/>
        </w:rPr>
      </w:pPr>
      <w:r w:rsidRPr="005B5974">
        <w:rPr>
          <w:sz w:val="32"/>
          <w:szCs w:val="32"/>
        </w:rPr>
        <w:lastRenderedPageBreak/>
        <w:t>Day 1 activity</w:t>
      </w:r>
      <w:r w:rsidR="00193172" w:rsidRPr="005B5974">
        <w:rPr>
          <w:sz w:val="32"/>
          <w:szCs w:val="32"/>
        </w:rPr>
        <w:t xml:space="preserve"> 2</w:t>
      </w:r>
      <w:r w:rsidRPr="005B5974">
        <w:rPr>
          <w:sz w:val="32"/>
          <w:szCs w:val="32"/>
        </w:rPr>
        <w:t xml:space="preserve"> &amp; 3</w:t>
      </w:r>
      <w:r w:rsidR="00CB3F1C" w:rsidRPr="005B5974">
        <w:rPr>
          <w:sz w:val="32"/>
          <w:szCs w:val="32"/>
        </w:rPr>
        <w:t>:</w:t>
      </w:r>
      <w:r w:rsidR="7DE83735" w:rsidRPr="005B5974">
        <w:rPr>
          <w:sz w:val="32"/>
          <w:szCs w:val="32"/>
        </w:rPr>
        <w:t xml:space="preserve"> </w:t>
      </w:r>
      <w:r w:rsidR="00C141E6" w:rsidRPr="005B5974">
        <w:rPr>
          <w:sz w:val="32"/>
          <w:szCs w:val="32"/>
        </w:rPr>
        <w:t>My room</w:t>
      </w:r>
      <w:r w:rsidR="275E3784" w:rsidRPr="005B5974">
        <w:rPr>
          <w:sz w:val="32"/>
          <w:szCs w:val="32"/>
        </w:rPr>
        <w:t xml:space="preserve"> </w:t>
      </w:r>
      <w:r w:rsidR="00CB3F1C" w:rsidRPr="005B5974">
        <w:rPr>
          <w:sz w:val="32"/>
          <w:szCs w:val="32"/>
        </w:rPr>
        <w:t>–</w:t>
      </w:r>
      <w:r w:rsidR="275E3784" w:rsidRPr="005B5974">
        <w:rPr>
          <w:sz w:val="32"/>
          <w:szCs w:val="32"/>
        </w:rPr>
        <w:t xml:space="preserve"> mapping</w:t>
      </w:r>
      <w:r w:rsidR="003B2FAB" w:rsidRPr="005B5974">
        <w:rPr>
          <w:sz w:val="32"/>
          <w:szCs w:val="32"/>
        </w:rPr>
        <w:t xml:space="preserve"> </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9D470F" w:rsidRPr="005B5974" w14:paraId="54F18B3C" w14:textId="77777777" w:rsidTr="009D470F">
        <w:trPr>
          <w:trHeight w:val="1309"/>
        </w:trPr>
        <w:tc>
          <w:tcPr>
            <w:tcW w:w="9720" w:type="dxa"/>
          </w:tcPr>
          <w:p w14:paraId="20AAD672" w14:textId="73FD0F9B" w:rsidR="001A6AFC" w:rsidRPr="005B5974" w:rsidRDefault="008A588D" w:rsidP="00C2683D">
            <w:pPr>
              <w:rPr>
                <w:b/>
                <w:bCs/>
                <w:i/>
                <w:iCs/>
                <w:color w:val="01853E"/>
              </w:rPr>
            </w:pPr>
            <w:r w:rsidRPr="005B5974">
              <w:rPr>
                <w:bCs/>
                <w:i/>
                <w:iCs/>
                <w:color w:val="01853E"/>
              </w:rPr>
              <w:t>Your</w:t>
            </w:r>
            <w:r w:rsidR="691727E6" w:rsidRPr="005B5974">
              <w:rPr>
                <w:bCs/>
                <w:i/>
                <w:iCs/>
                <w:color w:val="01853E"/>
              </w:rPr>
              <w:t xml:space="preserve"> learner is going to draw a floor plan of </w:t>
            </w:r>
            <w:r w:rsidR="28FDBCC7" w:rsidRPr="005B5974">
              <w:rPr>
                <w:bCs/>
                <w:i/>
                <w:iCs/>
                <w:color w:val="01853E"/>
              </w:rPr>
              <w:t>their</w:t>
            </w:r>
            <w:r w:rsidR="691727E6" w:rsidRPr="005B5974">
              <w:rPr>
                <w:bCs/>
                <w:i/>
                <w:iCs/>
                <w:color w:val="01853E"/>
              </w:rPr>
              <w:t xml:space="preserve"> room. This i</w:t>
            </w:r>
            <w:r w:rsidR="590ED088" w:rsidRPr="005B5974">
              <w:rPr>
                <w:bCs/>
                <w:i/>
                <w:iCs/>
                <w:color w:val="01853E"/>
              </w:rPr>
              <w:t>s</w:t>
            </w:r>
            <w:r w:rsidR="28FDBCC7" w:rsidRPr="005B5974">
              <w:rPr>
                <w:bCs/>
                <w:i/>
                <w:iCs/>
                <w:color w:val="01853E"/>
              </w:rPr>
              <w:t xml:space="preserve"> a challenging maths activity. They will be walking around the room to look at the shape. They will be looking at the big pieces of furniture </w:t>
            </w:r>
            <w:r w:rsidR="789B5CC7" w:rsidRPr="005B5974">
              <w:rPr>
                <w:bCs/>
                <w:i/>
                <w:iCs/>
                <w:color w:val="01853E"/>
              </w:rPr>
              <w:t xml:space="preserve">and thinking about position. </w:t>
            </w:r>
            <w:r w:rsidR="7B514A24" w:rsidRPr="005B5974">
              <w:rPr>
                <w:bCs/>
                <w:i/>
                <w:iCs/>
                <w:color w:val="01853E"/>
              </w:rPr>
              <w:t>Reassure them that their map doesn’t have to be perfect</w:t>
            </w:r>
            <w:r w:rsidR="304C2A61" w:rsidRPr="005B5974">
              <w:rPr>
                <w:bCs/>
                <w:i/>
                <w:iCs/>
                <w:color w:val="01853E"/>
              </w:rPr>
              <w:t>.</w:t>
            </w:r>
            <w:r w:rsidR="0F2FA38D" w:rsidRPr="005B5974">
              <w:rPr>
                <w:bCs/>
                <w:i/>
                <w:iCs/>
                <w:color w:val="01853E"/>
              </w:rPr>
              <w:t xml:space="preserve"> </w:t>
            </w:r>
            <w:r w:rsidR="2ACAB56D" w:rsidRPr="005B5974">
              <w:rPr>
                <w:bCs/>
                <w:i/>
                <w:iCs/>
                <w:color w:val="01853E"/>
              </w:rPr>
              <w:t xml:space="preserve">Mapping is the language of geographers! </w:t>
            </w:r>
          </w:p>
        </w:tc>
      </w:tr>
      <w:tr w:rsidR="00076A48" w:rsidRPr="005B5974" w14:paraId="5DD244A0" w14:textId="77777777" w:rsidTr="009D470F">
        <w:trPr>
          <w:trHeight w:val="841"/>
        </w:trPr>
        <w:tc>
          <w:tcPr>
            <w:tcW w:w="9720" w:type="dxa"/>
          </w:tcPr>
          <w:p w14:paraId="494D40D4" w14:textId="75BA1D4A" w:rsidR="00A267B5" w:rsidRPr="005B5974" w:rsidRDefault="00A267B5" w:rsidP="00A267B5">
            <w:r w:rsidRPr="005B5974">
              <w:t>What do I need?</w:t>
            </w:r>
          </w:p>
          <w:p w14:paraId="0AEDD00A" w14:textId="7B56BAE8" w:rsidR="00076A48" w:rsidRPr="005B5974" w:rsidRDefault="00076A48" w:rsidP="00123902">
            <w:pPr>
              <w:pStyle w:val="ListParagraph"/>
              <w:numPr>
                <w:ilvl w:val="0"/>
                <w:numId w:val="93"/>
              </w:numPr>
            </w:pPr>
            <w:r w:rsidRPr="005B5974">
              <w:t>60 minutes</w:t>
            </w:r>
          </w:p>
          <w:p w14:paraId="61E9B504" w14:textId="7B759B09" w:rsidR="00076A48" w:rsidRPr="005B5974" w:rsidRDefault="00076A48" w:rsidP="00123902">
            <w:pPr>
              <w:pStyle w:val="ListParagraph"/>
              <w:numPr>
                <w:ilvl w:val="0"/>
                <w:numId w:val="93"/>
              </w:numPr>
            </w:pPr>
            <w:r w:rsidRPr="005B5974">
              <w:t>My home learning book</w:t>
            </w:r>
            <w:r w:rsidR="00451ED8" w:rsidRPr="005B5974">
              <w:t>, p</w:t>
            </w:r>
            <w:r w:rsidRPr="005B5974">
              <w:t>encils/crayons/felts</w:t>
            </w:r>
            <w:r w:rsidR="00451ED8" w:rsidRPr="005B5974">
              <w:t xml:space="preserve">, and a </w:t>
            </w:r>
            <w:r w:rsidRPr="005B5974">
              <w:t>room in my house</w:t>
            </w:r>
          </w:p>
        </w:tc>
      </w:tr>
    </w:tbl>
    <w:p w14:paraId="5E685B30" w14:textId="2EBB108A" w:rsidR="000E283E" w:rsidRPr="005B5974" w:rsidRDefault="00977D17" w:rsidP="003D5D4A">
      <w:pPr>
        <w:pStyle w:val="MoEHeading3"/>
      </w:pPr>
      <w:r w:rsidRPr="005B5974">
        <w:t xml:space="preserve">In this activity I am learning to: Draw a map of a room, </w:t>
      </w:r>
      <w:r w:rsidR="002B5F90" w:rsidRPr="005B5974">
        <w:t>m</w:t>
      </w:r>
      <w:r w:rsidRPr="005B5974">
        <w:t>ake observations.</w:t>
      </w:r>
    </w:p>
    <w:p w14:paraId="4A8986E1" w14:textId="443FCB55" w:rsidR="000E283E" w:rsidRPr="005B5974" w:rsidRDefault="00C141E6" w:rsidP="00C2683D">
      <w:r w:rsidRPr="005B5974">
        <w:t>Go into your bedroom</w:t>
      </w:r>
      <w:r w:rsidR="00241C1E" w:rsidRPr="005B5974">
        <w:t>.</w:t>
      </w:r>
      <w:r w:rsidR="00F16E6B" w:rsidRPr="005B5974">
        <w:t xml:space="preserve"> You are going to </w:t>
      </w:r>
      <w:r w:rsidR="007E6627" w:rsidRPr="005B5974">
        <w:t>draw</w:t>
      </w:r>
      <w:r w:rsidR="00F406C7" w:rsidRPr="005B5974">
        <w:t xml:space="preserve"> a map of this room. </w:t>
      </w:r>
    </w:p>
    <w:p w14:paraId="2B98E53F" w14:textId="0D317E11" w:rsidR="00F406C7" w:rsidRPr="005B5974" w:rsidRDefault="00F406C7" w:rsidP="00C2683D">
      <w:r w:rsidRPr="005B5974">
        <w:t xml:space="preserve">Walk around the edges of the room. What shape is it? Draw this shape on a page in your home learning book. </w:t>
      </w:r>
    </w:p>
    <w:p w14:paraId="1C2D9ADC" w14:textId="4D4E0628" w:rsidR="00F406C7" w:rsidRPr="005B5974" w:rsidRDefault="00223455" w:rsidP="00C2683D">
      <w:r w:rsidRPr="005B5974">
        <w:t xml:space="preserve">Look at </w:t>
      </w:r>
      <w:r w:rsidR="009349AC" w:rsidRPr="005B5974">
        <w:t>one of the walls. Does it have a door or a window? Draw this on your map</w:t>
      </w:r>
      <w:r w:rsidR="00BB3138" w:rsidRPr="005B5974">
        <w:t>. Do this wi</w:t>
      </w:r>
      <w:r w:rsidR="2ADEEF74" w:rsidRPr="005B5974">
        <w:t>th</w:t>
      </w:r>
      <w:r w:rsidR="00BB3138" w:rsidRPr="005B5974">
        <w:t xml:space="preserve"> the other three walls.</w:t>
      </w:r>
    </w:p>
    <w:p w14:paraId="4563B461" w14:textId="7B130205" w:rsidR="00BB3138" w:rsidRPr="005B5974" w:rsidRDefault="00EB0EC1" w:rsidP="00C2683D">
      <w:r w:rsidRPr="005B5974">
        <w:t>Now have a look at the furniture</w:t>
      </w:r>
      <w:r w:rsidR="005E6A27" w:rsidRPr="005B5974">
        <w:t>. Draw shapes to show where the furniture is.</w:t>
      </w:r>
    </w:p>
    <w:p w14:paraId="4D113853" w14:textId="23417E24" w:rsidR="005E6A27" w:rsidRPr="005B5974" w:rsidRDefault="003D2BE8" w:rsidP="00C2683D">
      <w:r w:rsidRPr="005B5974">
        <w:rPr>
          <w:noProof/>
        </w:rPr>
        <w:drawing>
          <wp:anchor distT="0" distB="0" distL="114300" distR="114300" simplePos="0" relativeHeight="251604480" behindDoc="1" locked="0" layoutInCell="1" allowOverlap="1" wp14:anchorId="4D902606" wp14:editId="2290FC87">
            <wp:simplePos x="0" y="0"/>
            <wp:positionH relativeFrom="margin">
              <wp:align>right</wp:align>
            </wp:positionH>
            <wp:positionV relativeFrom="paragraph">
              <wp:posOffset>294640</wp:posOffset>
            </wp:positionV>
            <wp:extent cx="2023110" cy="2910840"/>
            <wp:effectExtent l="0" t="5715" r="9525" b="9525"/>
            <wp:wrapTight wrapText="bothSides">
              <wp:wrapPolygon edited="0">
                <wp:start x="21661" y="42"/>
                <wp:lineTo x="102" y="42"/>
                <wp:lineTo x="102" y="21529"/>
                <wp:lineTo x="21661" y="21529"/>
                <wp:lineTo x="21661" y="42"/>
              </wp:wrapPolygon>
            </wp:wrapTight>
            <wp:docPr id="1238" name="Picture 1238"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review"/>
                    <pic:cNvPicPr>
                      <a:picLocks noChangeAspect="1" noChangeArrowheads="1"/>
                    </pic:cNvPicPr>
                  </pic:nvPicPr>
                  <pic:blipFill rotWithShape="1">
                    <a:blip r:embed="rId49">
                      <a:extLst>
                        <a:ext uri="{28A0092B-C50C-407E-A947-70E740481C1C}">
                          <a14:useLocalDpi xmlns:a14="http://schemas.microsoft.com/office/drawing/2010/main" val="0"/>
                        </a:ext>
                      </a:extLst>
                    </a:blip>
                    <a:srcRect t="2688"/>
                    <a:stretch/>
                  </pic:blipFill>
                  <pic:spPr bwMode="auto">
                    <a:xfrm rot="16200000">
                      <a:off x="0" y="0"/>
                      <a:ext cx="2023110" cy="2910840"/>
                    </a:xfrm>
                    <a:prstGeom prst="rect">
                      <a:avLst/>
                    </a:prstGeom>
                    <a:noFill/>
                    <a:ln>
                      <a:noFill/>
                    </a:ln>
                    <a:extLst>
                      <a:ext uri="{53640926-AAD7-44D8-BBD7-CCE9431645EC}">
                        <a14:shadowObscured xmlns:a14="http://schemas.microsoft.com/office/drawing/2010/main"/>
                      </a:ext>
                    </a:extLst>
                  </pic:spPr>
                </pic:pic>
              </a:graphicData>
            </a:graphic>
          </wp:anchor>
        </w:drawing>
      </w:r>
      <w:r w:rsidR="003D3D8F" w:rsidRPr="005B5974">
        <w:t>Now that you have looked at the things in your room</w:t>
      </w:r>
      <w:r w:rsidR="00D877E6" w:rsidRPr="005B5974">
        <w:t xml:space="preserve">, find something in your room that is special for you. </w:t>
      </w:r>
    </w:p>
    <w:p w14:paraId="4BE3635C" w14:textId="77777777" w:rsidR="00530F3A" w:rsidRPr="005B5974" w:rsidRDefault="00530F3A" w:rsidP="00C2683D"/>
    <w:p w14:paraId="25509E1C" w14:textId="2400DC4A" w:rsidR="00856D16" w:rsidRPr="005B5974" w:rsidRDefault="00D34F4A" w:rsidP="00C2683D">
      <w:r w:rsidRPr="005B5974">
        <w:rPr>
          <w:b/>
          <w:bCs/>
        </w:rPr>
        <w:t>Write</w:t>
      </w:r>
      <w:r w:rsidR="00856D16" w:rsidRPr="005B5974">
        <w:t xml:space="preserve"> or </w:t>
      </w:r>
      <w:r w:rsidRPr="005B5974">
        <w:rPr>
          <w:b/>
          <w:bCs/>
        </w:rPr>
        <w:t>draw</w:t>
      </w:r>
      <w:r w:rsidR="00856D16" w:rsidRPr="005B5974">
        <w:t xml:space="preserve"> about this item in your </w:t>
      </w:r>
      <w:r w:rsidR="00A8253F" w:rsidRPr="005B5974">
        <w:t>home learning book.</w:t>
      </w:r>
    </w:p>
    <w:p w14:paraId="3AC6ABD0" w14:textId="77777777" w:rsidR="00530F3A" w:rsidRPr="005B5974" w:rsidRDefault="00530F3A" w:rsidP="00C2683D"/>
    <w:p w14:paraId="52B4CB81" w14:textId="1CC53160" w:rsidR="00193172" w:rsidRPr="005B5974" w:rsidRDefault="00D34F4A" w:rsidP="00C2683D">
      <w:r w:rsidRPr="005B5974">
        <w:t>Get creative</w:t>
      </w:r>
      <w:r w:rsidR="6C660719" w:rsidRPr="005B5974">
        <w:t xml:space="preserve"> and </w:t>
      </w:r>
      <w:r w:rsidR="6C660719" w:rsidRPr="005B5974">
        <w:rPr>
          <w:b/>
        </w:rPr>
        <w:t>think</w:t>
      </w:r>
      <w:r w:rsidR="6C660719" w:rsidRPr="005B5974">
        <w:t xml:space="preserve"> about what your imaginary perfect room</w:t>
      </w:r>
      <w:r w:rsidR="0E58680A" w:rsidRPr="005B5974">
        <w:t xml:space="preserve"> would look like</w:t>
      </w:r>
      <w:r w:rsidR="6C660719" w:rsidRPr="005B5974">
        <w:t>.</w:t>
      </w:r>
      <w:r w:rsidR="0F2FA38D" w:rsidRPr="005B5974">
        <w:t xml:space="preserve"> </w:t>
      </w:r>
      <w:r w:rsidR="6C660719" w:rsidRPr="005B5974">
        <w:t>What would you add?</w:t>
      </w:r>
      <w:r w:rsidR="0F2FA38D" w:rsidRPr="005B5974">
        <w:t xml:space="preserve"> </w:t>
      </w:r>
      <w:r w:rsidR="72C376C9" w:rsidRPr="005B5974">
        <w:t>A</w:t>
      </w:r>
      <w:r w:rsidR="6C660719" w:rsidRPr="005B5974">
        <w:t xml:space="preserve"> swimming pool?</w:t>
      </w:r>
      <w:r w:rsidR="0F2FA38D" w:rsidRPr="005B5974">
        <w:t xml:space="preserve"> </w:t>
      </w:r>
      <w:r w:rsidR="6C660719" w:rsidRPr="005B5974">
        <w:t>A slide?</w:t>
      </w:r>
      <w:r w:rsidR="0F2FA38D" w:rsidRPr="005B5974">
        <w:t xml:space="preserve"> </w:t>
      </w:r>
      <w:r w:rsidR="6C660719" w:rsidRPr="005B5974">
        <w:t>A zoo?</w:t>
      </w:r>
      <w:r w:rsidR="0F2FA38D" w:rsidRPr="005B5974">
        <w:t xml:space="preserve"> </w:t>
      </w:r>
      <w:r w:rsidR="6778B7D7" w:rsidRPr="005B5974">
        <w:t>More windows?</w:t>
      </w:r>
      <w:r w:rsidR="0F2FA38D" w:rsidRPr="005B5974">
        <w:t xml:space="preserve"> </w:t>
      </w:r>
    </w:p>
    <w:p w14:paraId="6B04CA39" w14:textId="77777777" w:rsidR="00530F3A" w:rsidRPr="005B5974" w:rsidRDefault="00530F3A" w:rsidP="003D2BE8"/>
    <w:p w14:paraId="578A51C8" w14:textId="2A7BB560" w:rsidR="00193172" w:rsidRPr="005B5974" w:rsidRDefault="6778B7D7" w:rsidP="003D2BE8">
      <w:r w:rsidRPr="005B5974">
        <w:t xml:space="preserve">Get creative and </w:t>
      </w:r>
      <w:r w:rsidR="00D34F4A" w:rsidRPr="005B5974">
        <w:rPr>
          <w:b/>
          <w:bCs/>
        </w:rPr>
        <w:t>draw</w:t>
      </w:r>
      <w:r w:rsidRPr="005B5974">
        <w:rPr>
          <w:b/>
        </w:rPr>
        <w:t xml:space="preserve"> </w:t>
      </w:r>
      <w:r w:rsidRPr="005B5974">
        <w:t>a map of your super cool imaginary bedroom.</w:t>
      </w:r>
    </w:p>
    <w:p w14:paraId="3412CDD3" w14:textId="03552E7B" w:rsidR="6A63AFC9" w:rsidRPr="005B5974" w:rsidRDefault="6A63AFC9" w:rsidP="003D2BE8">
      <w:r w:rsidRPr="005B5974">
        <w:br w:type="page"/>
      </w:r>
    </w:p>
    <w:p w14:paraId="15ADABAA" w14:textId="7B9C186F" w:rsidR="00193172" w:rsidRPr="005B5974" w:rsidRDefault="77E8E78F" w:rsidP="00C2683D">
      <w:pPr>
        <w:pStyle w:val="MoEHeading1"/>
        <w:rPr>
          <w:color w:val="FFFFFF" w:themeColor="background1"/>
          <w:sz w:val="24"/>
          <w:szCs w:val="24"/>
        </w:rPr>
      </w:pPr>
      <w:r w:rsidRPr="005B5974">
        <w:lastRenderedPageBreak/>
        <w:t>Day 1 activity</w:t>
      </w:r>
      <w:r w:rsidR="00193172" w:rsidRPr="005B5974">
        <w:t xml:space="preserve"> 4</w:t>
      </w:r>
      <w:r w:rsidR="009A4A29" w:rsidRPr="005B5974">
        <w:t>:</w:t>
      </w:r>
      <w:r w:rsidR="76F3D433" w:rsidRPr="005B5974">
        <w:t xml:space="preserve"> </w:t>
      </w:r>
      <w:r w:rsidR="00471595" w:rsidRPr="005B5974">
        <w:t>Our treasures (taonga)</w:t>
      </w:r>
      <w:r w:rsidR="58F2BF57" w:rsidRPr="005B5974">
        <w:rPr>
          <w:color w:val="FFFFFF" w:themeColor="background1"/>
          <w:sz w:val="24"/>
          <w:szCs w:val="24"/>
        </w:rPr>
        <w:t>Note</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9D470F" w:rsidRPr="005B5974" w14:paraId="4F9628AF" w14:textId="77777777" w:rsidTr="009D470F">
        <w:trPr>
          <w:trHeight w:val="2974"/>
        </w:trPr>
        <w:tc>
          <w:tcPr>
            <w:tcW w:w="9720" w:type="dxa"/>
          </w:tcPr>
          <w:p w14:paraId="74B9D072" w14:textId="77777777" w:rsidR="00E0175C" w:rsidRPr="005B5974" w:rsidRDefault="00E96965" w:rsidP="00C2683D">
            <w:pPr>
              <w:rPr>
                <w:b/>
                <w:bCs/>
                <w:i/>
                <w:iCs/>
                <w:color w:val="01853E"/>
              </w:rPr>
            </w:pPr>
            <w:r w:rsidRPr="005B5974">
              <w:rPr>
                <w:bCs/>
                <w:i/>
                <w:iCs/>
                <w:color w:val="01853E"/>
              </w:rPr>
              <w:t xml:space="preserve">This activity requires </w:t>
            </w:r>
            <w:r w:rsidR="00E0175C" w:rsidRPr="005B5974">
              <w:rPr>
                <w:bCs/>
                <w:i/>
                <w:iCs/>
                <w:color w:val="01853E"/>
              </w:rPr>
              <w:t>adult support.</w:t>
            </w:r>
          </w:p>
          <w:p w14:paraId="0DF0A7AA" w14:textId="6C874F8B" w:rsidR="00775F1B" w:rsidRPr="005B5974" w:rsidRDefault="008A588D" w:rsidP="00C2683D">
            <w:pPr>
              <w:rPr>
                <w:b/>
                <w:bCs/>
                <w:i/>
                <w:iCs/>
                <w:color w:val="01853E"/>
              </w:rPr>
            </w:pPr>
            <w:r w:rsidRPr="005B5974">
              <w:rPr>
                <w:bCs/>
                <w:i/>
                <w:iCs/>
                <w:color w:val="01853E"/>
              </w:rPr>
              <w:t>W</w:t>
            </w:r>
            <w:r w:rsidR="4CB1EB86" w:rsidRPr="005B5974">
              <w:rPr>
                <w:bCs/>
                <w:i/>
                <w:iCs/>
                <w:color w:val="01853E"/>
              </w:rPr>
              <w:t xml:space="preserve">e are looking at the things in our homes that </w:t>
            </w:r>
            <w:r w:rsidR="746FD962" w:rsidRPr="005B5974">
              <w:rPr>
                <w:bCs/>
                <w:i/>
                <w:iCs/>
                <w:color w:val="01853E"/>
              </w:rPr>
              <w:t xml:space="preserve">show what is important to us. </w:t>
            </w:r>
            <w:r w:rsidRPr="005B5974">
              <w:rPr>
                <w:bCs/>
                <w:i/>
                <w:iCs/>
                <w:color w:val="01853E"/>
              </w:rPr>
              <w:t>We</w:t>
            </w:r>
            <w:r w:rsidR="5076135E" w:rsidRPr="005B5974">
              <w:rPr>
                <w:bCs/>
                <w:i/>
                <w:iCs/>
                <w:color w:val="01853E"/>
              </w:rPr>
              <w:t xml:space="preserve"> begin with a video in te reo Māori</w:t>
            </w:r>
            <w:r w:rsidR="6AE2348B" w:rsidRPr="005B5974">
              <w:rPr>
                <w:bCs/>
                <w:i/>
                <w:iCs/>
                <w:color w:val="01853E"/>
              </w:rPr>
              <w:t xml:space="preserve"> </w:t>
            </w:r>
            <w:r w:rsidR="002F7395" w:rsidRPr="005B5974">
              <w:rPr>
                <w:bCs/>
                <w:i/>
                <w:iCs/>
                <w:color w:val="01853E"/>
              </w:rPr>
              <w:t>that</w:t>
            </w:r>
            <w:r w:rsidR="6AE2348B" w:rsidRPr="005B5974">
              <w:rPr>
                <w:bCs/>
                <w:i/>
                <w:iCs/>
                <w:color w:val="01853E"/>
              </w:rPr>
              <w:t xml:space="preserve"> introduces us to </w:t>
            </w:r>
            <w:r w:rsidR="7DE8A2CD" w:rsidRPr="005B5974">
              <w:rPr>
                <w:bCs/>
                <w:i/>
                <w:iCs/>
                <w:color w:val="01853E"/>
              </w:rPr>
              <w:t xml:space="preserve">Te Awarangi’s whānau and </w:t>
            </w:r>
            <w:r w:rsidR="7727128B" w:rsidRPr="005B5974">
              <w:rPr>
                <w:bCs/>
                <w:i/>
                <w:iCs/>
                <w:color w:val="01853E"/>
              </w:rPr>
              <w:t xml:space="preserve">shows us </w:t>
            </w:r>
            <w:r w:rsidR="2356900A" w:rsidRPr="005B5974">
              <w:rPr>
                <w:bCs/>
                <w:i/>
                <w:iCs/>
                <w:color w:val="01853E"/>
              </w:rPr>
              <w:t>pictures of</w:t>
            </w:r>
            <w:r w:rsidR="5F9292D4" w:rsidRPr="005B5974">
              <w:rPr>
                <w:bCs/>
                <w:i/>
                <w:iCs/>
                <w:color w:val="01853E"/>
              </w:rPr>
              <w:t xml:space="preserve"> his family members </w:t>
            </w:r>
            <w:r w:rsidR="4E51D769" w:rsidRPr="005B5974">
              <w:rPr>
                <w:bCs/>
                <w:i/>
                <w:iCs/>
                <w:color w:val="01853E"/>
              </w:rPr>
              <w:t xml:space="preserve">on the wall. </w:t>
            </w:r>
            <w:r w:rsidR="70DC9D3E" w:rsidRPr="005B5974">
              <w:rPr>
                <w:bCs/>
                <w:i/>
                <w:iCs/>
                <w:color w:val="01853E"/>
              </w:rPr>
              <w:t xml:space="preserve">Talk to your learner about </w:t>
            </w:r>
            <w:r w:rsidR="0DF9100E" w:rsidRPr="005B5974">
              <w:rPr>
                <w:bCs/>
                <w:i/>
                <w:iCs/>
                <w:color w:val="01853E"/>
              </w:rPr>
              <w:t xml:space="preserve">why these photos are on the wall and what they might mean. </w:t>
            </w:r>
            <w:r w:rsidR="73227EB4" w:rsidRPr="005B5974">
              <w:rPr>
                <w:bCs/>
                <w:i/>
                <w:iCs/>
                <w:color w:val="01853E"/>
              </w:rPr>
              <w:t>Walk around your house and talk about the special things in your house that are im</w:t>
            </w:r>
            <w:r w:rsidR="1F26142D" w:rsidRPr="005B5974">
              <w:rPr>
                <w:bCs/>
                <w:i/>
                <w:iCs/>
                <w:color w:val="01853E"/>
              </w:rPr>
              <w:t xml:space="preserve">portant to you. </w:t>
            </w:r>
            <w:r w:rsidR="12042371" w:rsidRPr="005B5974">
              <w:rPr>
                <w:bCs/>
                <w:i/>
                <w:iCs/>
                <w:color w:val="01853E"/>
              </w:rPr>
              <w:t>Our taonga often reflect our culture creatively.</w:t>
            </w:r>
          </w:p>
          <w:p w14:paraId="08340AFC" w14:textId="365F84D7" w:rsidR="00775F1B" w:rsidRPr="005B5974" w:rsidRDefault="6A63AFC9" w:rsidP="00C2683D">
            <w:pPr>
              <w:rPr>
                <w:b/>
                <w:bCs/>
                <w:i/>
                <w:iCs/>
                <w:color w:val="01853E"/>
              </w:rPr>
            </w:pPr>
            <w:r w:rsidRPr="005B5974">
              <w:rPr>
                <w:bCs/>
                <w:i/>
                <w:iCs/>
                <w:color w:val="01853E"/>
              </w:rPr>
              <w:t xml:space="preserve">Note that our Inquiry focus for today is – “getting started” which includes generating questions, activating prior </w:t>
            </w:r>
            <w:r w:rsidR="00716658" w:rsidRPr="005B5974">
              <w:rPr>
                <w:bCs/>
                <w:i/>
                <w:iCs/>
                <w:color w:val="01853E"/>
              </w:rPr>
              <w:t>knowledge,</w:t>
            </w:r>
            <w:r w:rsidRPr="005B5974">
              <w:rPr>
                <w:bCs/>
                <w:i/>
                <w:iCs/>
                <w:color w:val="01853E"/>
              </w:rPr>
              <w:t xml:space="preserve"> and introducing the big idea.</w:t>
            </w:r>
          </w:p>
        </w:tc>
      </w:tr>
      <w:tr w:rsidR="003D5D4A" w:rsidRPr="005B5974" w14:paraId="65DE4EF2" w14:textId="77777777" w:rsidTr="009D470F">
        <w:tc>
          <w:tcPr>
            <w:tcW w:w="9720" w:type="dxa"/>
          </w:tcPr>
          <w:p w14:paraId="0649CC58" w14:textId="4449FE5B" w:rsidR="00A713E0" w:rsidRPr="005B5974" w:rsidRDefault="00A713E0" w:rsidP="00A713E0">
            <w:r w:rsidRPr="005B5974">
              <w:t>What do I need?</w:t>
            </w:r>
          </w:p>
          <w:p w14:paraId="7AF062E3" w14:textId="23581C7E" w:rsidR="003D5D4A" w:rsidRPr="005B5974" w:rsidRDefault="003D5D4A" w:rsidP="00123902">
            <w:pPr>
              <w:pStyle w:val="ListParagraph"/>
              <w:numPr>
                <w:ilvl w:val="0"/>
                <w:numId w:val="92"/>
              </w:numPr>
            </w:pPr>
            <w:r w:rsidRPr="005B5974">
              <w:t>30 minutes</w:t>
            </w:r>
          </w:p>
          <w:p w14:paraId="3B0E9F8C" w14:textId="23D76AC1" w:rsidR="003D5D4A" w:rsidRPr="005B5974" w:rsidRDefault="003D5D4A" w:rsidP="00123902">
            <w:pPr>
              <w:pStyle w:val="ListParagraph"/>
              <w:numPr>
                <w:ilvl w:val="0"/>
                <w:numId w:val="92"/>
              </w:numPr>
            </w:pPr>
            <w:r w:rsidRPr="005B5974">
              <w:t>My home learning book, pencils/crayons/felts, and construction materials</w:t>
            </w:r>
          </w:p>
          <w:p w14:paraId="781C044F" w14:textId="2052C50B" w:rsidR="003D5D4A" w:rsidRPr="005B5974" w:rsidRDefault="570B91E1" w:rsidP="00123902">
            <w:pPr>
              <w:pStyle w:val="ListParagraph"/>
              <w:numPr>
                <w:ilvl w:val="0"/>
                <w:numId w:val="92"/>
              </w:numPr>
              <w:rPr>
                <w:rFonts w:eastAsiaTheme="minorEastAsia"/>
              </w:rPr>
            </w:pPr>
            <w:r w:rsidRPr="005B5974">
              <w:t xml:space="preserve">Optional: </w:t>
            </w:r>
            <w:r w:rsidR="003D5D4A" w:rsidRPr="005B5974">
              <w:t xml:space="preserve">Video of Taku whānau (My family) at: </w:t>
            </w:r>
            <w:hyperlink r:id="rId50">
              <w:r w:rsidR="003D5D4A" w:rsidRPr="005B5974">
                <w:rPr>
                  <w:rStyle w:val="Hyperlink"/>
                </w:rPr>
                <w:t>https://vimeo.com/226228367</w:t>
              </w:r>
            </w:hyperlink>
            <w:r w:rsidR="6501B3B5" w:rsidRPr="005B5974">
              <w:t xml:space="preserve"> </w:t>
            </w:r>
          </w:p>
        </w:tc>
      </w:tr>
    </w:tbl>
    <w:p w14:paraId="187A64C1" w14:textId="6530EE3F" w:rsidR="00513881" w:rsidRPr="005B5974" w:rsidRDefault="00513881" w:rsidP="003D5D4A">
      <w:pPr>
        <w:pStyle w:val="MoEHeading3"/>
      </w:pPr>
      <w:r w:rsidRPr="005B5974">
        <w:t>In this activity I am learning to: Notice what is important to me and my whānau.</w:t>
      </w:r>
    </w:p>
    <w:p w14:paraId="7AA2C121" w14:textId="29943859" w:rsidR="008B6D29" w:rsidRPr="005B5974" w:rsidRDefault="00E66215" w:rsidP="001930E6">
      <w:pPr>
        <w:rPr>
          <w:color w:val="9454C3" w:themeColor="hyperlink"/>
          <w:u w:val="single"/>
        </w:rPr>
      </w:pPr>
      <w:r w:rsidRPr="005B5974">
        <w:rPr>
          <w:b/>
          <w:bCs/>
        </w:rPr>
        <w:t>Watch</w:t>
      </w:r>
      <w:r w:rsidRPr="005B5974">
        <w:t xml:space="preserve"> the video </w:t>
      </w:r>
      <w:hyperlink r:id="rId51">
        <w:r w:rsidRPr="005B5974">
          <w:rPr>
            <w:rStyle w:val="Hyperlink"/>
          </w:rPr>
          <w:t>Taku whānau (My family) on Vimeo</w:t>
        </w:r>
      </w:hyperlink>
      <w:r w:rsidR="0003097B" w:rsidRPr="005B5974">
        <w:rPr>
          <w:rStyle w:val="Hyperlink"/>
        </w:rPr>
        <w:t xml:space="preserve"> </w:t>
      </w:r>
      <w:r w:rsidR="0003097B" w:rsidRPr="005B5974">
        <w:t>(</w:t>
      </w:r>
      <w:r w:rsidR="008B6D29" w:rsidRPr="005B5974">
        <w:t>Transcript below</w:t>
      </w:r>
      <w:r w:rsidR="0003097B" w:rsidRPr="005B5974">
        <w:t>)</w:t>
      </w:r>
    </w:p>
    <w:p w14:paraId="6F5603C8" w14:textId="0F383700" w:rsidR="001930E6" w:rsidRPr="005B5974" w:rsidRDefault="001930E6" w:rsidP="001930E6">
      <w:r w:rsidRPr="005B5974">
        <w:t xml:space="preserve">Taku whānau means my family in te reo Māori. In this video Te Awarangi is telling us about the people in his whānau. </w:t>
      </w:r>
    </w:p>
    <w:p w14:paraId="00DAEDF3" w14:textId="77777777" w:rsidR="001930E6" w:rsidRPr="005B5974" w:rsidRDefault="001930E6" w:rsidP="001930E6">
      <w:r w:rsidRPr="005B5974">
        <w:t>Talk with someone in your whānau about this video.</w:t>
      </w:r>
    </w:p>
    <w:p w14:paraId="69E728E4" w14:textId="77777777" w:rsidR="001930E6" w:rsidRPr="005B5974" w:rsidRDefault="001930E6" w:rsidP="002E687E">
      <w:pPr>
        <w:pStyle w:val="ListParagraph"/>
        <w:numPr>
          <w:ilvl w:val="0"/>
          <w:numId w:val="42"/>
        </w:numPr>
        <w:rPr>
          <w:rFonts w:eastAsiaTheme="minorEastAsia"/>
        </w:rPr>
      </w:pPr>
      <w:r w:rsidRPr="005B5974">
        <w:t>What does he show us on the wall of his home?</w:t>
      </w:r>
    </w:p>
    <w:p w14:paraId="641893B6" w14:textId="77777777" w:rsidR="001930E6" w:rsidRPr="005B5974" w:rsidRDefault="001930E6" w:rsidP="002E687E">
      <w:pPr>
        <w:pStyle w:val="ListParagraph"/>
        <w:numPr>
          <w:ilvl w:val="0"/>
          <w:numId w:val="42"/>
        </w:numPr>
        <w:rPr>
          <w:rFonts w:eastAsiaTheme="minorEastAsia"/>
        </w:rPr>
      </w:pPr>
      <w:r w:rsidRPr="005B5974">
        <w:t>What do you have on the walls in your home?</w:t>
      </w:r>
    </w:p>
    <w:p w14:paraId="1DE78D1A" w14:textId="77777777" w:rsidR="001930E6" w:rsidRPr="005B5974" w:rsidRDefault="001930E6" w:rsidP="002E687E">
      <w:pPr>
        <w:pStyle w:val="ListParagraph"/>
        <w:numPr>
          <w:ilvl w:val="0"/>
          <w:numId w:val="42"/>
        </w:numPr>
        <w:rPr>
          <w:rFonts w:eastAsiaTheme="minorEastAsia"/>
        </w:rPr>
      </w:pPr>
      <w:r w:rsidRPr="005B5974">
        <w:t>Why do you think they have these photographs on their wall?</w:t>
      </w:r>
    </w:p>
    <w:p w14:paraId="571CEC12" w14:textId="77777777" w:rsidR="001930E6" w:rsidRPr="005B5974" w:rsidRDefault="001930E6" w:rsidP="002E687E">
      <w:pPr>
        <w:pStyle w:val="ListParagraph"/>
        <w:numPr>
          <w:ilvl w:val="0"/>
          <w:numId w:val="42"/>
        </w:numPr>
        <w:rPr>
          <w:rFonts w:eastAsiaTheme="minorEastAsia"/>
        </w:rPr>
      </w:pPr>
      <w:r w:rsidRPr="005B5974">
        <w:t xml:space="preserve">Are there other taonga (treasures) on display in your home? </w:t>
      </w:r>
    </w:p>
    <w:p w14:paraId="0B994F46" w14:textId="77777777" w:rsidR="001930E6" w:rsidRPr="005B5974" w:rsidRDefault="001930E6" w:rsidP="002E687E">
      <w:pPr>
        <w:pStyle w:val="ListParagraph"/>
        <w:numPr>
          <w:ilvl w:val="0"/>
          <w:numId w:val="42"/>
        </w:numPr>
      </w:pPr>
      <w:r w:rsidRPr="005B5974">
        <w:t xml:space="preserve">What are they? </w:t>
      </w:r>
    </w:p>
    <w:p w14:paraId="1382F704" w14:textId="77777777" w:rsidR="001930E6" w:rsidRPr="005B5974" w:rsidRDefault="001930E6" w:rsidP="002E687E">
      <w:pPr>
        <w:pStyle w:val="ListParagraph"/>
        <w:numPr>
          <w:ilvl w:val="0"/>
          <w:numId w:val="42"/>
        </w:numPr>
      </w:pPr>
      <w:r w:rsidRPr="005B5974">
        <w:t>Do they tell you anything about the culture of your family?</w:t>
      </w:r>
    </w:p>
    <w:p w14:paraId="34174026" w14:textId="77777777" w:rsidR="001930E6" w:rsidRPr="005B5974" w:rsidRDefault="001930E6" w:rsidP="001930E6"/>
    <w:p w14:paraId="7B04D2D5" w14:textId="77777777" w:rsidR="001930E6" w:rsidRPr="005B5974" w:rsidRDefault="001930E6" w:rsidP="001930E6">
      <w:r w:rsidRPr="005B5974">
        <w:rPr>
          <w:b/>
        </w:rPr>
        <w:t>Draw</w:t>
      </w:r>
      <w:r w:rsidRPr="005B5974">
        <w:t xml:space="preserve"> a picture or </w:t>
      </w:r>
      <w:r w:rsidRPr="005B5974">
        <w:rPr>
          <w:b/>
        </w:rPr>
        <w:t>create</w:t>
      </w:r>
      <w:r w:rsidRPr="005B5974">
        <w:t xml:space="preserve"> something that you would like to see on your wall or on display in your home using the next page. This will be a taonga.</w:t>
      </w:r>
    </w:p>
    <w:p w14:paraId="03193E34" w14:textId="77777777" w:rsidR="001930E6" w:rsidRPr="005B5974" w:rsidRDefault="001930E6" w:rsidP="001930E6"/>
    <w:p w14:paraId="25045A47" w14:textId="7A73F813" w:rsidR="001930E6" w:rsidRPr="005B5974" w:rsidRDefault="001930E6" w:rsidP="001930E6">
      <w:r w:rsidRPr="005B5974">
        <w:t xml:space="preserve">This picture or creation will show </w:t>
      </w:r>
      <w:r w:rsidRPr="005B5974">
        <w:rPr>
          <w:b/>
        </w:rPr>
        <w:t>something that is special to you.</w:t>
      </w:r>
      <w:r w:rsidRPr="005B5974">
        <w:t xml:space="preserve"> It could be a place, a person, a pet, or an activity you like doing</w:t>
      </w:r>
    </w:p>
    <w:p w14:paraId="2CEB45A6" w14:textId="77777777" w:rsidR="0003097B" w:rsidRPr="005B5974" w:rsidRDefault="0003097B">
      <w:pPr>
        <w:keepLines w:val="0"/>
        <w:suppressAutoHyphens w:val="0"/>
        <w:spacing w:before="0" w:line="259" w:lineRule="auto"/>
      </w:pPr>
      <w:r w:rsidRPr="005B5974">
        <w:br w:type="page"/>
      </w:r>
    </w:p>
    <w:p w14:paraId="166D35AB" w14:textId="36426A0D" w:rsidR="449A3035" w:rsidRPr="005B5974" w:rsidRDefault="449A3035" w:rsidP="00BB16D4">
      <w:pPr>
        <w:pStyle w:val="MoEHeading2"/>
      </w:pPr>
      <w:r w:rsidRPr="005B5974">
        <w:lastRenderedPageBreak/>
        <w:t>Transcript and Translation</w:t>
      </w:r>
    </w:p>
    <w:p w14:paraId="0FD6983D" w14:textId="77777777" w:rsidR="000A5308" w:rsidRPr="005B5974" w:rsidRDefault="000A5308" w:rsidP="000A5308">
      <w:pPr>
        <w:pStyle w:val="MoEBodyText"/>
      </w:pPr>
    </w:p>
    <w:tbl>
      <w:tblPr>
        <w:tblStyle w:val="TableGridLight"/>
        <w:tblW w:w="9895" w:type="dxa"/>
        <w:tblLayout w:type="fixed"/>
        <w:tblLook w:val="06A0" w:firstRow="1" w:lastRow="0" w:firstColumn="1" w:lastColumn="0" w:noHBand="1" w:noVBand="1"/>
      </w:tblPr>
      <w:tblGrid>
        <w:gridCol w:w="3235"/>
        <w:gridCol w:w="3295"/>
        <w:gridCol w:w="3365"/>
      </w:tblGrid>
      <w:tr w:rsidR="449A3035" w:rsidRPr="005B5974" w14:paraId="54FFB81F" w14:textId="77777777" w:rsidTr="009D470F">
        <w:tc>
          <w:tcPr>
            <w:tcW w:w="3235" w:type="dxa"/>
          </w:tcPr>
          <w:p w14:paraId="1E6BA83C" w14:textId="66801F46" w:rsidR="449A3035" w:rsidRPr="005B5974" w:rsidRDefault="449A3035" w:rsidP="449A3035">
            <w:r w:rsidRPr="005B5974">
              <w:t xml:space="preserve"> </w:t>
            </w:r>
            <w:r w:rsidRPr="005B5974">
              <w:rPr>
                <w:b/>
                <w:bCs/>
              </w:rPr>
              <w:t>Speaker</w:t>
            </w:r>
          </w:p>
        </w:tc>
        <w:tc>
          <w:tcPr>
            <w:tcW w:w="3295" w:type="dxa"/>
          </w:tcPr>
          <w:p w14:paraId="0DFF64C3" w14:textId="514ADA1A" w:rsidR="449A3035" w:rsidRPr="005B5974" w:rsidRDefault="449A3035" w:rsidP="449A3035">
            <w:r w:rsidRPr="005B5974">
              <w:t xml:space="preserve"> </w:t>
            </w:r>
            <w:r w:rsidRPr="005B5974">
              <w:rPr>
                <w:b/>
                <w:bCs/>
              </w:rPr>
              <w:t>Māori</w:t>
            </w:r>
          </w:p>
        </w:tc>
        <w:tc>
          <w:tcPr>
            <w:tcW w:w="3365" w:type="dxa"/>
          </w:tcPr>
          <w:p w14:paraId="64526918" w14:textId="2AAEF8C3" w:rsidR="449A3035" w:rsidRPr="005B5974" w:rsidRDefault="449A3035" w:rsidP="449A3035">
            <w:r w:rsidRPr="005B5974">
              <w:t xml:space="preserve"> </w:t>
            </w:r>
            <w:r w:rsidRPr="005B5974">
              <w:rPr>
                <w:b/>
                <w:bCs/>
              </w:rPr>
              <w:t>English</w:t>
            </w:r>
          </w:p>
        </w:tc>
      </w:tr>
      <w:tr w:rsidR="449A3035" w:rsidRPr="005B5974" w14:paraId="7E096B8D" w14:textId="77777777" w:rsidTr="009D470F">
        <w:tc>
          <w:tcPr>
            <w:tcW w:w="3235" w:type="dxa"/>
          </w:tcPr>
          <w:p w14:paraId="5C9B0E97" w14:textId="11C60DA2" w:rsidR="449A3035" w:rsidRPr="005B5974" w:rsidRDefault="449A3035" w:rsidP="449A3035">
            <w:pPr>
              <w:rPr>
                <w:lang w:val="mi-NZ"/>
              </w:rPr>
            </w:pPr>
            <w:r w:rsidRPr="005B5974">
              <w:rPr>
                <w:lang w:val="mi-NZ"/>
              </w:rPr>
              <w:t xml:space="preserve"> Rōpū tamariki (off-screen)</w:t>
            </w:r>
          </w:p>
        </w:tc>
        <w:tc>
          <w:tcPr>
            <w:tcW w:w="3295" w:type="dxa"/>
          </w:tcPr>
          <w:p w14:paraId="3B4DD74D" w14:textId="2E5F5717" w:rsidR="449A3035" w:rsidRPr="005B5974" w:rsidRDefault="449A3035" w:rsidP="449A3035">
            <w:pPr>
              <w:rPr>
                <w:lang w:val="mi-NZ"/>
              </w:rPr>
            </w:pPr>
            <w:r w:rsidRPr="005B5974">
              <w:rPr>
                <w:lang w:val="mi-NZ"/>
              </w:rPr>
              <w:t xml:space="preserve"> Taku whānau</w:t>
            </w:r>
          </w:p>
        </w:tc>
        <w:tc>
          <w:tcPr>
            <w:tcW w:w="3365" w:type="dxa"/>
          </w:tcPr>
          <w:p w14:paraId="03E0BDC0" w14:textId="6C55709B" w:rsidR="449A3035" w:rsidRPr="005B5974" w:rsidRDefault="449A3035" w:rsidP="449A3035">
            <w:r w:rsidRPr="005B5974">
              <w:t xml:space="preserve"> My family</w:t>
            </w:r>
          </w:p>
        </w:tc>
      </w:tr>
      <w:tr w:rsidR="449A3035" w:rsidRPr="005B5974" w14:paraId="3D51772F" w14:textId="77777777" w:rsidTr="009D470F">
        <w:tc>
          <w:tcPr>
            <w:tcW w:w="3235" w:type="dxa"/>
          </w:tcPr>
          <w:p w14:paraId="3A64E639" w14:textId="3063985D" w:rsidR="449A3035" w:rsidRPr="005B5974" w:rsidRDefault="449A3035" w:rsidP="449A3035">
            <w:pPr>
              <w:rPr>
                <w:lang w:val="mi-NZ"/>
              </w:rPr>
            </w:pPr>
            <w:r w:rsidRPr="005B5974">
              <w:rPr>
                <w:lang w:val="mi-NZ"/>
              </w:rPr>
              <w:t xml:space="preserve"> Te Awarangi</w:t>
            </w:r>
          </w:p>
        </w:tc>
        <w:tc>
          <w:tcPr>
            <w:tcW w:w="3295" w:type="dxa"/>
          </w:tcPr>
          <w:p w14:paraId="400B75C2" w14:textId="6A4368C6" w:rsidR="449A3035" w:rsidRPr="005B5974" w:rsidRDefault="449A3035" w:rsidP="449A3035">
            <w:pPr>
              <w:rPr>
                <w:lang w:val="mi-NZ"/>
              </w:rPr>
            </w:pPr>
            <w:r w:rsidRPr="005B5974">
              <w:rPr>
                <w:lang w:val="mi-NZ"/>
              </w:rPr>
              <w:t xml:space="preserve"> Kia ora. Ko Te Awarangi au.</w:t>
            </w:r>
          </w:p>
        </w:tc>
        <w:tc>
          <w:tcPr>
            <w:tcW w:w="3365" w:type="dxa"/>
          </w:tcPr>
          <w:p w14:paraId="21AA96ED" w14:textId="68AA58DA" w:rsidR="449A3035" w:rsidRPr="005B5974" w:rsidRDefault="449A3035" w:rsidP="449A3035">
            <w:r w:rsidRPr="005B5974">
              <w:t xml:space="preserve"> Hello. I’m Te Awarangi.</w:t>
            </w:r>
          </w:p>
        </w:tc>
      </w:tr>
      <w:tr w:rsidR="449A3035" w:rsidRPr="005B5974" w14:paraId="526DA922" w14:textId="77777777" w:rsidTr="009D470F">
        <w:tc>
          <w:tcPr>
            <w:tcW w:w="3235" w:type="dxa"/>
          </w:tcPr>
          <w:p w14:paraId="3661ED8F" w14:textId="00DB8412" w:rsidR="449A3035" w:rsidRPr="005B5974" w:rsidRDefault="449A3035" w:rsidP="449A3035">
            <w:pPr>
              <w:rPr>
                <w:lang w:val="mi-NZ"/>
              </w:rPr>
            </w:pPr>
            <w:r w:rsidRPr="005B5974">
              <w:rPr>
                <w:lang w:val="mi-NZ"/>
              </w:rPr>
              <w:t xml:space="preserve"> Te Awarangi</w:t>
            </w:r>
          </w:p>
        </w:tc>
        <w:tc>
          <w:tcPr>
            <w:tcW w:w="3295" w:type="dxa"/>
          </w:tcPr>
          <w:p w14:paraId="661609A1" w14:textId="5CABBF01" w:rsidR="449A3035" w:rsidRPr="005B5974" w:rsidRDefault="449A3035" w:rsidP="449A3035">
            <w:pPr>
              <w:rPr>
                <w:lang w:val="mi-NZ"/>
              </w:rPr>
            </w:pPr>
            <w:r w:rsidRPr="005B5974">
              <w:rPr>
                <w:lang w:val="mi-NZ"/>
              </w:rPr>
              <w:t xml:space="preserve"> Ko Peter taku koro. Ko Mere taku kuia. Ko Andrew taku koro. Ko Peti taku kuia. Ko Mike taku pāpā. Ko Ani taku māmā. Ko Ropata taku tuakana. Ko Marama taku tuahine. Ko au tana tungāne. Ko Paora taku teina.</w:t>
            </w:r>
          </w:p>
        </w:tc>
        <w:tc>
          <w:tcPr>
            <w:tcW w:w="3365" w:type="dxa"/>
          </w:tcPr>
          <w:p w14:paraId="1C80FDD3" w14:textId="594BCB02" w:rsidR="449A3035" w:rsidRPr="005B5974" w:rsidRDefault="449A3035" w:rsidP="449A3035">
            <w:r w:rsidRPr="005B5974">
              <w:t xml:space="preserve"> Peter is my grandfather. Mere is my grandmother. Andrew is my grandfather. Peti is my grandmother. Mike is my dad. Ani is my mum. Ropata is my older brother. Marama is my sister. I am her brother. Paora is my younger brother.</w:t>
            </w:r>
          </w:p>
        </w:tc>
      </w:tr>
      <w:tr w:rsidR="449A3035" w:rsidRPr="005B5974" w14:paraId="3A18F8AA" w14:textId="77777777" w:rsidTr="009D470F">
        <w:tc>
          <w:tcPr>
            <w:tcW w:w="3235" w:type="dxa"/>
          </w:tcPr>
          <w:p w14:paraId="5214C006" w14:textId="68703A6C" w:rsidR="449A3035" w:rsidRPr="005B5974" w:rsidRDefault="449A3035" w:rsidP="449A3035">
            <w:pPr>
              <w:rPr>
                <w:lang w:val="mi-NZ"/>
              </w:rPr>
            </w:pPr>
            <w:r w:rsidRPr="005B5974">
              <w:rPr>
                <w:lang w:val="mi-NZ"/>
              </w:rPr>
              <w:t xml:space="preserve"> Rōpū tamariki (off-screen)</w:t>
            </w:r>
          </w:p>
        </w:tc>
        <w:tc>
          <w:tcPr>
            <w:tcW w:w="3295" w:type="dxa"/>
          </w:tcPr>
          <w:p w14:paraId="021AC2A0" w14:textId="7E93E9D4" w:rsidR="449A3035" w:rsidRPr="005B5974" w:rsidRDefault="449A3035" w:rsidP="449A3035">
            <w:pPr>
              <w:rPr>
                <w:lang w:val="mi-NZ"/>
              </w:rPr>
            </w:pPr>
            <w:r w:rsidRPr="005B5974">
              <w:rPr>
                <w:lang w:val="mi-NZ"/>
              </w:rPr>
              <w:t xml:space="preserve"> Ko wai mā rātou?</w:t>
            </w:r>
          </w:p>
        </w:tc>
        <w:tc>
          <w:tcPr>
            <w:tcW w:w="3365" w:type="dxa"/>
          </w:tcPr>
          <w:p w14:paraId="32BDBFD1" w14:textId="45353F2E" w:rsidR="449A3035" w:rsidRPr="005B5974" w:rsidRDefault="449A3035" w:rsidP="449A3035">
            <w:r w:rsidRPr="005B5974">
              <w:t xml:space="preserve"> Who are they?</w:t>
            </w:r>
          </w:p>
        </w:tc>
      </w:tr>
      <w:tr w:rsidR="449A3035" w:rsidRPr="005B5974" w14:paraId="395930A2" w14:textId="77777777" w:rsidTr="009D470F">
        <w:tc>
          <w:tcPr>
            <w:tcW w:w="3235" w:type="dxa"/>
          </w:tcPr>
          <w:p w14:paraId="43C42455" w14:textId="32807EF2" w:rsidR="449A3035" w:rsidRPr="005B5974" w:rsidRDefault="449A3035" w:rsidP="449A3035">
            <w:pPr>
              <w:rPr>
                <w:lang w:val="mi-NZ"/>
              </w:rPr>
            </w:pPr>
            <w:r w:rsidRPr="005B5974">
              <w:rPr>
                <w:lang w:val="mi-NZ"/>
              </w:rPr>
              <w:t xml:space="preserve"> Te Awarangi</w:t>
            </w:r>
          </w:p>
        </w:tc>
        <w:tc>
          <w:tcPr>
            <w:tcW w:w="3295" w:type="dxa"/>
          </w:tcPr>
          <w:p w14:paraId="2067BA69" w14:textId="47294ABB" w:rsidR="449A3035" w:rsidRPr="005B5974" w:rsidRDefault="449A3035" w:rsidP="449A3035">
            <w:pPr>
              <w:rPr>
                <w:lang w:val="mi-NZ"/>
              </w:rPr>
            </w:pPr>
            <w:r w:rsidRPr="005B5974">
              <w:rPr>
                <w:lang w:val="mi-NZ"/>
              </w:rPr>
              <w:t xml:space="preserve"> Ko tēnei taku whānau. Ko ia taku pāpā. Ko ia taku māmā. Ko ia taku tuahine.</w:t>
            </w:r>
          </w:p>
        </w:tc>
        <w:tc>
          <w:tcPr>
            <w:tcW w:w="3365" w:type="dxa"/>
          </w:tcPr>
          <w:p w14:paraId="443A298D" w14:textId="016B993B" w:rsidR="449A3035" w:rsidRPr="005B5974" w:rsidRDefault="449A3035" w:rsidP="449A3035">
            <w:r w:rsidRPr="005B5974">
              <w:t xml:space="preserve"> This is my family. He’s my dad. She’s my mum. She’s my sister.</w:t>
            </w:r>
          </w:p>
        </w:tc>
      </w:tr>
      <w:tr w:rsidR="449A3035" w:rsidRPr="005B5974" w14:paraId="1791E22A" w14:textId="77777777" w:rsidTr="009D470F">
        <w:tc>
          <w:tcPr>
            <w:tcW w:w="3235" w:type="dxa"/>
          </w:tcPr>
          <w:p w14:paraId="741B6EFA" w14:textId="0CC635B6" w:rsidR="449A3035" w:rsidRPr="005B5974" w:rsidRDefault="449A3035" w:rsidP="449A3035">
            <w:pPr>
              <w:rPr>
                <w:lang w:val="mi-NZ"/>
              </w:rPr>
            </w:pPr>
            <w:r w:rsidRPr="005B5974">
              <w:rPr>
                <w:lang w:val="mi-NZ"/>
              </w:rPr>
              <w:t xml:space="preserve"> Rōpū tamariki (off-screen)</w:t>
            </w:r>
          </w:p>
        </w:tc>
        <w:tc>
          <w:tcPr>
            <w:tcW w:w="3295" w:type="dxa"/>
          </w:tcPr>
          <w:p w14:paraId="12A8BEF6" w14:textId="0C34C7CB" w:rsidR="449A3035" w:rsidRPr="005B5974" w:rsidRDefault="449A3035" w:rsidP="449A3035">
            <w:pPr>
              <w:rPr>
                <w:lang w:val="mi-NZ"/>
              </w:rPr>
            </w:pPr>
            <w:r w:rsidRPr="005B5974">
              <w:rPr>
                <w:lang w:val="mi-NZ"/>
              </w:rPr>
              <w:t xml:space="preserve"> Ko wai ia?</w:t>
            </w:r>
          </w:p>
        </w:tc>
        <w:tc>
          <w:tcPr>
            <w:tcW w:w="3365" w:type="dxa"/>
          </w:tcPr>
          <w:p w14:paraId="294465A8" w14:textId="77DBD4E2" w:rsidR="449A3035" w:rsidRPr="005B5974" w:rsidRDefault="449A3035" w:rsidP="449A3035">
            <w:r w:rsidRPr="005B5974">
              <w:t xml:space="preserve"> Who’s she?</w:t>
            </w:r>
          </w:p>
        </w:tc>
      </w:tr>
      <w:tr w:rsidR="449A3035" w:rsidRPr="005B5974" w14:paraId="7E057DA1" w14:textId="77777777" w:rsidTr="009D470F">
        <w:tc>
          <w:tcPr>
            <w:tcW w:w="3235" w:type="dxa"/>
          </w:tcPr>
          <w:p w14:paraId="497086D1" w14:textId="79C11DB1" w:rsidR="449A3035" w:rsidRPr="005B5974" w:rsidRDefault="449A3035" w:rsidP="449A3035">
            <w:pPr>
              <w:rPr>
                <w:lang w:val="mi-NZ"/>
              </w:rPr>
            </w:pPr>
            <w:r w:rsidRPr="005B5974">
              <w:rPr>
                <w:lang w:val="mi-NZ"/>
              </w:rPr>
              <w:t xml:space="preserve"> Te Awarangi</w:t>
            </w:r>
          </w:p>
        </w:tc>
        <w:tc>
          <w:tcPr>
            <w:tcW w:w="3295" w:type="dxa"/>
          </w:tcPr>
          <w:p w14:paraId="5CD1E442" w14:textId="114EAA49" w:rsidR="449A3035" w:rsidRPr="005B5974" w:rsidRDefault="449A3035" w:rsidP="449A3035">
            <w:pPr>
              <w:rPr>
                <w:lang w:val="mi-NZ"/>
              </w:rPr>
            </w:pPr>
            <w:r w:rsidRPr="005B5974">
              <w:rPr>
                <w:lang w:val="mi-NZ"/>
              </w:rPr>
              <w:t xml:space="preserve"> Ko ia taku whaea kēkē. Ko ia te tuahine o taku pāpā.</w:t>
            </w:r>
          </w:p>
        </w:tc>
        <w:tc>
          <w:tcPr>
            <w:tcW w:w="3365" w:type="dxa"/>
          </w:tcPr>
          <w:p w14:paraId="32B8C634" w14:textId="2D2F853B" w:rsidR="449A3035" w:rsidRPr="005B5974" w:rsidRDefault="449A3035" w:rsidP="449A3035">
            <w:r w:rsidRPr="005B5974">
              <w:t xml:space="preserve"> She’s my auntie. She’s the sister of my dad.</w:t>
            </w:r>
          </w:p>
        </w:tc>
      </w:tr>
      <w:tr w:rsidR="449A3035" w:rsidRPr="005B5974" w14:paraId="42F38057" w14:textId="77777777" w:rsidTr="009D470F">
        <w:tc>
          <w:tcPr>
            <w:tcW w:w="3235" w:type="dxa"/>
          </w:tcPr>
          <w:p w14:paraId="43D0E2FE" w14:textId="7B63181C" w:rsidR="449A3035" w:rsidRPr="005B5974" w:rsidRDefault="449A3035" w:rsidP="449A3035">
            <w:pPr>
              <w:rPr>
                <w:lang w:val="mi-NZ"/>
              </w:rPr>
            </w:pPr>
            <w:r w:rsidRPr="005B5974">
              <w:rPr>
                <w:lang w:val="mi-NZ"/>
              </w:rPr>
              <w:t xml:space="preserve"> Rōpū tamariki (off-screen)</w:t>
            </w:r>
          </w:p>
        </w:tc>
        <w:tc>
          <w:tcPr>
            <w:tcW w:w="3295" w:type="dxa"/>
          </w:tcPr>
          <w:p w14:paraId="7C4C7593" w14:textId="34CB929C" w:rsidR="449A3035" w:rsidRPr="005B5974" w:rsidRDefault="449A3035" w:rsidP="449A3035">
            <w:pPr>
              <w:rPr>
                <w:lang w:val="mi-NZ"/>
              </w:rPr>
            </w:pPr>
            <w:r w:rsidRPr="005B5974">
              <w:rPr>
                <w:lang w:val="mi-NZ"/>
              </w:rPr>
              <w:t xml:space="preserve"> Ko wai rāua?</w:t>
            </w:r>
          </w:p>
        </w:tc>
        <w:tc>
          <w:tcPr>
            <w:tcW w:w="3365" w:type="dxa"/>
          </w:tcPr>
          <w:p w14:paraId="7323814B" w14:textId="7D896919" w:rsidR="449A3035" w:rsidRPr="005B5974" w:rsidRDefault="449A3035" w:rsidP="449A3035">
            <w:r w:rsidRPr="005B5974">
              <w:t xml:space="preserve"> Who are they?</w:t>
            </w:r>
          </w:p>
        </w:tc>
      </w:tr>
      <w:tr w:rsidR="449A3035" w:rsidRPr="005B5974" w14:paraId="44B547F0" w14:textId="77777777" w:rsidTr="009D470F">
        <w:tc>
          <w:tcPr>
            <w:tcW w:w="3235" w:type="dxa"/>
          </w:tcPr>
          <w:p w14:paraId="77B470CE" w14:textId="4CDDFCCD" w:rsidR="449A3035" w:rsidRPr="005B5974" w:rsidRDefault="449A3035" w:rsidP="449A3035">
            <w:pPr>
              <w:rPr>
                <w:lang w:val="mi-NZ"/>
              </w:rPr>
            </w:pPr>
            <w:r w:rsidRPr="005B5974">
              <w:rPr>
                <w:lang w:val="mi-NZ"/>
              </w:rPr>
              <w:t xml:space="preserve"> Te Awarangi</w:t>
            </w:r>
          </w:p>
        </w:tc>
        <w:tc>
          <w:tcPr>
            <w:tcW w:w="3295" w:type="dxa"/>
          </w:tcPr>
          <w:p w14:paraId="18E8989F" w14:textId="262D33D6" w:rsidR="449A3035" w:rsidRPr="005B5974" w:rsidRDefault="449A3035" w:rsidP="449A3035">
            <w:pPr>
              <w:rPr>
                <w:lang w:val="mi-NZ"/>
              </w:rPr>
            </w:pPr>
            <w:r w:rsidRPr="005B5974">
              <w:rPr>
                <w:lang w:val="mi-NZ"/>
              </w:rPr>
              <w:t xml:space="preserve"> Ko ia taku whaea kēkē. Ko ia taku matua kēkē. Ko ia te tungāne o taku māmā. Tokomaha aku kaihana.</w:t>
            </w:r>
          </w:p>
        </w:tc>
        <w:tc>
          <w:tcPr>
            <w:tcW w:w="3365" w:type="dxa"/>
          </w:tcPr>
          <w:p w14:paraId="51BB1242" w14:textId="1700F2B6" w:rsidR="449A3035" w:rsidRPr="005B5974" w:rsidRDefault="449A3035" w:rsidP="449A3035">
            <w:r w:rsidRPr="005B5974">
              <w:t xml:space="preserve"> She’s my auntie. He’s my uncle. He’s the brother of my mum. I have lots of cousins.</w:t>
            </w:r>
          </w:p>
        </w:tc>
      </w:tr>
      <w:tr w:rsidR="449A3035" w:rsidRPr="005B5974" w14:paraId="0012660D" w14:textId="77777777" w:rsidTr="009D470F">
        <w:tc>
          <w:tcPr>
            <w:tcW w:w="3235" w:type="dxa"/>
          </w:tcPr>
          <w:p w14:paraId="10C9C0AB" w14:textId="1339A6C8" w:rsidR="449A3035" w:rsidRPr="005B5974" w:rsidRDefault="449A3035" w:rsidP="449A3035">
            <w:pPr>
              <w:rPr>
                <w:lang w:val="mi-NZ"/>
              </w:rPr>
            </w:pPr>
            <w:r w:rsidRPr="005B5974">
              <w:rPr>
                <w:lang w:val="mi-NZ"/>
              </w:rPr>
              <w:t xml:space="preserve"> Rōpū tamariki (off-screen)</w:t>
            </w:r>
          </w:p>
        </w:tc>
        <w:tc>
          <w:tcPr>
            <w:tcW w:w="3295" w:type="dxa"/>
          </w:tcPr>
          <w:p w14:paraId="1A880EB4" w14:textId="59BCCFCD" w:rsidR="449A3035" w:rsidRPr="005B5974" w:rsidRDefault="449A3035" w:rsidP="449A3035">
            <w:pPr>
              <w:rPr>
                <w:lang w:val="mi-NZ"/>
              </w:rPr>
            </w:pPr>
            <w:r w:rsidRPr="005B5974">
              <w:rPr>
                <w:lang w:val="mi-NZ"/>
              </w:rPr>
              <w:t xml:space="preserve"> Ae. Tokomaha ō kaihana.</w:t>
            </w:r>
          </w:p>
        </w:tc>
        <w:tc>
          <w:tcPr>
            <w:tcW w:w="3365" w:type="dxa"/>
          </w:tcPr>
          <w:p w14:paraId="37EEB064" w14:textId="4400EC4C" w:rsidR="449A3035" w:rsidRPr="005B5974" w:rsidRDefault="449A3035" w:rsidP="449A3035">
            <w:r w:rsidRPr="005B5974">
              <w:t xml:space="preserve"> Yes. You have lots of cousins.</w:t>
            </w:r>
          </w:p>
        </w:tc>
      </w:tr>
      <w:tr w:rsidR="449A3035" w:rsidRPr="005B5974" w14:paraId="7C884270" w14:textId="77777777" w:rsidTr="009D470F">
        <w:tc>
          <w:tcPr>
            <w:tcW w:w="3235" w:type="dxa"/>
          </w:tcPr>
          <w:p w14:paraId="0A3F15AC" w14:textId="4A27DAF6" w:rsidR="449A3035" w:rsidRPr="005B5974" w:rsidRDefault="449A3035" w:rsidP="449A3035">
            <w:pPr>
              <w:rPr>
                <w:lang w:val="mi-NZ"/>
              </w:rPr>
            </w:pPr>
            <w:r w:rsidRPr="005B5974">
              <w:rPr>
                <w:lang w:val="mi-NZ"/>
              </w:rPr>
              <w:t xml:space="preserve"> Te Awarangi</w:t>
            </w:r>
          </w:p>
        </w:tc>
        <w:tc>
          <w:tcPr>
            <w:tcW w:w="3295" w:type="dxa"/>
          </w:tcPr>
          <w:p w14:paraId="15E64CDA" w14:textId="18410611" w:rsidR="449A3035" w:rsidRPr="005B5974" w:rsidRDefault="449A3035" w:rsidP="449A3035">
            <w:pPr>
              <w:rPr>
                <w:lang w:val="mi-NZ"/>
              </w:rPr>
            </w:pPr>
            <w:r w:rsidRPr="005B5974">
              <w:rPr>
                <w:lang w:val="mi-NZ"/>
              </w:rPr>
              <w:t xml:space="preserve"> Ko tēnei taku whānau.</w:t>
            </w:r>
          </w:p>
        </w:tc>
        <w:tc>
          <w:tcPr>
            <w:tcW w:w="3365" w:type="dxa"/>
          </w:tcPr>
          <w:p w14:paraId="6AE03AFD" w14:textId="4C16F1DF" w:rsidR="449A3035" w:rsidRPr="005B5974" w:rsidRDefault="449A3035" w:rsidP="449A3035">
            <w:r w:rsidRPr="005B5974">
              <w:t xml:space="preserve"> This is my family.</w:t>
            </w:r>
          </w:p>
        </w:tc>
      </w:tr>
    </w:tbl>
    <w:p w14:paraId="0E7EF158" w14:textId="5A938902" w:rsidR="006D69E7" w:rsidRPr="005B5974" w:rsidRDefault="00E06872" w:rsidP="00C2683D">
      <w:pPr>
        <w:sectPr w:rsidR="006D69E7" w:rsidRPr="005B5974" w:rsidSect="006D1421">
          <w:footerReference w:type="default" r:id="rId52"/>
          <w:headerReference w:type="first" r:id="rId53"/>
          <w:footerReference w:type="first" r:id="rId54"/>
          <w:endnotePr>
            <w:numFmt w:val="decimal"/>
          </w:endnotePr>
          <w:type w:val="continuous"/>
          <w:pgSz w:w="11906" w:h="16838"/>
          <w:pgMar w:top="1170" w:right="1196" w:bottom="1350" w:left="907" w:header="426" w:footer="709" w:gutter="0"/>
          <w:cols w:space="708"/>
          <w:titlePg/>
          <w:docGrid w:linePitch="360"/>
        </w:sectPr>
      </w:pPr>
      <w:r w:rsidRPr="005B5974">
        <w:t xml:space="preserve"> </w:t>
      </w:r>
    </w:p>
    <w:p w14:paraId="683FEB78" w14:textId="16E22E52" w:rsidR="003B135E" w:rsidRPr="005B5974" w:rsidRDefault="002F4CD2" w:rsidP="00C2683D">
      <w:pPr>
        <w:pStyle w:val="MoEBodyText"/>
      </w:pPr>
      <w:r w:rsidRPr="005B5974">
        <w:rPr>
          <w:noProof/>
        </w:rPr>
        <w:lastRenderedPageBreak/>
        <w:drawing>
          <wp:anchor distT="0" distB="0" distL="114300" distR="114300" simplePos="0" relativeHeight="251608576" behindDoc="0" locked="0" layoutInCell="1" allowOverlap="1" wp14:anchorId="7E17CA6A" wp14:editId="0F652DC3">
            <wp:simplePos x="0" y="0"/>
            <wp:positionH relativeFrom="page">
              <wp:posOffset>154379</wp:posOffset>
            </wp:positionH>
            <wp:positionV relativeFrom="page">
              <wp:posOffset>213756</wp:posOffset>
            </wp:positionV>
            <wp:extent cx="10497185" cy="6519553"/>
            <wp:effectExtent l="0" t="0" r="0" b="0"/>
            <wp:wrapThrough wrapText="bothSides">
              <wp:wrapPolygon edited="0">
                <wp:start x="0" y="0"/>
                <wp:lineTo x="0" y="21522"/>
                <wp:lineTo x="21559" y="21522"/>
                <wp:lineTo x="21559" y="0"/>
                <wp:lineTo x="0" y="0"/>
              </wp:wrapPolygon>
            </wp:wrapThrough>
            <wp:docPr id="1057" name="Picture 105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Picture 1057" descr="Shape&#10;&#10;Description automatically generated"/>
                    <pic:cNvPicPr/>
                  </pic:nvPicPr>
                  <pic:blipFill rotWithShape="1">
                    <a:blip r:embed="rId55">
                      <a:extLst>
                        <a:ext uri="{28A0092B-C50C-407E-A947-70E740481C1C}">
                          <a14:useLocalDpi xmlns:a14="http://schemas.microsoft.com/office/drawing/2010/main" val="0"/>
                        </a:ext>
                      </a:extLst>
                    </a:blip>
                    <a:srcRect l="8139"/>
                    <a:stretch/>
                  </pic:blipFill>
                  <pic:spPr bwMode="auto">
                    <a:xfrm>
                      <a:off x="0" y="0"/>
                      <a:ext cx="10497185" cy="65195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135E" w:rsidRPr="005B5974">
        <w:rPr>
          <w:sz w:val="44"/>
          <w:szCs w:val="44"/>
        </w:rPr>
        <w:br w:type="page"/>
      </w:r>
    </w:p>
    <w:p w14:paraId="48EBEDC8" w14:textId="77777777" w:rsidR="00542189" w:rsidRPr="005B5974" w:rsidRDefault="00542189" w:rsidP="00C2683D">
      <w:pPr>
        <w:pStyle w:val="MoECoverPageHeading"/>
        <w:sectPr w:rsidR="00542189" w:rsidRPr="005B5974" w:rsidSect="002F4CD2">
          <w:endnotePr>
            <w:numFmt w:val="decimal"/>
          </w:endnotePr>
          <w:pgSz w:w="16838" w:h="11906" w:orient="landscape"/>
          <w:pgMar w:top="1274" w:right="1418" w:bottom="907" w:left="1170" w:header="426" w:footer="709" w:gutter="0"/>
          <w:cols w:space="708"/>
          <w:docGrid w:linePitch="360"/>
        </w:sectPr>
      </w:pPr>
    </w:p>
    <w:p w14:paraId="2994CC50" w14:textId="2C14DF7E" w:rsidR="00193172" w:rsidRPr="005B5974" w:rsidRDefault="00193172" w:rsidP="00C2683D">
      <w:pPr>
        <w:pStyle w:val="MoEHeading1"/>
        <w:rPr>
          <w:sz w:val="32"/>
          <w:szCs w:val="32"/>
        </w:rPr>
      </w:pPr>
      <w:r w:rsidRPr="005B5974">
        <w:rPr>
          <w:sz w:val="32"/>
          <w:szCs w:val="32"/>
        </w:rPr>
        <w:lastRenderedPageBreak/>
        <w:t>Day 1: Reflection</w:t>
      </w:r>
    </w:p>
    <w:p w14:paraId="715F072B" w14:textId="77777777" w:rsidR="009D470F" w:rsidRPr="005B5974" w:rsidRDefault="009D470F" w:rsidP="009D470F">
      <w:pPr>
        <w:pStyle w:val="MoEBodyText"/>
      </w:pPr>
    </w:p>
    <w:p w14:paraId="48D75AF7" w14:textId="77777777" w:rsidR="009D470F" w:rsidRPr="005B5974" w:rsidRDefault="009D470F" w:rsidP="009D470F">
      <w:pPr>
        <w:rPr>
          <w:b/>
        </w:rPr>
      </w:pPr>
      <w:r w:rsidRPr="005B5974">
        <w:t>This activity requires adult support.</w:t>
      </w:r>
    </w:p>
    <w:p w14:paraId="08C986A8" w14:textId="77777777" w:rsidR="009D470F" w:rsidRPr="005B5974" w:rsidRDefault="009D470F" w:rsidP="009D470F">
      <w:pPr>
        <w:rPr>
          <w:b/>
          <w:i/>
          <w:iCs/>
          <w:color w:val="01853E"/>
        </w:rPr>
      </w:pPr>
      <w:r w:rsidRPr="005B5974">
        <w:rPr>
          <w:i/>
          <w:iCs/>
          <w:color w:val="01853E"/>
        </w:rPr>
        <w:t xml:space="preserve">Today has been a special day. We have looked around our own whare (home) and noticed all the things that make it special. Take some time to talk about the things you have done together. What has surprised you? What did you notice that you hadn’t noticed before? </w:t>
      </w:r>
    </w:p>
    <w:p w14:paraId="3E20FFFD" w14:textId="363F951A" w:rsidR="009D470F" w:rsidRPr="005B5974" w:rsidRDefault="009D470F" w:rsidP="009D470F">
      <w:pPr>
        <w:rPr>
          <w:i/>
          <w:iCs/>
          <w:color w:val="01853E"/>
        </w:rPr>
      </w:pPr>
      <w:r w:rsidRPr="005B5974">
        <w:rPr>
          <w:i/>
          <w:iCs/>
          <w:color w:val="01853E"/>
        </w:rPr>
        <w:t xml:space="preserve">Note: Reflection can be challenging for all learners, but it can also provide them with rich opportunities to think about how their learning is progressing. Use the questions below as prompts to encourage your </w:t>
      </w:r>
      <w:r w:rsidRPr="005B5974">
        <w:rPr>
          <w:b/>
          <w:i/>
          <w:iCs/>
          <w:color w:val="01853E"/>
        </w:rPr>
        <w:t>learner</w:t>
      </w:r>
      <w:r w:rsidRPr="005B5974">
        <w:rPr>
          <w:i/>
          <w:iCs/>
          <w:color w:val="01853E"/>
        </w:rPr>
        <w:t xml:space="preserve"> to think about what they have learned so far and help them to plan out their next steps. If you have concerns with their learning or find that your </w:t>
      </w:r>
      <w:r w:rsidRPr="005B5974">
        <w:rPr>
          <w:b/>
          <w:i/>
          <w:iCs/>
          <w:color w:val="01853E"/>
        </w:rPr>
        <w:t>learner</w:t>
      </w:r>
      <w:r w:rsidRPr="005B5974">
        <w:rPr>
          <w:i/>
          <w:iCs/>
          <w:color w:val="01853E"/>
        </w:rPr>
        <w:t xml:space="preserve"> is needing more help, contact their teacher for more support.</w:t>
      </w:r>
    </w:p>
    <w:p w14:paraId="06B54578" w14:textId="5B6A3D00" w:rsidR="001F375D" w:rsidRPr="005B5974" w:rsidRDefault="007D1F29" w:rsidP="00C2683D">
      <w:r w:rsidRPr="005B5974">
        <w:rPr>
          <w:b/>
          <w:bCs/>
        </w:rPr>
        <w:t>Talk</w:t>
      </w:r>
      <w:r w:rsidR="006875FB" w:rsidRPr="005B5974">
        <w:t xml:space="preserve"> with someone in your whānau</w:t>
      </w:r>
      <w:r w:rsidR="066FCF91" w:rsidRPr="005B5974">
        <w:t>.</w:t>
      </w:r>
    </w:p>
    <w:p w14:paraId="6F196E54" w14:textId="47C63F7D" w:rsidR="006875FB" w:rsidRPr="005B5974" w:rsidRDefault="00FB0C10" w:rsidP="00C2683D">
      <w:pPr>
        <w:rPr>
          <w:rFonts w:asciiTheme="minorHAnsi" w:eastAsiaTheme="minorEastAsia" w:hAnsiTheme="minorHAnsi"/>
        </w:rPr>
      </w:pPr>
      <w:r w:rsidRPr="005B5974">
        <w:t xml:space="preserve">Tell </w:t>
      </w:r>
      <w:r w:rsidR="009F748A" w:rsidRPr="005B5974">
        <w:t>them all the things you have done today.</w:t>
      </w:r>
    </w:p>
    <w:p w14:paraId="5BA77A24" w14:textId="25A4B0E2" w:rsidR="009F748A" w:rsidRPr="005B5974" w:rsidRDefault="009F748A" w:rsidP="00C2683D">
      <w:pPr>
        <w:rPr>
          <w:rFonts w:asciiTheme="minorHAnsi" w:eastAsiaTheme="minorEastAsia" w:hAnsiTheme="minorHAnsi"/>
        </w:rPr>
      </w:pPr>
      <w:r w:rsidRPr="005B5974">
        <w:t xml:space="preserve">Explain </w:t>
      </w:r>
      <w:r w:rsidR="00B065A7" w:rsidRPr="005B5974">
        <w:t>all</w:t>
      </w:r>
      <w:r w:rsidRPr="005B5974">
        <w:t xml:space="preserve"> the things you have noticed around your whare (home)</w:t>
      </w:r>
      <w:r w:rsidR="6631D651" w:rsidRPr="005B5974">
        <w:t>.</w:t>
      </w:r>
    </w:p>
    <w:p w14:paraId="04B44360" w14:textId="608ACB47" w:rsidR="009320EA" w:rsidRPr="005B5974" w:rsidRDefault="009320EA" w:rsidP="00C2683D">
      <w:r w:rsidRPr="005B5974">
        <w:t>How did those things make you feel?</w:t>
      </w:r>
    </w:p>
    <w:p w14:paraId="434E2AFF" w14:textId="77777777" w:rsidR="009D470F" w:rsidRPr="005B5974" w:rsidRDefault="009D470F" w:rsidP="00C2683D">
      <w:pPr>
        <w:rPr>
          <w:rFonts w:asciiTheme="minorHAnsi" w:eastAsiaTheme="minorEastAsia" w:hAnsiTheme="minorHAnsi"/>
        </w:rPr>
      </w:pPr>
    </w:p>
    <w:p w14:paraId="1D8C05E0" w14:textId="77777777" w:rsidR="00BB1164" w:rsidRPr="005B5974" w:rsidRDefault="00BB1164" w:rsidP="00E01738">
      <w:pPr>
        <w:rPr>
          <w:b/>
          <w:bCs/>
        </w:rPr>
      </w:pPr>
      <w:r w:rsidRPr="005B5974">
        <w:rPr>
          <w:b/>
          <w:bCs/>
        </w:rPr>
        <w:t>Wellbeing check</w:t>
      </w:r>
    </w:p>
    <w:p w14:paraId="23494077" w14:textId="77777777" w:rsidR="003B1A4C" w:rsidRPr="005B5974" w:rsidRDefault="003B1A4C" w:rsidP="00C2683D">
      <w:r w:rsidRPr="005B5974">
        <w:t>How are you feeling now?</w:t>
      </w:r>
    </w:p>
    <w:p w14:paraId="43142F70" w14:textId="2649E0B8" w:rsidR="003B1A4C" w:rsidRPr="005B5974" w:rsidRDefault="007D1F29" w:rsidP="00C2683D">
      <w:r w:rsidRPr="005B5974">
        <w:rPr>
          <w:b/>
          <w:bCs/>
        </w:rPr>
        <w:t>Write</w:t>
      </w:r>
      <w:r w:rsidR="003B1A4C" w:rsidRPr="005B5974">
        <w:t xml:space="preserve"> or </w:t>
      </w:r>
      <w:r w:rsidRPr="005B5974">
        <w:rPr>
          <w:b/>
          <w:bCs/>
        </w:rPr>
        <w:t>draw</w:t>
      </w:r>
      <w:r w:rsidR="003B1A4C" w:rsidRPr="005B5974">
        <w:t xml:space="preserve"> something in your home learning book to show how you are feeling. </w:t>
      </w:r>
    </w:p>
    <w:p w14:paraId="7DF87C27" w14:textId="77777777" w:rsidR="00B21CC5" w:rsidRPr="005B5974" w:rsidRDefault="003B1A4C" w:rsidP="00C2683D">
      <w:r w:rsidRPr="005B5974">
        <w:t xml:space="preserve">Look back at the very first thing you did in your home learning book today – how did you feel then? </w:t>
      </w:r>
    </w:p>
    <w:p w14:paraId="4EC42FF2" w14:textId="7E42C35B" w:rsidR="00B21CC5" w:rsidRPr="005B5974" w:rsidRDefault="00B21CC5" w:rsidP="00C2683D">
      <w:r w:rsidRPr="005B5974">
        <w:t>Do you feel the same or different now?</w:t>
      </w:r>
    </w:p>
    <w:p w14:paraId="197C04BC" w14:textId="77777777" w:rsidR="00530F3A" w:rsidRPr="005B5974" w:rsidRDefault="00530F3A" w:rsidP="00C2683D"/>
    <w:p w14:paraId="253B4DBC" w14:textId="77777777" w:rsidR="004D1EB5" w:rsidRPr="005B5974" w:rsidRDefault="004D1EB5" w:rsidP="00E01738">
      <w:pPr>
        <w:rPr>
          <w:b/>
          <w:bCs/>
        </w:rPr>
      </w:pPr>
      <w:r w:rsidRPr="005B5974">
        <w:rPr>
          <w:b/>
          <w:bCs/>
        </w:rPr>
        <w:t>Planning for tomorrow</w:t>
      </w:r>
    </w:p>
    <w:p w14:paraId="6A71490E" w14:textId="45CE4F94" w:rsidR="00301690" w:rsidRPr="005B5974" w:rsidRDefault="00301690" w:rsidP="00C2683D">
      <w:r w:rsidRPr="005B5974">
        <w:t>Thinking about your learning today, what is something that you want to do tomorrow to make your learning day even better?</w:t>
      </w:r>
    </w:p>
    <w:p w14:paraId="00EB138C" w14:textId="025E1C4E" w:rsidR="00301690" w:rsidRPr="005B5974" w:rsidRDefault="007D1F29" w:rsidP="00C2683D">
      <w:r w:rsidRPr="005B5974">
        <w:rPr>
          <w:b/>
          <w:bCs/>
        </w:rPr>
        <w:t>Write</w:t>
      </w:r>
      <w:r w:rsidR="00301690" w:rsidRPr="005B5974">
        <w:t xml:space="preserve"> or </w:t>
      </w:r>
      <w:r w:rsidRPr="005B5974">
        <w:rPr>
          <w:b/>
          <w:bCs/>
        </w:rPr>
        <w:t>draw</w:t>
      </w:r>
      <w:r w:rsidR="00301690" w:rsidRPr="005B5974">
        <w:t xml:space="preserve"> this in your home learning book. </w:t>
      </w:r>
    </w:p>
    <w:p w14:paraId="7FEBA170" w14:textId="4A3EC7C6" w:rsidR="00193172" w:rsidRPr="005B5974" w:rsidRDefault="007D1F29" w:rsidP="00C2683D">
      <w:r w:rsidRPr="005B5974">
        <w:rPr>
          <w:b/>
          <w:bCs/>
        </w:rPr>
        <w:t>Close</w:t>
      </w:r>
      <w:r w:rsidR="00EB2219" w:rsidRPr="005B5974">
        <w:t xml:space="preserve"> your book </w:t>
      </w:r>
      <w:r w:rsidR="00B7230F" w:rsidRPr="005B5974">
        <w:t>–</w:t>
      </w:r>
      <w:r w:rsidR="00EB2219" w:rsidRPr="005B5974">
        <w:t xml:space="preserve"> </w:t>
      </w:r>
      <w:r w:rsidR="00B7230F" w:rsidRPr="005B5974">
        <w:t>School is finished for today</w:t>
      </w:r>
      <w:r w:rsidR="3A9C463C" w:rsidRPr="005B5974">
        <w:t xml:space="preserve">. </w:t>
      </w:r>
      <w:r w:rsidR="00B7230F" w:rsidRPr="005B5974">
        <w:rPr>
          <w:rFonts w:ascii="Segoe UI Emoji" w:eastAsia="Segoe UI Emoji" w:hAnsi="Segoe UI Emoji" w:cs="Segoe UI Emoji"/>
        </w:rPr>
        <w:t>😊</w:t>
      </w:r>
      <w:r w:rsidR="00EB2219" w:rsidRPr="005B5974">
        <w:br w:type="page"/>
      </w:r>
    </w:p>
    <w:p w14:paraId="49AE28D9" w14:textId="14A79D52" w:rsidR="47EA0D20" w:rsidRPr="005B5974" w:rsidRDefault="00193172" w:rsidP="00C2683D">
      <w:pPr>
        <w:pStyle w:val="MoEHeading1"/>
        <w:rPr>
          <w:color w:val="3472AC"/>
        </w:rPr>
      </w:pPr>
      <w:r w:rsidRPr="005B5974">
        <w:rPr>
          <w:color w:val="3472AC"/>
        </w:rPr>
        <w:lastRenderedPageBreak/>
        <w:t xml:space="preserve">Day 2: </w:t>
      </w:r>
      <w:r w:rsidR="00BE17CB" w:rsidRPr="005B5974">
        <w:rPr>
          <w:color w:val="3472AC"/>
        </w:rPr>
        <w:t>Getting started</w:t>
      </w:r>
      <w:r w:rsidR="001F44B5" w:rsidRPr="005B5974">
        <w:rPr>
          <w:color w:val="3472AC"/>
        </w:rPr>
        <w:t xml:space="preserve"> </w:t>
      </w:r>
    </w:p>
    <w:p w14:paraId="1652AF09" w14:textId="4C2A4FC0" w:rsidR="00530F3A" w:rsidRPr="005B5974" w:rsidRDefault="00BE17CB" w:rsidP="008C6968">
      <w:pPr>
        <w:spacing w:after="0"/>
      </w:pPr>
      <w:r w:rsidRPr="005B5974">
        <w:t>Take the first 30 minutes of the day getting ready for learning:</w:t>
      </w:r>
    </w:p>
    <w:p w14:paraId="7F1BFEB6" w14:textId="6A7A6968" w:rsidR="008C6968" w:rsidRPr="005B5974" w:rsidRDefault="008C6968" w:rsidP="002E687E">
      <w:pPr>
        <w:pStyle w:val="ListParagraph"/>
        <w:numPr>
          <w:ilvl w:val="0"/>
          <w:numId w:val="52"/>
        </w:numPr>
        <w:rPr>
          <w:rFonts w:eastAsiaTheme="minorEastAsia"/>
          <w:b/>
        </w:rPr>
      </w:pPr>
      <w:r w:rsidRPr="005B5974">
        <w:rPr>
          <w:b/>
          <w:bCs/>
        </w:rPr>
        <w:t xml:space="preserve">Practise your </w:t>
      </w:r>
      <w:r w:rsidR="611A648D" w:rsidRPr="005B5974">
        <w:rPr>
          <w:b/>
          <w:bCs/>
        </w:rPr>
        <w:t>karakia</w:t>
      </w:r>
      <w:r w:rsidR="753216DD" w:rsidRPr="005B5974">
        <w:rPr>
          <w:b/>
          <w:bCs/>
        </w:rPr>
        <w:t xml:space="preserve"> (See p. </w:t>
      </w:r>
      <w:r w:rsidR="00CF2A42" w:rsidRPr="005B5974">
        <w:rPr>
          <w:b/>
          <w:bCs/>
        </w:rPr>
        <w:t>9</w:t>
      </w:r>
      <w:r w:rsidR="753216DD" w:rsidRPr="005B5974">
        <w:rPr>
          <w:b/>
          <w:bCs/>
        </w:rPr>
        <w:t>)</w:t>
      </w:r>
      <w:r w:rsidRPr="005B5974">
        <w:t xml:space="preserve"> </w:t>
      </w:r>
    </w:p>
    <w:p w14:paraId="70078772" w14:textId="085D4FBA" w:rsidR="008C6968" w:rsidRPr="005B5974" w:rsidRDefault="008C6968" w:rsidP="002E687E">
      <w:pPr>
        <w:pStyle w:val="ListParagraph"/>
        <w:numPr>
          <w:ilvl w:val="0"/>
          <w:numId w:val="52"/>
        </w:numPr>
        <w:rPr>
          <w:rFonts w:eastAsiaTheme="minorEastAsia"/>
          <w:b/>
        </w:rPr>
      </w:pPr>
      <w:r w:rsidRPr="005B5974">
        <w:rPr>
          <w:b/>
          <w:bCs/>
        </w:rPr>
        <w:t>Do</w:t>
      </w:r>
      <w:r w:rsidRPr="005B5974">
        <w:t xml:space="preserve"> a mindfulness </w:t>
      </w:r>
      <w:r w:rsidR="261F116C" w:rsidRPr="005B5974">
        <w:t>activity</w:t>
      </w:r>
      <w:r w:rsidRPr="005B5974">
        <w:t xml:space="preserve"> </w:t>
      </w:r>
      <w:r w:rsidR="31466F91" w:rsidRPr="005B5974">
        <w:t xml:space="preserve">(See p. </w:t>
      </w:r>
      <w:r w:rsidR="005E24F7" w:rsidRPr="005B5974">
        <w:t>8</w:t>
      </w:r>
      <w:r w:rsidR="31466F91" w:rsidRPr="005B5974">
        <w:t>)</w:t>
      </w:r>
    </w:p>
    <w:p w14:paraId="6BE42004" w14:textId="77777777" w:rsidR="008C6968" w:rsidRPr="005B5974" w:rsidRDefault="008C6968" w:rsidP="002E687E">
      <w:pPr>
        <w:pStyle w:val="ListParagraph"/>
        <w:numPr>
          <w:ilvl w:val="0"/>
          <w:numId w:val="52"/>
        </w:numPr>
      </w:pPr>
      <w:r w:rsidRPr="005B5974">
        <w:rPr>
          <w:b/>
          <w:bCs/>
        </w:rPr>
        <w:t>Plan</w:t>
      </w:r>
      <w:r w:rsidRPr="005B5974">
        <w:t xml:space="preserve"> out my day and where I will learn</w:t>
      </w:r>
    </w:p>
    <w:p w14:paraId="29AD202E" w14:textId="6D41782E" w:rsidR="008C6968" w:rsidRPr="005B5974" w:rsidRDefault="008C6968" w:rsidP="002E687E">
      <w:pPr>
        <w:pStyle w:val="ListParagraph"/>
        <w:numPr>
          <w:ilvl w:val="0"/>
          <w:numId w:val="52"/>
        </w:numPr>
        <w:rPr>
          <w:rFonts w:eastAsiaTheme="minorEastAsia"/>
        </w:rPr>
      </w:pPr>
      <w:r w:rsidRPr="005B5974">
        <w:rPr>
          <w:b/>
          <w:bCs/>
        </w:rPr>
        <w:t xml:space="preserve">Choose </w:t>
      </w:r>
      <w:r w:rsidRPr="005B5974">
        <w:t>a fitness activity</w:t>
      </w:r>
      <w:r w:rsidR="7DABAC30" w:rsidRPr="005B5974">
        <w:t xml:space="preserve"> (See p. </w:t>
      </w:r>
      <w:r w:rsidR="005E24F7" w:rsidRPr="005B5974">
        <w:t>6-7</w:t>
      </w:r>
      <w:r w:rsidR="7DABAC30" w:rsidRPr="005B5974">
        <w:t>)</w:t>
      </w:r>
    </w:p>
    <w:p w14:paraId="237544DD" w14:textId="71B85FBF" w:rsidR="00BE17CB" w:rsidRPr="005B5974" w:rsidRDefault="008C6968" w:rsidP="002E687E">
      <w:pPr>
        <w:pStyle w:val="ListParagraph"/>
        <w:numPr>
          <w:ilvl w:val="0"/>
          <w:numId w:val="52"/>
        </w:numPr>
      </w:pPr>
      <w:r w:rsidRPr="005B5974">
        <w:rPr>
          <w:b/>
          <w:bCs/>
        </w:rPr>
        <w:t>Check in</w:t>
      </w:r>
      <w:r w:rsidRPr="005B5974">
        <w:t xml:space="preserve"> with your teacher.</w:t>
      </w:r>
    </w:p>
    <w:p w14:paraId="1B5A1858" w14:textId="604F2908" w:rsidR="00530F3A" w:rsidRPr="005B5974" w:rsidRDefault="00CE67A6" w:rsidP="00C2683D">
      <w:pPr>
        <w:rPr>
          <w:color w:val="auto"/>
        </w:rPr>
      </w:pPr>
      <w:r w:rsidRPr="005B5974">
        <w:t>Set up your space for learning. Grab the things you are going to need. These are the activities for today.</w:t>
      </w:r>
      <w:r w:rsidR="0F2FA38D" w:rsidRPr="005B5974">
        <w:t xml:space="preserve"> </w:t>
      </w:r>
      <w:r w:rsidR="01A66F94" w:rsidRPr="005B5974">
        <w:t>We are exploring creativity through games.</w:t>
      </w:r>
      <w:r w:rsidR="2A0EFE03" w:rsidRPr="005B5974">
        <w:rPr>
          <w:color w:val="auto"/>
        </w:rPr>
        <w:t xml:space="preserve"> O</w:t>
      </w:r>
      <w:r w:rsidR="44EAB351" w:rsidRPr="005B5974">
        <w:rPr>
          <w:color w:val="auto"/>
        </w:rPr>
        <w:t>ur Inquiry focus for today is “explore, investigate, and discover”.</w:t>
      </w:r>
    </w:p>
    <w:tbl>
      <w:tblPr>
        <w:tblStyle w:val="TableGridLight"/>
        <w:tblW w:w="5000" w:type="pct"/>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3596"/>
        <w:gridCol w:w="2432"/>
        <w:gridCol w:w="3691"/>
      </w:tblGrid>
      <w:tr w:rsidR="00A369C1" w:rsidRPr="005B5974" w14:paraId="5C812C53" w14:textId="77777777" w:rsidTr="009002D5">
        <w:tc>
          <w:tcPr>
            <w:tcW w:w="1850" w:type="pct"/>
          </w:tcPr>
          <w:p w14:paraId="1416943D" w14:textId="2B60AF40" w:rsidR="00A369C1" w:rsidRPr="005B5974" w:rsidRDefault="00A369C1" w:rsidP="00C2683D">
            <w:r w:rsidRPr="005B5974">
              <w:t>My favourite games</w:t>
            </w:r>
          </w:p>
          <w:p w14:paraId="4141B75C" w14:textId="329A4D94" w:rsidR="00A369C1" w:rsidRPr="005B5974" w:rsidRDefault="005D300A" w:rsidP="00C2683D">
            <w:r w:rsidRPr="005B5974">
              <w:t>Reading, t</w:t>
            </w:r>
            <w:r w:rsidR="00A369C1" w:rsidRPr="005B5974">
              <w:t xml:space="preserve">hinking, </w:t>
            </w:r>
            <w:r w:rsidRPr="005B5974">
              <w:t xml:space="preserve">and </w:t>
            </w:r>
            <w:r w:rsidR="00A369C1" w:rsidRPr="005B5974">
              <w:t xml:space="preserve">drawing about my favourite games </w:t>
            </w:r>
          </w:p>
        </w:tc>
        <w:tc>
          <w:tcPr>
            <w:tcW w:w="1251" w:type="pct"/>
          </w:tcPr>
          <w:p w14:paraId="11241E0A" w14:textId="44345E34" w:rsidR="00A369C1" w:rsidRPr="005B5974" w:rsidRDefault="005D300A" w:rsidP="00C2683D">
            <w:r w:rsidRPr="005B5974">
              <w:t>My favourite games</w:t>
            </w:r>
          </w:p>
          <w:p w14:paraId="31A12267" w14:textId="4D15B1FE" w:rsidR="00A369C1" w:rsidRPr="005B5974" w:rsidRDefault="005D300A" w:rsidP="00C2683D">
            <w:r w:rsidRPr="005B5974">
              <w:t>Writing about my favourite games</w:t>
            </w:r>
          </w:p>
        </w:tc>
        <w:tc>
          <w:tcPr>
            <w:tcW w:w="1899" w:type="pct"/>
          </w:tcPr>
          <w:p w14:paraId="0DB188D0" w14:textId="4325EF2E" w:rsidR="00A369C1" w:rsidRPr="005B5974" w:rsidRDefault="00A369C1" w:rsidP="00C2683D">
            <w:r w:rsidRPr="005B5974">
              <w:t>Making a game</w:t>
            </w:r>
          </w:p>
          <w:p w14:paraId="6EDA3A4C" w14:textId="13EDDC25" w:rsidR="00A369C1" w:rsidRPr="005B5974" w:rsidRDefault="00E55CCD" w:rsidP="00C2683D">
            <w:r w:rsidRPr="005B5974">
              <w:t xml:space="preserve">Using what I know about games to create my own game </w:t>
            </w:r>
          </w:p>
        </w:tc>
      </w:tr>
    </w:tbl>
    <w:p w14:paraId="6BFABEE0" w14:textId="4B2F2B16" w:rsidR="00B06691" w:rsidRPr="005B5974" w:rsidRDefault="008E1AA1" w:rsidP="00B06691">
      <w:r>
        <w:pict w14:anchorId="15B7E73F">
          <v:rect id="_x0000_i1025" style="width:0;height:1.5pt" o:hralign="center" o:hrstd="t" o:hr="t" fillcolor="#a0a0a0" stroked="f"/>
        </w:pict>
      </w:r>
    </w:p>
    <w:p w14:paraId="3D066C6D" w14:textId="722AB8A6" w:rsidR="00193172" w:rsidRPr="005B5974" w:rsidRDefault="008C6968" w:rsidP="009D470F">
      <w:pPr>
        <w:pStyle w:val="MoEHeading1"/>
        <w:spacing w:before="0"/>
        <w:rPr>
          <w:color w:val="3472AC"/>
          <w:sz w:val="32"/>
          <w:szCs w:val="32"/>
        </w:rPr>
      </w:pPr>
      <w:r w:rsidRPr="005B5974">
        <w:rPr>
          <w:color w:val="3472AC"/>
          <w:sz w:val="32"/>
          <w:szCs w:val="32"/>
        </w:rPr>
        <w:t>Day 2 activity</w:t>
      </w:r>
      <w:r w:rsidR="152EAC9A" w:rsidRPr="005B5974">
        <w:rPr>
          <w:color w:val="3472AC"/>
          <w:sz w:val="32"/>
          <w:szCs w:val="32"/>
        </w:rPr>
        <w:t xml:space="preserve"> </w:t>
      </w:r>
      <w:r w:rsidR="6ADC86DF" w:rsidRPr="005B5974">
        <w:rPr>
          <w:color w:val="3472AC"/>
          <w:sz w:val="32"/>
          <w:szCs w:val="32"/>
        </w:rPr>
        <w:t xml:space="preserve">1: </w:t>
      </w:r>
      <w:r w:rsidR="20346FEF" w:rsidRPr="005B5974">
        <w:rPr>
          <w:color w:val="3472AC"/>
          <w:sz w:val="32"/>
          <w:szCs w:val="32"/>
        </w:rPr>
        <w:t>Reading, my</w:t>
      </w:r>
      <w:r w:rsidR="000B758E" w:rsidRPr="005B5974">
        <w:rPr>
          <w:color w:val="3472AC"/>
          <w:sz w:val="32"/>
          <w:szCs w:val="32"/>
        </w:rPr>
        <w:t xml:space="preserve"> favourite </w:t>
      </w:r>
      <w:r w:rsidR="009113B0" w:rsidRPr="005B5974">
        <w:rPr>
          <w:color w:val="3472AC"/>
          <w:sz w:val="32"/>
          <w:szCs w:val="32"/>
        </w:rPr>
        <w:t>games</w:t>
      </w:r>
      <w:r w:rsidR="3B7B1DA7" w:rsidRPr="005B5974">
        <w:rPr>
          <w:color w:val="3472AC"/>
          <w:sz w:val="32"/>
          <w:szCs w:val="32"/>
        </w:rPr>
        <w:t xml:space="preserve"> </w:t>
      </w:r>
    </w:p>
    <w:tbl>
      <w:tblPr>
        <w:tblStyle w:val="TableGridLight"/>
        <w:tblW w:w="972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B06691" w:rsidRPr="005B5974" w14:paraId="6E605249" w14:textId="77777777" w:rsidTr="00B06691">
        <w:trPr>
          <w:trHeight w:val="805"/>
        </w:trPr>
        <w:tc>
          <w:tcPr>
            <w:tcW w:w="9720" w:type="dxa"/>
          </w:tcPr>
          <w:p w14:paraId="482FD738" w14:textId="6868A449" w:rsidR="00F5217B" w:rsidRPr="005B5974" w:rsidRDefault="00B661D3" w:rsidP="008C6968">
            <w:pPr>
              <w:spacing w:before="80" w:after="80"/>
              <w:rPr>
                <w:rStyle w:val="normaltextrun"/>
                <w:b/>
                <w:bCs/>
                <w:i/>
                <w:iCs/>
                <w:color w:val="3472AC"/>
              </w:rPr>
            </w:pPr>
            <w:r w:rsidRPr="005B5974">
              <w:rPr>
                <w:b/>
                <w:bCs/>
                <w:i/>
                <w:iCs/>
                <w:color w:val="3472AC"/>
              </w:rPr>
              <w:t>Your</w:t>
            </w:r>
            <w:r w:rsidR="00842D14" w:rsidRPr="005B5974">
              <w:rPr>
                <w:bCs/>
                <w:i/>
                <w:iCs/>
                <w:color w:val="3472AC"/>
              </w:rPr>
              <w:t xml:space="preserve"> learner is thinking about all the things </w:t>
            </w:r>
            <w:r w:rsidR="006D57F7" w:rsidRPr="005B5974">
              <w:rPr>
                <w:bCs/>
                <w:i/>
                <w:iCs/>
                <w:color w:val="3472AC"/>
              </w:rPr>
              <w:t>they can do that make them happy</w:t>
            </w:r>
            <w:r w:rsidR="00431854" w:rsidRPr="005B5974">
              <w:rPr>
                <w:bCs/>
                <w:i/>
                <w:iCs/>
                <w:color w:val="3472AC"/>
              </w:rPr>
              <w:t xml:space="preserve">. </w:t>
            </w:r>
            <w:r w:rsidRPr="005B5974">
              <w:rPr>
                <w:b/>
                <w:bCs/>
                <w:i/>
                <w:iCs/>
                <w:color w:val="3472AC"/>
              </w:rPr>
              <w:t xml:space="preserve">They </w:t>
            </w:r>
            <w:r w:rsidR="00EB7606" w:rsidRPr="005B5974">
              <w:rPr>
                <w:bCs/>
                <w:i/>
                <w:iCs/>
                <w:color w:val="3472AC"/>
              </w:rPr>
              <w:t xml:space="preserve">will </w:t>
            </w:r>
            <w:r w:rsidR="007011EC" w:rsidRPr="005B5974">
              <w:rPr>
                <w:bCs/>
                <w:i/>
                <w:iCs/>
                <w:color w:val="3472AC"/>
              </w:rPr>
              <w:t xml:space="preserve">think, make a list, </w:t>
            </w:r>
            <w:r w:rsidR="00F149FE" w:rsidRPr="005B5974">
              <w:rPr>
                <w:bCs/>
                <w:i/>
                <w:iCs/>
                <w:color w:val="3472AC"/>
              </w:rPr>
              <w:t>listen,</w:t>
            </w:r>
            <w:r w:rsidR="00A957E2" w:rsidRPr="005B5974">
              <w:rPr>
                <w:bCs/>
                <w:i/>
                <w:iCs/>
                <w:color w:val="3472AC"/>
              </w:rPr>
              <w:t xml:space="preserve"> or read</w:t>
            </w:r>
            <w:r w:rsidR="00E82C34" w:rsidRPr="005B5974">
              <w:rPr>
                <w:bCs/>
                <w:i/>
                <w:iCs/>
                <w:color w:val="3472AC"/>
              </w:rPr>
              <w:t>, and then draw and write about their favourite games.</w:t>
            </w:r>
            <w:r w:rsidR="001D2CFA" w:rsidRPr="005B5974">
              <w:rPr>
                <w:bCs/>
                <w:i/>
                <w:iCs/>
                <w:color w:val="3472AC"/>
              </w:rPr>
              <w:t xml:space="preserve"> </w:t>
            </w:r>
          </w:p>
        </w:tc>
      </w:tr>
      <w:tr w:rsidR="00A23B80" w:rsidRPr="005B5974" w14:paraId="554A3160" w14:textId="77777777" w:rsidTr="00B06691">
        <w:trPr>
          <w:trHeight w:val="2425"/>
        </w:trPr>
        <w:tc>
          <w:tcPr>
            <w:tcW w:w="9720" w:type="dxa"/>
          </w:tcPr>
          <w:p w14:paraId="745B7FF6" w14:textId="575398E4" w:rsidR="00A713E0" w:rsidRPr="005B5974" w:rsidRDefault="00A713E0" w:rsidP="00A713E0">
            <w:pPr>
              <w:spacing w:before="80" w:after="80"/>
            </w:pPr>
            <w:r w:rsidRPr="005B5974">
              <w:t>What do I need?</w:t>
            </w:r>
          </w:p>
          <w:p w14:paraId="2A8507F2" w14:textId="1DFFAB4E" w:rsidR="00A23B80" w:rsidRPr="005B5974" w:rsidRDefault="00A23B80" w:rsidP="00123902">
            <w:pPr>
              <w:pStyle w:val="ListParagraph"/>
              <w:numPr>
                <w:ilvl w:val="0"/>
                <w:numId w:val="91"/>
              </w:numPr>
              <w:spacing w:before="80" w:after="80"/>
            </w:pPr>
            <w:r w:rsidRPr="005B5974">
              <w:t>30 minutes</w:t>
            </w:r>
          </w:p>
          <w:p w14:paraId="21CAC8BB" w14:textId="0A1CA7EA" w:rsidR="00A23B80" w:rsidRPr="005B5974" w:rsidRDefault="00A23B80" w:rsidP="00123902">
            <w:pPr>
              <w:pStyle w:val="ListParagraph"/>
              <w:numPr>
                <w:ilvl w:val="0"/>
                <w:numId w:val="91"/>
              </w:numPr>
              <w:spacing w:before="80" w:after="80"/>
            </w:pPr>
            <w:r w:rsidRPr="005B5974">
              <w:t>My home learning book and Pencils/crayons/felts</w:t>
            </w:r>
          </w:p>
          <w:p w14:paraId="1DAE480F" w14:textId="5753E2B6" w:rsidR="00A23B80" w:rsidRPr="005B5974" w:rsidRDefault="00A23B80" w:rsidP="00123902">
            <w:pPr>
              <w:pStyle w:val="ListParagraph"/>
              <w:numPr>
                <w:ilvl w:val="0"/>
                <w:numId w:val="91"/>
              </w:numPr>
              <w:spacing w:before="80" w:after="80"/>
            </w:pPr>
            <w:r w:rsidRPr="005B5974">
              <w:t xml:space="preserve">Look for a copy of Whai (String Games) in your pack or online at: </w:t>
            </w:r>
            <w:hyperlink r:id="rId56">
              <w:r w:rsidRPr="005B5974">
                <w:rPr>
                  <w:rStyle w:val="Hyperlink"/>
                </w:rPr>
                <w:t>https://instructionalseries.tki.org.nz/Instructional-Series/Ready-to-Read-Colour-Wheel/Whai-String-Games</w:t>
              </w:r>
            </w:hyperlink>
          </w:p>
          <w:p w14:paraId="3A0E651F" w14:textId="26C69D84" w:rsidR="00A23B80" w:rsidRPr="005B5974" w:rsidRDefault="00A23B80" w:rsidP="00123902">
            <w:pPr>
              <w:pStyle w:val="ListParagraph"/>
              <w:numPr>
                <w:ilvl w:val="0"/>
                <w:numId w:val="91"/>
              </w:numPr>
              <w:spacing w:before="80" w:after="80"/>
            </w:pPr>
            <w:r w:rsidRPr="005B5974">
              <w:t xml:space="preserve">Look for a copy of Hannah’s Game in your pack or online at: </w:t>
            </w:r>
            <w:hyperlink r:id="rId57">
              <w:r w:rsidRPr="005B5974">
                <w:rPr>
                  <w:rStyle w:val="Hyperlink"/>
                </w:rPr>
                <w:t>https://instructionalseries.tki.org.nz/Instructional-Series/Ready-to-Read-Colour-Wheel/Hannah-s-Game</w:t>
              </w:r>
            </w:hyperlink>
          </w:p>
        </w:tc>
      </w:tr>
    </w:tbl>
    <w:p w14:paraId="31FDB145" w14:textId="194B3F59" w:rsidR="00072724" w:rsidRPr="005B5974" w:rsidRDefault="00072724" w:rsidP="00A23B80">
      <w:pPr>
        <w:pStyle w:val="MoEHeading3"/>
        <w:rPr>
          <w:color w:val="3472AC"/>
        </w:rPr>
      </w:pPr>
      <w:r w:rsidRPr="005B5974">
        <w:rPr>
          <w:color w:val="3472AC"/>
        </w:rPr>
        <w:t xml:space="preserve">In this activity I am learning to: Read a story and </w:t>
      </w:r>
      <w:r w:rsidR="00A23B80" w:rsidRPr="005B5974">
        <w:rPr>
          <w:color w:val="3472AC"/>
        </w:rPr>
        <w:t>i</w:t>
      </w:r>
      <w:r w:rsidRPr="005B5974">
        <w:rPr>
          <w:color w:val="3472AC"/>
        </w:rPr>
        <w:t>dentify the things I love to do</w:t>
      </w:r>
    </w:p>
    <w:p w14:paraId="3D89818B" w14:textId="55B24319" w:rsidR="00193172" w:rsidRPr="005B5974" w:rsidRDefault="00652DA5" w:rsidP="00E01738">
      <w:pPr>
        <w:rPr>
          <w:b/>
          <w:bCs/>
        </w:rPr>
      </w:pPr>
      <w:r w:rsidRPr="005B5974">
        <w:rPr>
          <w:b/>
          <w:bCs/>
        </w:rPr>
        <w:t>Let’s do some thinking</w:t>
      </w:r>
    </w:p>
    <w:p w14:paraId="02F5B32A" w14:textId="593BF479" w:rsidR="00652DA5" w:rsidRPr="005B5974" w:rsidRDefault="00652DA5" w:rsidP="00C2683D">
      <w:r w:rsidRPr="005B5974">
        <w:t>What do you love to do at home?</w:t>
      </w:r>
      <w:r w:rsidR="00F53D0B" w:rsidRPr="005B5974">
        <w:t xml:space="preserve"> </w:t>
      </w:r>
      <w:r w:rsidR="00DC1CDE" w:rsidRPr="005B5974">
        <w:t xml:space="preserve">Where do you go to do things </w:t>
      </w:r>
      <w:r w:rsidR="001F44B5" w:rsidRPr="005B5974">
        <w:t xml:space="preserve">that </w:t>
      </w:r>
      <w:r w:rsidR="00DC1CDE" w:rsidRPr="005B5974">
        <w:t>you love doing? (Inside or outside)</w:t>
      </w:r>
    </w:p>
    <w:p w14:paraId="2E7AD3EF" w14:textId="35BCE171" w:rsidR="00F20D2B" w:rsidRPr="005B5974" w:rsidRDefault="007D1F29" w:rsidP="00BE5EA0">
      <w:pPr>
        <w:ind w:right="-85"/>
      </w:pPr>
      <w:r w:rsidRPr="005B5974">
        <w:rPr>
          <w:b/>
          <w:bCs/>
        </w:rPr>
        <w:t>Write</w:t>
      </w:r>
      <w:r w:rsidR="00F20D2B" w:rsidRPr="005B5974">
        <w:t xml:space="preserve"> </w:t>
      </w:r>
      <w:r w:rsidR="2EC25743" w:rsidRPr="005B5974">
        <w:t xml:space="preserve">or </w:t>
      </w:r>
      <w:r w:rsidRPr="005B5974">
        <w:rPr>
          <w:b/>
          <w:bCs/>
        </w:rPr>
        <w:t>draw</w:t>
      </w:r>
      <w:r w:rsidR="2EC25743" w:rsidRPr="005B5974">
        <w:t xml:space="preserve"> </w:t>
      </w:r>
      <w:r w:rsidR="00F20D2B" w:rsidRPr="005B5974">
        <w:t xml:space="preserve">these in your home learning book </w:t>
      </w:r>
      <w:r w:rsidR="00D913F5" w:rsidRPr="005B5974">
        <w:t xml:space="preserve">or you could </w:t>
      </w:r>
      <w:r w:rsidRPr="005B5974">
        <w:rPr>
          <w:b/>
          <w:bCs/>
        </w:rPr>
        <w:t>tell</w:t>
      </w:r>
      <w:r w:rsidR="00F20D2B" w:rsidRPr="005B5974">
        <w:t xml:space="preserve"> someone in your whānau.</w:t>
      </w:r>
    </w:p>
    <w:p w14:paraId="1296EE30" w14:textId="5E0E3F6A" w:rsidR="00DC1CDE" w:rsidRPr="005B5974" w:rsidRDefault="007D1F29" w:rsidP="00C2683D">
      <w:pPr>
        <w:rPr>
          <w:rStyle w:val="Hyperlink"/>
        </w:rPr>
      </w:pPr>
      <w:r w:rsidRPr="005B5974">
        <w:rPr>
          <w:b/>
          <w:bCs/>
        </w:rPr>
        <w:t>Read</w:t>
      </w:r>
      <w:r w:rsidR="00800CD8" w:rsidRPr="005B5974">
        <w:t xml:space="preserve"> or </w:t>
      </w:r>
      <w:r w:rsidRPr="005B5974">
        <w:rPr>
          <w:b/>
          <w:bCs/>
        </w:rPr>
        <w:t>listen</w:t>
      </w:r>
      <w:r w:rsidR="00800CD8" w:rsidRPr="005B5974">
        <w:rPr>
          <w:b/>
        </w:rPr>
        <w:t xml:space="preserve"> to </w:t>
      </w:r>
      <w:hyperlink r:id="rId58">
        <w:r w:rsidR="00800CD8" w:rsidRPr="005B5974">
          <w:rPr>
            <w:rStyle w:val="Hyperlink"/>
          </w:rPr>
          <w:t>Whai (String Games)</w:t>
        </w:r>
        <w:r w:rsidR="0F2FA38D" w:rsidRPr="005B5974">
          <w:rPr>
            <w:rStyle w:val="Hyperlink"/>
          </w:rPr>
          <w:t xml:space="preserve"> </w:t>
        </w:r>
      </w:hyperlink>
    </w:p>
    <w:p w14:paraId="57FD3C7A" w14:textId="1D649954" w:rsidR="00193172" w:rsidRPr="005B5974" w:rsidRDefault="00800CD8" w:rsidP="002E687E">
      <w:pPr>
        <w:pStyle w:val="ListParagraph"/>
        <w:numPr>
          <w:ilvl w:val="0"/>
          <w:numId w:val="53"/>
        </w:numPr>
        <w:rPr>
          <w:rFonts w:eastAsiaTheme="minorEastAsia"/>
        </w:rPr>
      </w:pPr>
      <w:r w:rsidRPr="005B5974">
        <w:t xml:space="preserve">Mahi and Hani in our story learn to play sting games. </w:t>
      </w:r>
    </w:p>
    <w:p w14:paraId="70CA42FE" w14:textId="51EA723F" w:rsidR="00731E2F" w:rsidRPr="005B5974" w:rsidRDefault="00800CD8" w:rsidP="002E687E">
      <w:pPr>
        <w:pStyle w:val="ListParagraph"/>
        <w:numPr>
          <w:ilvl w:val="0"/>
          <w:numId w:val="53"/>
        </w:numPr>
      </w:pPr>
      <w:r w:rsidRPr="005B5974">
        <w:t>What do you know about string games? Have you ever played them?</w:t>
      </w:r>
    </w:p>
    <w:p w14:paraId="4115AF6D" w14:textId="6946A0AA" w:rsidR="00800CD8" w:rsidRPr="005B5974" w:rsidRDefault="007D1F29" w:rsidP="00C2683D">
      <w:pPr>
        <w:rPr>
          <w:rFonts w:eastAsia="MS Mincho"/>
        </w:rPr>
      </w:pPr>
      <w:r w:rsidRPr="005B5974">
        <w:rPr>
          <w:b/>
          <w:bCs/>
        </w:rPr>
        <w:t>Read</w:t>
      </w:r>
      <w:r w:rsidRPr="005B5974">
        <w:t xml:space="preserve"> or </w:t>
      </w:r>
      <w:r w:rsidRPr="005B5974">
        <w:rPr>
          <w:b/>
          <w:bCs/>
        </w:rPr>
        <w:t>listen</w:t>
      </w:r>
      <w:r w:rsidRPr="005B5974">
        <w:rPr>
          <w:b/>
        </w:rPr>
        <w:t xml:space="preserve"> to</w:t>
      </w:r>
      <w:r w:rsidR="00800CD8" w:rsidRPr="005B5974">
        <w:t xml:space="preserve"> </w:t>
      </w:r>
      <w:hyperlink r:id="rId59">
        <w:r w:rsidR="006521F8" w:rsidRPr="005B5974">
          <w:rPr>
            <w:rStyle w:val="Hyperlink"/>
          </w:rPr>
          <w:t>Hannah's Game</w:t>
        </w:r>
      </w:hyperlink>
      <w:r w:rsidR="1C5B4610" w:rsidRPr="005B5974">
        <w:t xml:space="preserve"> </w:t>
      </w:r>
    </w:p>
    <w:p w14:paraId="7D205552" w14:textId="669728F4" w:rsidR="00416D7C" w:rsidRPr="005B5974" w:rsidRDefault="009365B2" w:rsidP="002E687E">
      <w:pPr>
        <w:pStyle w:val="ListParagraph"/>
        <w:numPr>
          <w:ilvl w:val="0"/>
          <w:numId w:val="54"/>
        </w:numPr>
        <w:rPr>
          <w:rFonts w:eastAsiaTheme="minorEastAsia"/>
        </w:rPr>
      </w:pPr>
      <w:r w:rsidRPr="005B5974">
        <w:t>Hannah shows Sam how to play a card game.</w:t>
      </w:r>
    </w:p>
    <w:p w14:paraId="5274C2C8" w14:textId="12067AB5" w:rsidR="009365B2" w:rsidRPr="005B5974" w:rsidRDefault="009365B2" w:rsidP="002E687E">
      <w:pPr>
        <w:pStyle w:val="ListParagraph"/>
        <w:numPr>
          <w:ilvl w:val="0"/>
          <w:numId w:val="54"/>
        </w:numPr>
        <w:rPr>
          <w:rFonts w:eastAsiaTheme="minorEastAsia"/>
        </w:rPr>
      </w:pPr>
      <w:r w:rsidRPr="005B5974">
        <w:t>Do you know any card games? What other kind of games do you like?</w:t>
      </w:r>
    </w:p>
    <w:p w14:paraId="3883F62E" w14:textId="7A55B4EA" w:rsidR="35F8706D" w:rsidRPr="005B5974" w:rsidRDefault="35F8706D" w:rsidP="00C2683D">
      <w:pPr>
        <w:pStyle w:val="MoEHeading1"/>
        <w:rPr>
          <w:color w:val="3472AC"/>
          <w:sz w:val="32"/>
          <w:szCs w:val="32"/>
        </w:rPr>
      </w:pPr>
      <w:r w:rsidRPr="005B5974">
        <w:rPr>
          <w:color w:val="3472AC"/>
          <w:sz w:val="32"/>
          <w:szCs w:val="32"/>
        </w:rPr>
        <w:lastRenderedPageBreak/>
        <w:t>Day 2 a</w:t>
      </w:r>
      <w:r w:rsidR="6ADC86DF" w:rsidRPr="005B5974">
        <w:rPr>
          <w:color w:val="3472AC"/>
          <w:sz w:val="32"/>
          <w:szCs w:val="32"/>
        </w:rPr>
        <w:t>ctivity</w:t>
      </w:r>
      <w:r w:rsidR="33B24629" w:rsidRPr="005B5974">
        <w:rPr>
          <w:color w:val="3472AC"/>
          <w:sz w:val="32"/>
          <w:szCs w:val="32"/>
        </w:rPr>
        <w:t xml:space="preserve"> 2: </w:t>
      </w:r>
      <w:r w:rsidR="20346FEF" w:rsidRPr="005B5974">
        <w:rPr>
          <w:color w:val="3472AC"/>
          <w:sz w:val="32"/>
          <w:szCs w:val="32"/>
        </w:rPr>
        <w:t xml:space="preserve">Writing, my favourite </w:t>
      </w:r>
      <w:r w:rsidR="052EF20C" w:rsidRPr="005B5974">
        <w:rPr>
          <w:color w:val="3472AC"/>
          <w:sz w:val="32"/>
          <w:szCs w:val="32"/>
        </w:rPr>
        <w:t>games</w:t>
      </w:r>
      <w:r w:rsidR="6ADC86DF" w:rsidRPr="005B5974">
        <w:rPr>
          <w:color w:val="3472AC"/>
          <w:sz w:val="32"/>
          <w:szCs w:val="32"/>
        </w:rPr>
        <w:t xml:space="preserve"> </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719"/>
      </w:tblGrid>
      <w:tr w:rsidR="00B06691" w:rsidRPr="005B5974" w14:paraId="7EB344E7" w14:textId="77777777" w:rsidTr="00B06691">
        <w:tc>
          <w:tcPr>
            <w:tcW w:w="9719" w:type="dxa"/>
          </w:tcPr>
          <w:p w14:paraId="3AF97637" w14:textId="5D4F2AD6" w:rsidR="6A63AFC9" w:rsidRPr="005B5974" w:rsidRDefault="052EF20C" w:rsidP="00C2683D">
            <w:pPr>
              <w:rPr>
                <w:rStyle w:val="normaltextrun"/>
                <w:b/>
                <w:bCs/>
                <w:i/>
                <w:iCs/>
                <w:color w:val="3472AC"/>
              </w:rPr>
            </w:pPr>
            <w:r w:rsidRPr="005B5974">
              <w:rPr>
                <w:bCs/>
                <w:i/>
                <w:iCs/>
                <w:color w:val="3472AC"/>
              </w:rPr>
              <w:t xml:space="preserve">In this activity </w:t>
            </w:r>
            <w:r w:rsidR="3A8B7095" w:rsidRPr="005B5974">
              <w:rPr>
                <w:bCs/>
                <w:i/>
                <w:iCs/>
                <w:color w:val="3472AC"/>
              </w:rPr>
              <w:t xml:space="preserve">your learner is using what they have read, </w:t>
            </w:r>
            <w:r w:rsidR="00D24101" w:rsidRPr="005B5974">
              <w:rPr>
                <w:bCs/>
                <w:i/>
                <w:iCs/>
                <w:color w:val="3472AC"/>
              </w:rPr>
              <w:t>told,</w:t>
            </w:r>
            <w:r w:rsidR="3A8B7095" w:rsidRPr="005B5974">
              <w:rPr>
                <w:bCs/>
                <w:i/>
                <w:iCs/>
                <w:color w:val="3472AC"/>
              </w:rPr>
              <w:t xml:space="preserve"> and drawn to help them with their writing task</w:t>
            </w:r>
            <w:r w:rsidR="3884A83F" w:rsidRPr="005B5974">
              <w:rPr>
                <w:bCs/>
                <w:i/>
                <w:iCs/>
                <w:color w:val="3472AC"/>
              </w:rPr>
              <w:t xml:space="preserve"> about their favourite games.</w:t>
            </w:r>
            <w:r w:rsidR="001D2CFA" w:rsidRPr="005B5974">
              <w:rPr>
                <w:bCs/>
                <w:i/>
                <w:iCs/>
                <w:color w:val="3472AC"/>
              </w:rPr>
              <w:t xml:space="preserve"> </w:t>
            </w:r>
            <w:r w:rsidR="3884A83F" w:rsidRPr="005B5974">
              <w:rPr>
                <w:bCs/>
                <w:i/>
                <w:iCs/>
                <w:color w:val="3472AC"/>
              </w:rPr>
              <w:t>If applicable and if there is time, allow your learner to play their favourite game and/or look at it.</w:t>
            </w:r>
            <w:r w:rsidR="001D2CFA" w:rsidRPr="005B5974">
              <w:rPr>
                <w:bCs/>
                <w:i/>
                <w:iCs/>
                <w:color w:val="3472AC"/>
              </w:rPr>
              <w:t xml:space="preserve"> </w:t>
            </w:r>
            <w:r w:rsidR="3884A83F" w:rsidRPr="005B5974">
              <w:rPr>
                <w:bCs/>
                <w:i/>
                <w:iCs/>
                <w:color w:val="3472AC"/>
              </w:rPr>
              <w:t>This will help them think about how it is played and why they like it so much.</w:t>
            </w:r>
          </w:p>
        </w:tc>
      </w:tr>
      <w:tr w:rsidR="00D07FA8" w:rsidRPr="005B5974" w14:paraId="3B7ECCA5" w14:textId="77777777" w:rsidTr="00B06691">
        <w:trPr>
          <w:trHeight w:val="480"/>
        </w:trPr>
        <w:tc>
          <w:tcPr>
            <w:tcW w:w="9719" w:type="dxa"/>
          </w:tcPr>
          <w:p w14:paraId="5441B832" w14:textId="77777777" w:rsidR="00D07FA8" w:rsidRPr="005B5974" w:rsidRDefault="00D07FA8" w:rsidP="00C2683D">
            <w:r w:rsidRPr="005B5974">
              <w:t>What do I need?</w:t>
            </w:r>
          </w:p>
        </w:tc>
      </w:tr>
      <w:tr w:rsidR="00D07FA8" w:rsidRPr="005B5974" w14:paraId="366D45A9" w14:textId="77777777" w:rsidTr="00B06691">
        <w:tc>
          <w:tcPr>
            <w:tcW w:w="9719" w:type="dxa"/>
          </w:tcPr>
          <w:p w14:paraId="5019FC4A" w14:textId="2D1752A3" w:rsidR="00D07FA8" w:rsidRPr="005B5974" w:rsidRDefault="00D07FA8" w:rsidP="00123902">
            <w:pPr>
              <w:pStyle w:val="ListParagraph"/>
              <w:numPr>
                <w:ilvl w:val="0"/>
                <w:numId w:val="90"/>
              </w:numPr>
            </w:pPr>
            <w:r w:rsidRPr="005B5974">
              <w:t>30 minutes</w:t>
            </w:r>
          </w:p>
          <w:p w14:paraId="49F51E55" w14:textId="319E262D" w:rsidR="00D07FA8" w:rsidRPr="005B5974" w:rsidRDefault="00D07FA8" w:rsidP="00123902">
            <w:pPr>
              <w:pStyle w:val="ListParagraph"/>
              <w:numPr>
                <w:ilvl w:val="0"/>
                <w:numId w:val="90"/>
              </w:numPr>
            </w:pPr>
            <w:r w:rsidRPr="005B5974">
              <w:t>My home learning book and pencils/crayons/felts</w:t>
            </w:r>
          </w:p>
        </w:tc>
      </w:tr>
    </w:tbl>
    <w:p w14:paraId="56D40DA3" w14:textId="25D3BCB6" w:rsidR="009D5ED5" w:rsidRPr="005B5974" w:rsidRDefault="00A23B80" w:rsidP="00D07FA8">
      <w:pPr>
        <w:pStyle w:val="MoEHeading3"/>
        <w:rPr>
          <w:color w:val="3472AC"/>
        </w:rPr>
      </w:pPr>
      <w:r w:rsidRPr="005B5974">
        <w:rPr>
          <w:color w:val="3472AC"/>
        </w:rPr>
        <w:t xml:space="preserve">In this activity I am learning to: Write a list and write about </w:t>
      </w:r>
      <w:r w:rsidR="00D07FA8" w:rsidRPr="005B5974">
        <w:rPr>
          <w:color w:val="3472AC"/>
        </w:rPr>
        <w:t>my</w:t>
      </w:r>
      <w:r w:rsidRPr="005B5974">
        <w:rPr>
          <w:color w:val="3472AC"/>
        </w:rPr>
        <w:t xml:space="preserve"> favourite game.</w:t>
      </w:r>
    </w:p>
    <w:p w14:paraId="66A3A328" w14:textId="77777777" w:rsidR="003651FE" w:rsidRPr="005B5974" w:rsidRDefault="003651FE" w:rsidP="00C2683D">
      <w:pPr>
        <w:rPr>
          <w:b/>
          <w:bCs/>
        </w:rPr>
      </w:pPr>
    </w:p>
    <w:p w14:paraId="57FB6F1D" w14:textId="7D879E62" w:rsidR="009365B2" w:rsidRPr="005B5974" w:rsidRDefault="00A80FF7" w:rsidP="00C2683D">
      <w:r w:rsidRPr="005B5974">
        <w:rPr>
          <w:b/>
          <w:bCs/>
        </w:rPr>
        <w:t>Write</w:t>
      </w:r>
      <w:r w:rsidR="009365B2" w:rsidRPr="005B5974">
        <w:t xml:space="preserve"> a list of all the games you like to play. </w:t>
      </w:r>
    </w:p>
    <w:p w14:paraId="105D2B44" w14:textId="59B135E0" w:rsidR="009365B2" w:rsidRPr="005B5974" w:rsidRDefault="009365B2" w:rsidP="00C2683D">
      <w:pPr>
        <w:rPr>
          <w:rFonts w:eastAsiaTheme="minorEastAsia"/>
        </w:rPr>
      </w:pPr>
      <w:r w:rsidRPr="005B5974">
        <w:t xml:space="preserve">Pick one of the </w:t>
      </w:r>
      <w:r w:rsidR="001F44B5" w:rsidRPr="005B5974">
        <w:t xml:space="preserve">games and </w:t>
      </w:r>
      <w:r w:rsidR="00A80FF7" w:rsidRPr="005B5974">
        <w:rPr>
          <w:b/>
          <w:bCs/>
        </w:rPr>
        <w:t>draw</w:t>
      </w:r>
      <w:r w:rsidR="001F44B5" w:rsidRPr="005B5974">
        <w:t xml:space="preserve"> yourself playing it. </w:t>
      </w:r>
    </w:p>
    <w:p w14:paraId="4F8E38EB" w14:textId="002EC9E6" w:rsidR="00F53D0B" w:rsidRPr="005B5974" w:rsidRDefault="00EE6C0E" w:rsidP="00C2683D">
      <w:r w:rsidRPr="005B5974">
        <w:t xml:space="preserve">You could </w:t>
      </w:r>
      <w:r w:rsidR="00A80FF7" w:rsidRPr="005B5974">
        <w:rPr>
          <w:b/>
          <w:bCs/>
        </w:rPr>
        <w:t>write</w:t>
      </w:r>
      <w:r w:rsidRPr="005B5974">
        <w:t xml:space="preserve"> a story to go with your picture</w:t>
      </w:r>
      <w:r w:rsidR="00D24101" w:rsidRPr="005B5974">
        <w:t xml:space="preserve"> in your home learning book </w:t>
      </w:r>
    </w:p>
    <w:p w14:paraId="62F400DD" w14:textId="77777777" w:rsidR="00530F3A" w:rsidRPr="005B5974" w:rsidRDefault="00530F3A" w:rsidP="00C2683D"/>
    <w:tbl>
      <w:tblPr>
        <w:tblStyle w:val="GridTable1Light-Accent1"/>
        <w:tblW w:w="0" w:type="auto"/>
        <w:tblInd w:w="113" w:type="dxa"/>
        <w:tblLook w:val="04A0" w:firstRow="1" w:lastRow="0" w:firstColumn="1" w:lastColumn="0" w:noHBand="0" w:noVBand="1"/>
      </w:tblPr>
      <w:tblGrid>
        <w:gridCol w:w="9602"/>
      </w:tblGrid>
      <w:tr w:rsidR="008F6A8F" w:rsidRPr="005B5974" w14:paraId="242A8C5E" w14:textId="77777777" w:rsidTr="00F53D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2" w:type="dxa"/>
          </w:tcPr>
          <w:p w14:paraId="35986CBB" w14:textId="57F7159D" w:rsidR="00CF5810" w:rsidRPr="005B5974" w:rsidRDefault="00A80FF7" w:rsidP="00C2683D">
            <w:r w:rsidRPr="005B5974">
              <w:t>Write</w:t>
            </w:r>
            <w:r w:rsidR="00532379" w:rsidRPr="005B5974">
              <w:t xml:space="preserve"> a list of all the games you like to play</w:t>
            </w:r>
          </w:p>
          <w:p w14:paraId="3BF63C0C" w14:textId="77777777" w:rsidR="00532379" w:rsidRPr="005B5974" w:rsidRDefault="00532379" w:rsidP="00C2683D"/>
          <w:p w14:paraId="400A906C" w14:textId="77777777" w:rsidR="00532379" w:rsidRPr="005B5974" w:rsidRDefault="00532379" w:rsidP="00C2683D"/>
          <w:p w14:paraId="37735BA7" w14:textId="77777777" w:rsidR="00D24101" w:rsidRPr="005B5974" w:rsidRDefault="00D24101" w:rsidP="00C2683D"/>
          <w:p w14:paraId="616CC0BA" w14:textId="70535493" w:rsidR="00532379" w:rsidRPr="005B5974" w:rsidRDefault="00532379" w:rsidP="00C2683D"/>
        </w:tc>
      </w:tr>
      <w:tr w:rsidR="00CF5810" w:rsidRPr="005B5974" w14:paraId="34BE0BA7" w14:textId="77777777" w:rsidTr="00F53D0B">
        <w:tc>
          <w:tcPr>
            <w:cnfStyle w:val="001000000000" w:firstRow="0" w:lastRow="0" w:firstColumn="1" w:lastColumn="0" w:oddVBand="0" w:evenVBand="0" w:oddHBand="0" w:evenHBand="0" w:firstRowFirstColumn="0" w:firstRowLastColumn="0" w:lastRowFirstColumn="0" w:lastRowLastColumn="0"/>
            <w:tcW w:w="9602" w:type="dxa"/>
          </w:tcPr>
          <w:p w14:paraId="4F9469E7" w14:textId="477408CE" w:rsidR="00CF5810" w:rsidRPr="005B5974" w:rsidRDefault="00A80FF7" w:rsidP="00C2683D">
            <w:r w:rsidRPr="005B5974">
              <w:t>Draw</w:t>
            </w:r>
            <w:r w:rsidR="00532379" w:rsidRPr="005B5974">
              <w:t xml:space="preserve"> yourself </w:t>
            </w:r>
            <w:r w:rsidR="00A013A0" w:rsidRPr="005B5974">
              <w:t>playing your favourite game</w:t>
            </w:r>
          </w:p>
          <w:p w14:paraId="699F4159" w14:textId="77777777" w:rsidR="00A013A0" w:rsidRPr="005B5974" w:rsidRDefault="00A013A0" w:rsidP="00C2683D"/>
          <w:p w14:paraId="0E42808A" w14:textId="77777777" w:rsidR="00A013A0" w:rsidRPr="005B5974" w:rsidRDefault="00A013A0" w:rsidP="00C2683D"/>
          <w:p w14:paraId="3604C7F9" w14:textId="77777777" w:rsidR="00A013A0" w:rsidRPr="005B5974" w:rsidRDefault="00A013A0" w:rsidP="00C2683D"/>
          <w:p w14:paraId="033DB529" w14:textId="77777777" w:rsidR="00CD0218" w:rsidRPr="005B5974" w:rsidRDefault="00CD0218" w:rsidP="00C2683D"/>
          <w:p w14:paraId="6208E7D9" w14:textId="77777777" w:rsidR="00CD0218" w:rsidRPr="005B5974" w:rsidRDefault="00CD0218" w:rsidP="00C2683D"/>
          <w:p w14:paraId="1CA50B92" w14:textId="77777777" w:rsidR="00CD0218" w:rsidRPr="005B5974" w:rsidRDefault="00CD0218" w:rsidP="00C2683D"/>
          <w:p w14:paraId="268AA78A" w14:textId="77777777" w:rsidR="00CD0218" w:rsidRPr="005B5974" w:rsidRDefault="00CD0218" w:rsidP="00C2683D"/>
          <w:p w14:paraId="0F26267F" w14:textId="77777777" w:rsidR="00CD0218" w:rsidRPr="005B5974" w:rsidRDefault="00CD0218" w:rsidP="00C2683D"/>
          <w:p w14:paraId="1272549A" w14:textId="77777777" w:rsidR="00CD0218" w:rsidRPr="005B5974" w:rsidRDefault="00CD0218" w:rsidP="00C2683D"/>
          <w:p w14:paraId="521F64E9" w14:textId="77777777" w:rsidR="00CD0218" w:rsidRPr="005B5974" w:rsidRDefault="00CD0218" w:rsidP="00C2683D"/>
          <w:p w14:paraId="2D0A00C0" w14:textId="77777777" w:rsidR="00D24101" w:rsidRPr="005B5974" w:rsidRDefault="00D24101" w:rsidP="00C2683D"/>
          <w:p w14:paraId="56C9CA0C" w14:textId="77777777" w:rsidR="00A013A0" w:rsidRPr="005B5974" w:rsidRDefault="00A013A0" w:rsidP="00C2683D"/>
          <w:p w14:paraId="0F57C21A" w14:textId="0A757302" w:rsidR="00A013A0" w:rsidRPr="005B5974" w:rsidRDefault="00A013A0" w:rsidP="00C2683D"/>
        </w:tc>
      </w:tr>
    </w:tbl>
    <w:p w14:paraId="2EE03BF0" w14:textId="2D1752A3" w:rsidR="00193172" w:rsidRPr="005B5974" w:rsidRDefault="3CE7796C" w:rsidP="00C2683D">
      <w:pPr>
        <w:pStyle w:val="MoEHeading1"/>
        <w:rPr>
          <w:rFonts w:eastAsia="Calibri"/>
          <w:color w:val="3472AC"/>
          <w:sz w:val="32"/>
          <w:szCs w:val="32"/>
        </w:rPr>
      </w:pPr>
      <w:r w:rsidRPr="005B5974">
        <w:rPr>
          <w:color w:val="3472AC"/>
          <w:sz w:val="32"/>
          <w:szCs w:val="32"/>
        </w:rPr>
        <w:lastRenderedPageBreak/>
        <w:t>Day 2</w:t>
      </w:r>
      <w:r w:rsidR="7044F8AE" w:rsidRPr="005B5974">
        <w:rPr>
          <w:color w:val="3472AC"/>
          <w:sz w:val="32"/>
          <w:szCs w:val="32"/>
        </w:rPr>
        <w:t xml:space="preserve"> a</w:t>
      </w:r>
      <w:r w:rsidR="77D737C1" w:rsidRPr="005B5974">
        <w:rPr>
          <w:color w:val="3472AC"/>
          <w:sz w:val="32"/>
          <w:szCs w:val="32"/>
        </w:rPr>
        <w:t>ctivity 3 and</w:t>
      </w:r>
      <w:r w:rsidR="304648C5" w:rsidRPr="005B5974">
        <w:rPr>
          <w:color w:val="3472AC"/>
          <w:sz w:val="32"/>
          <w:szCs w:val="32"/>
        </w:rPr>
        <w:t xml:space="preserve"> </w:t>
      </w:r>
      <w:r w:rsidR="006F0A5D" w:rsidRPr="005B5974">
        <w:rPr>
          <w:color w:val="3472AC"/>
          <w:sz w:val="32"/>
          <w:szCs w:val="32"/>
        </w:rPr>
        <w:t>4</w:t>
      </w:r>
      <w:r w:rsidR="6AA14523" w:rsidRPr="005B5974">
        <w:rPr>
          <w:color w:val="3472AC"/>
          <w:sz w:val="32"/>
          <w:szCs w:val="32"/>
        </w:rPr>
        <w:t>:</w:t>
      </w:r>
      <w:r w:rsidR="008C4C60" w:rsidRPr="005B5974">
        <w:rPr>
          <w:color w:val="3472AC"/>
          <w:sz w:val="32"/>
          <w:szCs w:val="32"/>
        </w:rPr>
        <w:t xml:space="preserve"> </w:t>
      </w:r>
      <w:r w:rsidR="00D278D8" w:rsidRPr="005B5974">
        <w:rPr>
          <w:color w:val="3472AC"/>
          <w:sz w:val="32"/>
          <w:szCs w:val="32"/>
        </w:rPr>
        <w:t>Making a game</w:t>
      </w:r>
      <w:r w:rsidR="4E63D4ED" w:rsidRPr="005B5974">
        <w:rPr>
          <w:color w:val="3472AC"/>
          <w:sz w:val="32"/>
          <w:szCs w:val="32"/>
        </w:rPr>
        <w:t xml:space="preserve">         </w:t>
      </w:r>
    </w:p>
    <w:tbl>
      <w:tblPr>
        <w:tblStyle w:val="TableGridLight"/>
        <w:tblW w:w="972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B06691" w:rsidRPr="005B5974" w14:paraId="312C23F6" w14:textId="77777777" w:rsidTr="00B06691">
        <w:tc>
          <w:tcPr>
            <w:tcW w:w="9720" w:type="dxa"/>
          </w:tcPr>
          <w:p w14:paraId="7A4700B0" w14:textId="3DBE40AA" w:rsidR="006F0A5D" w:rsidRPr="005B5974" w:rsidRDefault="006F0A5D" w:rsidP="00C2683D">
            <w:pPr>
              <w:rPr>
                <w:b/>
                <w:bCs/>
                <w:i/>
                <w:iCs/>
                <w:color w:val="3472AC"/>
              </w:rPr>
            </w:pPr>
            <w:r w:rsidRPr="005B5974">
              <w:rPr>
                <w:bCs/>
                <w:i/>
                <w:iCs/>
                <w:color w:val="3472AC"/>
              </w:rPr>
              <w:t xml:space="preserve">In this activity your learner is </w:t>
            </w:r>
            <w:r w:rsidR="7D4CEE33" w:rsidRPr="005B5974">
              <w:rPr>
                <w:bCs/>
                <w:i/>
                <w:iCs/>
                <w:color w:val="3472AC"/>
              </w:rPr>
              <w:t>going to create and make a game using simple materials and their creativity.</w:t>
            </w:r>
            <w:r w:rsidR="0F2FA38D" w:rsidRPr="005B5974">
              <w:rPr>
                <w:bCs/>
                <w:i/>
                <w:iCs/>
                <w:color w:val="3472AC"/>
              </w:rPr>
              <w:t xml:space="preserve"> </w:t>
            </w:r>
          </w:p>
          <w:p w14:paraId="63F72E28" w14:textId="28BD1BCF" w:rsidR="006F0A5D" w:rsidRPr="005B5974" w:rsidRDefault="7D4CEE33" w:rsidP="00C2683D">
            <w:pPr>
              <w:rPr>
                <w:b/>
                <w:bCs/>
                <w:i/>
                <w:iCs/>
                <w:color w:val="3472AC"/>
              </w:rPr>
            </w:pPr>
            <w:r w:rsidRPr="005B5974">
              <w:rPr>
                <w:bCs/>
                <w:i/>
                <w:iCs/>
                <w:color w:val="3472AC"/>
              </w:rPr>
              <w:t xml:space="preserve">It might be good to get the learner to brainstorm what they have learned from thinking about their favourite games, reading the books, setting up and playing hopscotch and use this to create their own simple game – what are the rules, how do you take turns, </w:t>
            </w:r>
            <w:r w:rsidR="1461626A" w:rsidRPr="005B5974">
              <w:rPr>
                <w:bCs/>
                <w:i/>
                <w:iCs/>
                <w:color w:val="3472AC"/>
              </w:rPr>
              <w:t>other)</w:t>
            </w:r>
            <w:r w:rsidR="21545C90" w:rsidRPr="005B5974">
              <w:rPr>
                <w:bCs/>
                <w:i/>
                <w:iCs/>
                <w:color w:val="3472AC"/>
              </w:rPr>
              <w:t>.</w:t>
            </w:r>
            <w:r w:rsidR="0F2FA38D" w:rsidRPr="005B5974">
              <w:rPr>
                <w:bCs/>
                <w:i/>
                <w:iCs/>
                <w:color w:val="3472AC"/>
              </w:rPr>
              <w:t xml:space="preserve"> </w:t>
            </w:r>
            <w:r w:rsidR="21545C90" w:rsidRPr="005B5974">
              <w:rPr>
                <w:bCs/>
                <w:i/>
                <w:iCs/>
                <w:color w:val="3472AC"/>
              </w:rPr>
              <w:t>They can also use any materials around the house to create their own games after this activity.</w:t>
            </w:r>
          </w:p>
          <w:p w14:paraId="30185971" w14:textId="586B49D7" w:rsidR="006F0A5D" w:rsidRPr="005B5974" w:rsidRDefault="6A63AFC9" w:rsidP="00C2683D">
            <w:pPr>
              <w:rPr>
                <w:rFonts w:eastAsia="Calibri"/>
                <w:b/>
                <w:bCs/>
                <w:i/>
                <w:iCs/>
                <w:color w:val="3472AC"/>
              </w:rPr>
            </w:pPr>
            <w:r w:rsidRPr="005B5974">
              <w:rPr>
                <w:bCs/>
                <w:i/>
                <w:iCs/>
                <w:color w:val="3472AC"/>
              </w:rPr>
              <w:t>Note that our Inquiry focus for today is – “explore, investigate, and discover” which includes choosing and evaluating information, and thinking critically.</w:t>
            </w:r>
          </w:p>
        </w:tc>
      </w:tr>
      <w:tr w:rsidR="000E05C2" w:rsidRPr="005B5974" w14:paraId="35BDB3E2" w14:textId="77777777" w:rsidTr="00B06691">
        <w:tc>
          <w:tcPr>
            <w:tcW w:w="9720" w:type="dxa"/>
          </w:tcPr>
          <w:p w14:paraId="462BE021" w14:textId="3E8A5B62" w:rsidR="00A713E0" w:rsidRPr="005B5974" w:rsidRDefault="00A713E0" w:rsidP="00A713E0">
            <w:r w:rsidRPr="005B5974">
              <w:t>What do I need?</w:t>
            </w:r>
          </w:p>
          <w:p w14:paraId="169498AA" w14:textId="1A90F5A1" w:rsidR="000E05C2" w:rsidRPr="005B5974" w:rsidRDefault="000E05C2" w:rsidP="00123902">
            <w:pPr>
              <w:pStyle w:val="ListParagraph"/>
              <w:numPr>
                <w:ilvl w:val="0"/>
                <w:numId w:val="89"/>
              </w:numPr>
            </w:pPr>
            <w:r w:rsidRPr="005B5974">
              <w:t>60 minutes</w:t>
            </w:r>
          </w:p>
          <w:p w14:paraId="650233F6" w14:textId="73059D30" w:rsidR="000E05C2" w:rsidRPr="005B5974" w:rsidRDefault="000E05C2" w:rsidP="00123902">
            <w:pPr>
              <w:pStyle w:val="ListParagraph"/>
              <w:numPr>
                <w:ilvl w:val="0"/>
                <w:numId w:val="89"/>
              </w:numPr>
            </w:pPr>
            <w:r w:rsidRPr="005B5974">
              <w:t>Piece of paper (graph paper if available), a pencil</w:t>
            </w:r>
            <w:r w:rsidR="0014447D" w:rsidRPr="005B5974">
              <w:t xml:space="preserve">, </w:t>
            </w:r>
            <w:r w:rsidRPr="005B5974">
              <w:t>rubber</w:t>
            </w:r>
            <w:r w:rsidR="0014447D" w:rsidRPr="005B5974">
              <w:t>, b</w:t>
            </w:r>
            <w:r w:rsidRPr="005B5974">
              <w:t>lack felt tip pen</w:t>
            </w:r>
            <w:r w:rsidR="0014447D" w:rsidRPr="005B5974">
              <w:t>, and c</w:t>
            </w:r>
            <w:r w:rsidRPr="005B5974">
              <w:t>oloured pencils/crayons</w:t>
            </w:r>
          </w:p>
          <w:p w14:paraId="7A700005" w14:textId="5E256035" w:rsidR="000E05C2" w:rsidRPr="005B5974" w:rsidRDefault="000E05C2" w:rsidP="00123902">
            <w:pPr>
              <w:pStyle w:val="ListParagraph"/>
              <w:numPr>
                <w:ilvl w:val="0"/>
                <w:numId w:val="89"/>
              </w:numPr>
            </w:pPr>
            <w:r w:rsidRPr="005B5974">
              <w:t xml:space="preserve">Look for a copy of the Gardener’s Maze in your pack or online at: </w:t>
            </w:r>
            <w:r w:rsidRPr="005B5974">
              <w:rPr>
                <w:rStyle w:val="Hyperlink"/>
              </w:rPr>
              <w:t>https://instructionalseries.tki.org.nz/Instructional-Series/Ready-to-Read-Colour-Wheel/The-Gardener-s-Maze</w:t>
            </w:r>
            <w:r w:rsidRPr="005B5974">
              <w:t xml:space="preserve"> </w:t>
            </w:r>
          </w:p>
        </w:tc>
      </w:tr>
    </w:tbl>
    <w:p w14:paraId="2C3B43EE" w14:textId="310DEEC1" w:rsidR="00AE2B24" w:rsidRPr="005B5974" w:rsidRDefault="003651FE" w:rsidP="003651FE">
      <w:pPr>
        <w:pStyle w:val="MoEHeading3"/>
        <w:rPr>
          <w:color w:val="3472AC"/>
        </w:rPr>
      </w:pPr>
      <w:r w:rsidRPr="005B5974">
        <w:rPr>
          <w:color w:val="3472AC"/>
        </w:rPr>
        <w:t>In this activity I am learning to: Think about what I have learned about games today and make a game for someone to play</w:t>
      </w:r>
    </w:p>
    <w:p w14:paraId="452D06D8" w14:textId="7A66284A" w:rsidR="006B3B32" w:rsidRPr="005B5974" w:rsidRDefault="0FD20316" w:rsidP="00E01738">
      <w:pPr>
        <w:rPr>
          <w:b/>
          <w:bCs/>
        </w:rPr>
      </w:pPr>
      <w:r w:rsidRPr="005B5974">
        <w:rPr>
          <w:b/>
          <w:bCs/>
        </w:rPr>
        <w:t>Let’s do some thinking.</w:t>
      </w:r>
    </w:p>
    <w:p w14:paraId="7B007187" w14:textId="3C249220" w:rsidR="00CD7A28" w:rsidRPr="005B5974" w:rsidRDefault="0014447D" w:rsidP="00C2683D">
      <w:r w:rsidRPr="005B5974">
        <w:rPr>
          <w:noProof/>
        </w:rPr>
        <w:drawing>
          <wp:anchor distT="0" distB="0" distL="114300" distR="114300" simplePos="0" relativeHeight="251614720" behindDoc="1" locked="0" layoutInCell="1" allowOverlap="1" wp14:anchorId="1EB1E640" wp14:editId="02ABD54A">
            <wp:simplePos x="0" y="0"/>
            <wp:positionH relativeFrom="margin">
              <wp:posOffset>4449936</wp:posOffset>
            </wp:positionH>
            <wp:positionV relativeFrom="paragraph">
              <wp:posOffset>67807</wp:posOffset>
            </wp:positionV>
            <wp:extent cx="1746885" cy="2185035"/>
            <wp:effectExtent l="0" t="0" r="5715" b="5715"/>
            <wp:wrapTight wrapText="bothSides">
              <wp:wrapPolygon edited="0">
                <wp:start x="0" y="0"/>
                <wp:lineTo x="0" y="21468"/>
                <wp:lineTo x="21435" y="21468"/>
                <wp:lineTo x="21435" y="0"/>
                <wp:lineTo x="0" y="0"/>
              </wp:wrapPolygon>
            </wp:wrapTight>
            <wp:docPr id="436364000" name="Picture 436364000" descr="The gardener's ma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e gardener's maz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46885" cy="218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FD20316" w:rsidRPr="005B5974">
        <w:t>Today we have already learned about card games, string games and hopscotch.</w:t>
      </w:r>
      <w:r w:rsidR="0F2FA38D" w:rsidRPr="005B5974">
        <w:t xml:space="preserve"> </w:t>
      </w:r>
      <w:r w:rsidR="400D6C01" w:rsidRPr="005B5974">
        <w:t>Think about all the other games you know</w:t>
      </w:r>
      <w:r w:rsidR="0E0BA1B3" w:rsidRPr="005B5974">
        <w:t xml:space="preserve"> such as </w:t>
      </w:r>
      <w:r w:rsidR="400D6C01" w:rsidRPr="005B5974">
        <w:t>board games, video games, tag games. There are also fun paper games</w:t>
      </w:r>
      <w:r w:rsidR="35617A2F" w:rsidRPr="005B5974">
        <w:t xml:space="preserve"> like tic tac toe, hangman</w:t>
      </w:r>
      <w:r w:rsidR="249D5F9D" w:rsidRPr="005B5974">
        <w:t>,</w:t>
      </w:r>
      <w:r w:rsidR="58405EE3" w:rsidRPr="005B5974">
        <w:t xml:space="preserve"> and drawing a picture with your eyes closed!</w:t>
      </w:r>
      <w:r w:rsidR="0F2FA38D" w:rsidRPr="005B5974">
        <w:t xml:space="preserve"> </w:t>
      </w:r>
    </w:p>
    <w:p w14:paraId="057D0C89" w14:textId="29569E37" w:rsidR="00CD7A28" w:rsidRPr="005B5974" w:rsidRDefault="6DE4DB4B" w:rsidP="00C2683D">
      <w:r w:rsidRPr="005B5974">
        <w:t>Today we will make a maze game.</w:t>
      </w:r>
      <w:r w:rsidR="0F2FA38D" w:rsidRPr="005B5974">
        <w:t xml:space="preserve"> </w:t>
      </w:r>
      <w:r w:rsidR="49D54EA4" w:rsidRPr="005B5974">
        <w:t>Use the instructions on the next page to help you.</w:t>
      </w:r>
      <w:r w:rsidR="0F2FA38D" w:rsidRPr="005B5974">
        <w:t xml:space="preserve"> </w:t>
      </w:r>
      <w:r w:rsidR="49D54EA4" w:rsidRPr="005B5974">
        <w:t xml:space="preserve">Challenge yourself and make </w:t>
      </w:r>
      <w:r w:rsidR="07F0BB52" w:rsidRPr="005B5974">
        <w:t>two</w:t>
      </w:r>
      <w:r w:rsidR="49D54EA4" w:rsidRPr="005B5974">
        <w:t xml:space="preserve"> or </w:t>
      </w:r>
      <w:r w:rsidR="036F6CFB" w:rsidRPr="005B5974">
        <w:t>three</w:t>
      </w:r>
      <w:r w:rsidR="49D54EA4" w:rsidRPr="005B5974">
        <w:t xml:space="preserve"> more using different shapes.</w:t>
      </w:r>
      <w:r w:rsidR="00A80FF7" w:rsidRPr="005B5974">
        <w:t xml:space="preserve"> </w:t>
      </w:r>
    </w:p>
    <w:p w14:paraId="7FE31F39" w14:textId="77777777" w:rsidR="0014447D" w:rsidRPr="005B5974" w:rsidRDefault="0014447D" w:rsidP="00C2683D">
      <w:pPr>
        <w:rPr>
          <w:b/>
        </w:rPr>
      </w:pPr>
    </w:p>
    <w:p w14:paraId="1A843A1E" w14:textId="684A27BB" w:rsidR="00AE2B24" w:rsidRPr="005B5974" w:rsidRDefault="00A80FF7" w:rsidP="00C2683D">
      <w:r w:rsidRPr="005B5974">
        <w:rPr>
          <w:b/>
        </w:rPr>
        <w:t>Read</w:t>
      </w:r>
      <w:r w:rsidR="7DFD2439" w:rsidRPr="005B5974">
        <w:t xml:space="preserve"> this before you get started</w:t>
      </w:r>
      <w:r w:rsidR="25282AD6" w:rsidRPr="005B5974">
        <w:t xml:space="preserve"> to get </w:t>
      </w:r>
      <w:r w:rsidR="362BB15E" w:rsidRPr="005B5974">
        <w:t>inspired</w:t>
      </w:r>
      <w:r w:rsidR="7DFD2439" w:rsidRPr="005B5974">
        <w:t>:</w:t>
      </w:r>
      <w:r w:rsidR="0F2FA38D" w:rsidRPr="005B5974">
        <w:t xml:space="preserve"> </w:t>
      </w:r>
    </w:p>
    <w:p w14:paraId="5EB2E199" w14:textId="081AB038" w:rsidR="00A67827" w:rsidRPr="005B5974" w:rsidRDefault="008E1AA1" w:rsidP="00C2683D">
      <w:hyperlink r:id="rId61">
        <w:r w:rsidR="00A67827" w:rsidRPr="005B5974">
          <w:rPr>
            <w:rStyle w:val="Hyperlink"/>
          </w:rPr>
          <w:t>The Gardener’s Maze (https://instructionalseries.tki.org.nz/Instructional-Series/Ready-to-Read-Colour-Wheel/The-Gardener-s-Maze)</w:t>
        </w:r>
      </w:hyperlink>
      <w:r w:rsidR="3A7936F8" w:rsidRPr="005B5974">
        <w:t xml:space="preserve"> </w:t>
      </w:r>
    </w:p>
    <w:p w14:paraId="691FDF91" w14:textId="5DB63ED4" w:rsidR="045F26F6" w:rsidRPr="005B5974" w:rsidRDefault="6FFE5511" w:rsidP="00C2683D">
      <w:r w:rsidRPr="005B5974">
        <w:t>T</w:t>
      </w:r>
      <w:r w:rsidR="3A7936F8" w:rsidRPr="005B5974">
        <w:t>here is a video and audio clip</w:t>
      </w:r>
      <w:r w:rsidR="2DE990A3" w:rsidRPr="005B5974">
        <w:t xml:space="preserve"> at this link</w:t>
      </w:r>
      <w:r w:rsidR="3A7936F8" w:rsidRPr="005B5974">
        <w:t xml:space="preserve">, </w:t>
      </w:r>
      <w:r w:rsidR="25C92149" w:rsidRPr="005B5974">
        <w:t>which can be</w:t>
      </w:r>
      <w:r w:rsidR="3A7936F8" w:rsidRPr="005B5974">
        <w:t xml:space="preserve"> played from a smartphone</w:t>
      </w:r>
      <w:r w:rsidR="7B8E0B76" w:rsidRPr="005B5974">
        <w:t>.</w:t>
      </w:r>
    </w:p>
    <w:p w14:paraId="76B0A4C0" w14:textId="71AD57DA" w:rsidR="00AE2B24" w:rsidRPr="005B5974" w:rsidRDefault="00AE2B24" w:rsidP="00C2683D">
      <w:pPr>
        <w:pStyle w:val="MoEBodyText"/>
      </w:pPr>
      <w:r w:rsidRPr="005B5974">
        <w:br w:type="column"/>
      </w:r>
    </w:p>
    <w:tbl>
      <w:tblPr>
        <w:tblStyle w:val="GridTable1Light-Accent1"/>
        <w:tblW w:w="9820" w:type="dxa"/>
        <w:tblLayout w:type="fixed"/>
        <w:tblLook w:val="06A0" w:firstRow="1" w:lastRow="0" w:firstColumn="1" w:lastColumn="0" w:noHBand="1" w:noVBand="1"/>
      </w:tblPr>
      <w:tblGrid>
        <w:gridCol w:w="5160"/>
        <w:gridCol w:w="4660"/>
      </w:tblGrid>
      <w:tr w:rsidR="2B9DCFE6" w:rsidRPr="005B5974" w14:paraId="351DF90E" w14:textId="3B5AA2C4" w:rsidTr="00AE2B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0" w:type="dxa"/>
          </w:tcPr>
          <w:p w14:paraId="235E5BEB" w14:textId="5B47E300" w:rsidR="30463B84" w:rsidRPr="005B5974" w:rsidRDefault="00AE2B24" w:rsidP="00C2683D">
            <w:r w:rsidRPr="005B5974">
              <w:br w:type="column"/>
            </w:r>
            <w:r w:rsidR="30463B84" w:rsidRPr="005B5974">
              <w:t>Instructions</w:t>
            </w:r>
          </w:p>
        </w:tc>
        <w:tc>
          <w:tcPr>
            <w:tcW w:w="4660" w:type="dxa"/>
          </w:tcPr>
          <w:p w14:paraId="273835AA" w14:textId="735AAF44" w:rsidR="2C63CB0E" w:rsidRPr="005B5974" w:rsidRDefault="30463B84" w:rsidP="00C2683D">
            <w:pPr>
              <w:cnfStyle w:val="100000000000" w:firstRow="1" w:lastRow="0" w:firstColumn="0" w:lastColumn="0" w:oddVBand="0" w:evenVBand="0" w:oddHBand="0" w:evenHBand="0" w:firstRowFirstColumn="0" w:firstRowLastColumn="0" w:lastRowFirstColumn="0" w:lastRowLastColumn="0"/>
            </w:pPr>
            <w:r w:rsidRPr="005B5974">
              <w:t>Picture</w:t>
            </w:r>
          </w:p>
        </w:tc>
      </w:tr>
      <w:tr w:rsidR="2B9DCFE6" w:rsidRPr="005B5974" w14:paraId="584D8F6F" w14:textId="68F66F13" w:rsidTr="00AE2B24">
        <w:tc>
          <w:tcPr>
            <w:cnfStyle w:val="001000000000" w:firstRow="0" w:lastRow="0" w:firstColumn="1" w:lastColumn="0" w:oddVBand="0" w:evenVBand="0" w:oddHBand="0" w:evenHBand="0" w:firstRowFirstColumn="0" w:firstRowLastColumn="0" w:lastRowFirstColumn="0" w:lastRowLastColumn="0"/>
            <w:tcW w:w="5160" w:type="dxa"/>
          </w:tcPr>
          <w:p w14:paraId="03ABC80D" w14:textId="0F157D35" w:rsidR="30463B84" w:rsidRPr="005B5974" w:rsidRDefault="6B00633D" w:rsidP="00C2683D">
            <w:pPr>
              <w:rPr>
                <w:rFonts w:eastAsia="MS Mincho"/>
                <w:b w:val="0"/>
                <w:bCs w:val="0"/>
              </w:rPr>
            </w:pPr>
            <w:r w:rsidRPr="005B5974">
              <w:rPr>
                <w:b w:val="0"/>
                <w:bCs w:val="0"/>
              </w:rPr>
              <w:t xml:space="preserve">How do you start? A maze is a network of complex passages with only one single escape route. The object is to find this route. Draw a </w:t>
            </w:r>
            <w:r w:rsidR="00546C1D" w:rsidRPr="005B5974">
              <w:rPr>
                <w:b w:val="0"/>
                <w:bCs w:val="0"/>
              </w:rPr>
              <w:t>big</w:t>
            </w:r>
            <w:r w:rsidRPr="005B5974">
              <w:rPr>
                <w:b w:val="0"/>
                <w:bCs w:val="0"/>
              </w:rPr>
              <w:t xml:space="preserve"> circle or square or any shape you like to start</w:t>
            </w:r>
            <w:r w:rsidR="60A77A47" w:rsidRPr="005B5974">
              <w:rPr>
                <w:b w:val="0"/>
                <w:bCs w:val="0"/>
              </w:rPr>
              <w:t xml:space="preserve"> – but be sure to leave </w:t>
            </w:r>
            <w:r w:rsidR="25E3626C" w:rsidRPr="005B5974">
              <w:rPr>
                <w:b w:val="0"/>
                <w:bCs w:val="0"/>
              </w:rPr>
              <w:t>two</w:t>
            </w:r>
            <w:r w:rsidR="60A77A47" w:rsidRPr="005B5974">
              <w:rPr>
                <w:b w:val="0"/>
                <w:bCs w:val="0"/>
              </w:rPr>
              <w:t xml:space="preserve"> gaps for your start and finish.</w:t>
            </w:r>
          </w:p>
        </w:tc>
        <w:tc>
          <w:tcPr>
            <w:tcW w:w="4660" w:type="dxa"/>
          </w:tcPr>
          <w:p w14:paraId="59807405" w14:textId="707EFE82" w:rsidR="2C63CB0E" w:rsidRPr="005B5974" w:rsidRDefault="30463B84" w:rsidP="00C2683D">
            <w:pPr>
              <w:cnfStyle w:val="000000000000" w:firstRow="0" w:lastRow="0" w:firstColumn="0" w:lastColumn="0" w:oddVBand="0" w:evenVBand="0" w:oddHBand="0" w:evenHBand="0" w:firstRowFirstColumn="0" w:firstRowLastColumn="0" w:lastRowFirstColumn="0" w:lastRowLastColumn="0"/>
              <w:rPr>
                <w:rFonts w:eastAsia="MS Mincho"/>
              </w:rPr>
            </w:pPr>
            <w:r w:rsidRPr="005B5974">
              <w:rPr>
                <w:noProof/>
              </w:rPr>
              <w:drawing>
                <wp:inline distT="0" distB="0" distL="0" distR="0" wp14:anchorId="6436DED5" wp14:editId="7CE6BA31">
                  <wp:extent cx="1561673" cy="1226392"/>
                  <wp:effectExtent l="0" t="0" r="635" b="0"/>
                  <wp:docPr id="1823431319" name="Picture 182343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cstate="print">
                            <a:duotone>
                              <a:schemeClr val="accent4">
                                <a:shade val="45000"/>
                                <a:satMod val="135000"/>
                              </a:schemeClr>
                              <a:prstClr val="white"/>
                            </a:duotone>
                            <a:extLst>
                              <a:ext uri="{28A0092B-C50C-407E-A947-70E740481C1C}">
                                <a14:useLocalDpi xmlns:a14="http://schemas.microsoft.com/office/drawing/2010/main" val="0"/>
                              </a:ext>
                            </a:extLst>
                          </a:blip>
                          <a:srcRect t="3935" b="14063"/>
                          <a:stretch/>
                        </pic:blipFill>
                        <pic:spPr bwMode="auto">
                          <a:xfrm>
                            <a:off x="0" y="0"/>
                            <a:ext cx="1562521" cy="1227058"/>
                          </a:xfrm>
                          <a:prstGeom prst="rect">
                            <a:avLst/>
                          </a:prstGeom>
                          <a:ln>
                            <a:noFill/>
                          </a:ln>
                          <a:extLst>
                            <a:ext uri="{53640926-AAD7-44D8-BBD7-CCE9431645EC}">
                              <a14:shadowObscured xmlns:a14="http://schemas.microsoft.com/office/drawing/2010/main"/>
                            </a:ext>
                          </a:extLst>
                        </pic:spPr>
                      </pic:pic>
                    </a:graphicData>
                  </a:graphic>
                </wp:inline>
              </w:drawing>
            </w:r>
          </w:p>
        </w:tc>
      </w:tr>
      <w:tr w:rsidR="2B9DCFE6" w:rsidRPr="005B5974" w14:paraId="32ABD6C0" w14:textId="7F9EAE81" w:rsidTr="00AE2B24">
        <w:tc>
          <w:tcPr>
            <w:cnfStyle w:val="001000000000" w:firstRow="0" w:lastRow="0" w:firstColumn="1" w:lastColumn="0" w:oddVBand="0" w:evenVBand="0" w:oddHBand="0" w:evenHBand="0" w:firstRowFirstColumn="0" w:firstRowLastColumn="0" w:lastRowFirstColumn="0" w:lastRowLastColumn="0"/>
            <w:tcW w:w="5160" w:type="dxa"/>
          </w:tcPr>
          <w:p w14:paraId="4E35C2EA" w14:textId="72710706" w:rsidR="2B9DCFE6" w:rsidRPr="005B5974" w:rsidRDefault="613A8B28" w:rsidP="00C2683D">
            <w:pPr>
              <w:rPr>
                <w:rFonts w:eastAsiaTheme="minorEastAsia"/>
                <w:b w:val="0"/>
                <w:bCs w:val="0"/>
              </w:rPr>
            </w:pPr>
            <w:r w:rsidRPr="005B5974">
              <w:rPr>
                <w:b w:val="0"/>
                <w:bCs w:val="0"/>
              </w:rPr>
              <w:t>Draw a second shape inside the first shape and leave at least</w:t>
            </w:r>
            <w:r w:rsidR="44347453" w:rsidRPr="005B5974">
              <w:rPr>
                <w:b w:val="0"/>
                <w:bCs w:val="0"/>
              </w:rPr>
              <w:t xml:space="preserve"> two</w:t>
            </w:r>
            <w:r w:rsidRPr="005B5974">
              <w:rPr>
                <w:b w:val="0"/>
                <w:bCs w:val="0"/>
              </w:rPr>
              <w:t xml:space="preserve"> openings</w:t>
            </w:r>
          </w:p>
        </w:tc>
        <w:tc>
          <w:tcPr>
            <w:tcW w:w="4660" w:type="dxa"/>
          </w:tcPr>
          <w:p w14:paraId="342FF430" w14:textId="1C7E5B5C" w:rsidR="2C63CB0E" w:rsidRPr="005B5974" w:rsidRDefault="4C418810" w:rsidP="00C2683D">
            <w:pPr>
              <w:cnfStyle w:val="000000000000" w:firstRow="0" w:lastRow="0" w:firstColumn="0" w:lastColumn="0" w:oddVBand="0" w:evenVBand="0" w:oddHBand="0" w:evenHBand="0" w:firstRowFirstColumn="0" w:firstRowLastColumn="0" w:lastRowFirstColumn="0" w:lastRowLastColumn="0"/>
              <w:rPr>
                <w:rFonts w:eastAsia="MS Mincho"/>
              </w:rPr>
            </w:pPr>
            <w:r w:rsidRPr="005B5974">
              <w:rPr>
                <w:noProof/>
              </w:rPr>
              <w:drawing>
                <wp:inline distT="0" distB="0" distL="0" distR="0" wp14:anchorId="53D344EB" wp14:editId="2E84A13C">
                  <wp:extent cx="1589868" cy="1294501"/>
                  <wp:effectExtent l="0" t="0" r="0" b="1270"/>
                  <wp:docPr id="154007280" name="Picture 154007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print">
                            <a:duotone>
                              <a:schemeClr val="accent4">
                                <a:shade val="45000"/>
                                <a:satMod val="135000"/>
                              </a:schemeClr>
                              <a:prstClr val="white"/>
                            </a:duotone>
                            <a:extLst>
                              <a:ext uri="{28A0092B-C50C-407E-A947-70E740481C1C}">
                                <a14:useLocalDpi xmlns:a14="http://schemas.microsoft.com/office/drawing/2010/main" val="0"/>
                              </a:ext>
                            </a:extLst>
                          </a:blip>
                          <a:srcRect t="3257" b="12091"/>
                          <a:stretch/>
                        </pic:blipFill>
                        <pic:spPr bwMode="auto">
                          <a:xfrm>
                            <a:off x="0" y="0"/>
                            <a:ext cx="1590600" cy="1295097"/>
                          </a:xfrm>
                          <a:prstGeom prst="rect">
                            <a:avLst/>
                          </a:prstGeom>
                          <a:ln>
                            <a:noFill/>
                          </a:ln>
                          <a:extLst>
                            <a:ext uri="{53640926-AAD7-44D8-BBD7-CCE9431645EC}">
                              <a14:shadowObscured xmlns:a14="http://schemas.microsoft.com/office/drawing/2010/main"/>
                            </a:ext>
                          </a:extLst>
                        </pic:spPr>
                      </pic:pic>
                    </a:graphicData>
                  </a:graphic>
                </wp:inline>
              </w:drawing>
            </w:r>
          </w:p>
        </w:tc>
      </w:tr>
      <w:tr w:rsidR="2B9DCFE6" w:rsidRPr="005B5974" w14:paraId="12DD96F1" w14:textId="652A1D0D" w:rsidTr="00AE2B24">
        <w:tc>
          <w:tcPr>
            <w:cnfStyle w:val="001000000000" w:firstRow="0" w:lastRow="0" w:firstColumn="1" w:lastColumn="0" w:oddVBand="0" w:evenVBand="0" w:oddHBand="0" w:evenHBand="0" w:firstRowFirstColumn="0" w:firstRowLastColumn="0" w:lastRowFirstColumn="0" w:lastRowLastColumn="0"/>
            <w:tcW w:w="5160" w:type="dxa"/>
          </w:tcPr>
          <w:p w14:paraId="598E1DCB" w14:textId="18C80A91" w:rsidR="2B9DCFE6" w:rsidRPr="005B5974" w:rsidRDefault="613A8B28" w:rsidP="00C2683D">
            <w:pPr>
              <w:rPr>
                <w:rFonts w:eastAsiaTheme="minorEastAsia"/>
                <w:b w:val="0"/>
                <w:bCs w:val="0"/>
              </w:rPr>
            </w:pPr>
            <w:r w:rsidRPr="005B5974">
              <w:rPr>
                <w:b w:val="0"/>
                <w:bCs w:val="0"/>
              </w:rPr>
              <w:t xml:space="preserve">Keep drawing shapes inside making sure each has at least </w:t>
            </w:r>
            <w:r w:rsidR="4098F6E5" w:rsidRPr="005B5974">
              <w:rPr>
                <w:b w:val="0"/>
                <w:bCs w:val="0"/>
              </w:rPr>
              <w:t xml:space="preserve">two </w:t>
            </w:r>
            <w:r w:rsidRPr="005B5974">
              <w:rPr>
                <w:b w:val="0"/>
                <w:bCs w:val="0"/>
              </w:rPr>
              <w:t>openings.</w:t>
            </w:r>
          </w:p>
        </w:tc>
        <w:tc>
          <w:tcPr>
            <w:tcW w:w="4660" w:type="dxa"/>
          </w:tcPr>
          <w:p w14:paraId="50AF2411" w14:textId="26E997E4" w:rsidR="2C63CB0E" w:rsidRPr="005B5974" w:rsidRDefault="4C418810" w:rsidP="00C2683D">
            <w:pPr>
              <w:cnfStyle w:val="000000000000" w:firstRow="0" w:lastRow="0" w:firstColumn="0" w:lastColumn="0" w:oddVBand="0" w:evenVBand="0" w:oddHBand="0" w:evenHBand="0" w:firstRowFirstColumn="0" w:firstRowLastColumn="0" w:lastRowFirstColumn="0" w:lastRowLastColumn="0"/>
              <w:rPr>
                <w:rFonts w:eastAsia="MS Mincho"/>
              </w:rPr>
            </w:pPr>
            <w:r w:rsidRPr="005B5974">
              <w:rPr>
                <w:noProof/>
              </w:rPr>
              <w:drawing>
                <wp:inline distT="0" distB="0" distL="0" distR="0" wp14:anchorId="7DD3B1C5" wp14:editId="05689212">
                  <wp:extent cx="1634490" cy="1321332"/>
                  <wp:effectExtent l="0" t="0" r="3810" b="0"/>
                  <wp:docPr id="1122834682" name="Picture 1122834682"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cstate="print">
                            <a:duotone>
                              <a:schemeClr val="accent4">
                                <a:shade val="45000"/>
                                <a:satMod val="135000"/>
                              </a:schemeClr>
                              <a:prstClr val="white"/>
                            </a:duotone>
                            <a:extLst>
                              <a:ext uri="{28A0092B-C50C-407E-A947-70E740481C1C}">
                                <a14:useLocalDpi xmlns:a14="http://schemas.microsoft.com/office/drawing/2010/main" val="0"/>
                              </a:ext>
                            </a:extLst>
                          </a:blip>
                          <a:srcRect t="3488" b="11654"/>
                          <a:stretch/>
                        </pic:blipFill>
                        <pic:spPr bwMode="auto">
                          <a:xfrm>
                            <a:off x="0" y="0"/>
                            <a:ext cx="1635401" cy="1322068"/>
                          </a:xfrm>
                          <a:prstGeom prst="rect">
                            <a:avLst/>
                          </a:prstGeom>
                          <a:ln>
                            <a:noFill/>
                          </a:ln>
                          <a:extLst>
                            <a:ext uri="{53640926-AAD7-44D8-BBD7-CCE9431645EC}">
                              <a14:shadowObscured xmlns:a14="http://schemas.microsoft.com/office/drawing/2010/main"/>
                            </a:ext>
                          </a:extLst>
                        </pic:spPr>
                      </pic:pic>
                    </a:graphicData>
                  </a:graphic>
                </wp:inline>
              </w:drawing>
            </w:r>
          </w:p>
        </w:tc>
      </w:tr>
      <w:tr w:rsidR="2B9DCFE6" w:rsidRPr="005B5974" w14:paraId="6B6A1296" w14:textId="714E2DFE" w:rsidTr="00AE2B24">
        <w:tc>
          <w:tcPr>
            <w:cnfStyle w:val="001000000000" w:firstRow="0" w:lastRow="0" w:firstColumn="1" w:lastColumn="0" w:oddVBand="0" w:evenVBand="0" w:oddHBand="0" w:evenHBand="0" w:firstRowFirstColumn="0" w:firstRowLastColumn="0" w:lastRowFirstColumn="0" w:lastRowLastColumn="0"/>
            <w:tcW w:w="5160" w:type="dxa"/>
          </w:tcPr>
          <w:p w14:paraId="225E0B73" w14:textId="59B2D602" w:rsidR="2B9DCFE6" w:rsidRPr="005B5974" w:rsidRDefault="613A8B28" w:rsidP="00C2683D">
            <w:pPr>
              <w:rPr>
                <w:rFonts w:eastAsiaTheme="minorEastAsia"/>
                <w:b w:val="0"/>
                <w:bCs w:val="0"/>
              </w:rPr>
            </w:pPr>
            <w:r w:rsidRPr="005B5974">
              <w:rPr>
                <w:b w:val="0"/>
                <w:bCs w:val="0"/>
              </w:rPr>
              <w:t>Right, the fun part: draw the solution. Use a pencil and press as lightly as you can, to make a thin visible line that you can erase later.</w:t>
            </w:r>
            <w:r w:rsidR="0F2FA38D" w:rsidRPr="005B5974">
              <w:rPr>
                <w:b w:val="0"/>
                <w:bCs w:val="0"/>
              </w:rPr>
              <w:t xml:space="preserve"> </w:t>
            </w:r>
          </w:p>
        </w:tc>
        <w:tc>
          <w:tcPr>
            <w:tcW w:w="4660" w:type="dxa"/>
          </w:tcPr>
          <w:p w14:paraId="7CE0BB4D" w14:textId="46EE9128" w:rsidR="2C63CB0E" w:rsidRPr="005B5974" w:rsidRDefault="4C418810" w:rsidP="00C2683D">
            <w:pPr>
              <w:cnfStyle w:val="000000000000" w:firstRow="0" w:lastRow="0" w:firstColumn="0" w:lastColumn="0" w:oddVBand="0" w:evenVBand="0" w:oddHBand="0" w:evenHBand="0" w:firstRowFirstColumn="0" w:firstRowLastColumn="0" w:lastRowFirstColumn="0" w:lastRowLastColumn="0"/>
              <w:rPr>
                <w:rFonts w:eastAsia="MS Mincho"/>
              </w:rPr>
            </w:pPr>
            <w:r w:rsidRPr="005B5974">
              <w:rPr>
                <w:noProof/>
              </w:rPr>
              <w:drawing>
                <wp:inline distT="0" distB="0" distL="0" distR="0" wp14:anchorId="4E45A9F9" wp14:editId="343E5380">
                  <wp:extent cx="1761580" cy="1466196"/>
                  <wp:effectExtent l="0" t="0" r="0" b="1270"/>
                  <wp:docPr id="1390442466" name="Picture 139044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cstate="print">
                            <a:duotone>
                              <a:schemeClr val="accent4">
                                <a:shade val="45000"/>
                                <a:satMod val="135000"/>
                              </a:schemeClr>
                              <a:prstClr val="white"/>
                            </a:duotone>
                            <a:extLst>
                              <a:ext uri="{28A0092B-C50C-407E-A947-70E740481C1C}">
                                <a14:useLocalDpi xmlns:a14="http://schemas.microsoft.com/office/drawing/2010/main" val="0"/>
                              </a:ext>
                            </a:extLst>
                          </a:blip>
                          <a:srcRect t="2150" b="10858"/>
                          <a:stretch/>
                        </pic:blipFill>
                        <pic:spPr bwMode="auto">
                          <a:xfrm>
                            <a:off x="0" y="0"/>
                            <a:ext cx="1762125" cy="1466650"/>
                          </a:xfrm>
                          <a:prstGeom prst="rect">
                            <a:avLst/>
                          </a:prstGeom>
                          <a:ln>
                            <a:noFill/>
                          </a:ln>
                          <a:extLst>
                            <a:ext uri="{53640926-AAD7-44D8-BBD7-CCE9431645EC}">
                              <a14:shadowObscured xmlns:a14="http://schemas.microsoft.com/office/drawing/2010/main"/>
                            </a:ext>
                          </a:extLst>
                        </pic:spPr>
                      </pic:pic>
                    </a:graphicData>
                  </a:graphic>
                </wp:inline>
              </w:drawing>
            </w:r>
          </w:p>
        </w:tc>
      </w:tr>
      <w:tr w:rsidR="2B9DCFE6" w:rsidRPr="005B5974" w14:paraId="36F12B9F" w14:textId="47EDE42A" w:rsidTr="00AE2B24">
        <w:tc>
          <w:tcPr>
            <w:cnfStyle w:val="001000000000" w:firstRow="0" w:lastRow="0" w:firstColumn="1" w:lastColumn="0" w:oddVBand="0" w:evenVBand="0" w:oddHBand="0" w:evenHBand="0" w:firstRowFirstColumn="0" w:firstRowLastColumn="0" w:lastRowFirstColumn="0" w:lastRowLastColumn="0"/>
            <w:tcW w:w="5160" w:type="dxa"/>
          </w:tcPr>
          <w:p w14:paraId="0535E476" w14:textId="22B39DEA" w:rsidR="27551643" w:rsidRPr="005B5974" w:rsidRDefault="05D54A2F" w:rsidP="00C2683D">
            <w:pPr>
              <w:rPr>
                <w:rFonts w:eastAsiaTheme="minorEastAsia"/>
                <w:b w:val="0"/>
                <w:bCs w:val="0"/>
              </w:rPr>
            </w:pPr>
            <w:r w:rsidRPr="005B5974">
              <w:rPr>
                <w:b w:val="0"/>
                <w:bCs w:val="0"/>
              </w:rPr>
              <w:t>Make sure your maze has only one solution.</w:t>
            </w:r>
            <w:r w:rsidR="0F2FA38D" w:rsidRPr="005B5974">
              <w:rPr>
                <w:b w:val="0"/>
                <w:bCs w:val="0"/>
              </w:rPr>
              <w:t xml:space="preserve"> </w:t>
            </w:r>
            <w:r w:rsidRPr="005B5974">
              <w:rPr>
                <w:b w:val="0"/>
                <w:bCs w:val="0"/>
              </w:rPr>
              <w:t>Use straig</w:t>
            </w:r>
            <w:r w:rsidR="2AC56C23" w:rsidRPr="005B5974">
              <w:rPr>
                <w:b w:val="0"/>
                <w:bCs w:val="0"/>
              </w:rPr>
              <w:t>h</w:t>
            </w:r>
            <w:r w:rsidRPr="005B5974">
              <w:rPr>
                <w:b w:val="0"/>
                <w:bCs w:val="0"/>
              </w:rPr>
              <w:t>t lines to close all the other pathways on your maze.</w:t>
            </w:r>
          </w:p>
          <w:p w14:paraId="51BCFF21" w14:textId="098C8BD1" w:rsidR="2B9DCFE6" w:rsidRPr="005B5974" w:rsidRDefault="59BAA61D" w:rsidP="00C2683D">
            <w:pPr>
              <w:rPr>
                <w:b w:val="0"/>
                <w:bCs w:val="0"/>
              </w:rPr>
            </w:pPr>
            <w:r w:rsidRPr="005B5974">
              <w:rPr>
                <w:b w:val="0"/>
                <w:bCs w:val="0"/>
              </w:rPr>
              <w:t>Have fun and get someone at home to try your maze game.</w:t>
            </w:r>
          </w:p>
        </w:tc>
        <w:tc>
          <w:tcPr>
            <w:tcW w:w="4660" w:type="dxa"/>
          </w:tcPr>
          <w:p w14:paraId="622CD65A" w14:textId="73CF2D40" w:rsidR="2C63CB0E" w:rsidRPr="005B5974" w:rsidRDefault="27551643" w:rsidP="00C2683D">
            <w:pPr>
              <w:cnfStyle w:val="000000000000" w:firstRow="0" w:lastRow="0" w:firstColumn="0" w:lastColumn="0" w:oddVBand="0" w:evenVBand="0" w:oddHBand="0" w:evenHBand="0" w:firstRowFirstColumn="0" w:firstRowLastColumn="0" w:lastRowFirstColumn="0" w:lastRowLastColumn="0"/>
              <w:rPr>
                <w:rFonts w:eastAsia="MS Mincho"/>
              </w:rPr>
            </w:pPr>
            <w:r w:rsidRPr="005B5974">
              <w:rPr>
                <w:noProof/>
              </w:rPr>
              <w:drawing>
                <wp:inline distT="0" distB="0" distL="0" distR="0" wp14:anchorId="05D30199" wp14:editId="606B1663">
                  <wp:extent cx="1761961" cy="1430309"/>
                  <wp:effectExtent l="0" t="0" r="0" b="0"/>
                  <wp:docPr id="433884363" name="Picture 43388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cstate="print">
                            <a:duotone>
                              <a:schemeClr val="accent4">
                                <a:shade val="45000"/>
                                <a:satMod val="135000"/>
                              </a:schemeClr>
                              <a:prstClr val="white"/>
                            </a:duotone>
                            <a:extLst>
                              <a:ext uri="{BEBA8EAE-BF5A-486C-A8C5-ECC9F3942E4B}">
                                <a14:imgProps xmlns:a14="http://schemas.microsoft.com/office/drawing/2010/main">
                                  <a14:imgLayer r:embed="rId67">
                                    <a14:imgEffect>
                                      <a14:saturation sat="0"/>
                                    </a14:imgEffect>
                                  </a14:imgLayer>
                                </a14:imgProps>
                              </a:ext>
                              <a:ext uri="{28A0092B-C50C-407E-A947-70E740481C1C}">
                                <a14:useLocalDpi xmlns:a14="http://schemas.microsoft.com/office/drawing/2010/main" val="0"/>
                              </a:ext>
                            </a:extLst>
                          </a:blip>
                          <a:srcRect t="3222" b="11931"/>
                          <a:stretch/>
                        </pic:blipFill>
                        <pic:spPr bwMode="auto">
                          <a:xfrm>
                            <a:off x="0" y="0"/>
                            <a:ext cx="1762125" cy="1430442"/>
                          </a:xfrm>
                          <a:prstGeom prst="rect">
                            <a:avLst/>
                          </a:prstGeom>
                          <a:ln>
                            <a:noFill/>
                          </a:ln>
                          <a:extLst>
                            <a:ext uri="{53640926-AAD7-44D8-BBD7-CCE9431645EC}">
                              <a14:shadowObscured xmlns:a14="http://schemas.microsoft.com/office/drawing/2010/main"/>
                            </a:ext>
                          </a:extLst>
                        </pic:spPr>
                      </pic:pic>
                    </a:graphicData>
                  </a:graphic>
                </wp:inline>
              </w:drawing>
            </w:r>
          </w:p>
        </w:tc>
      </w:tr>
      <w:tr w:rsidR="2B9DCFE6" w:rsidRPr="005B5974" w14:paraId="7F82B144" w14:textId="381C1427" w:rsidTr="00AE2B24">
        <w:tc>
          <w:tcPr>
            <w:cnfStyle w:val="001000000000" w:firstRow="0" w:lastRow="0" w:firstColumn="1" w:lastColumn="0" w:oddVBand="0" w:evenVBand="0" w:oddHBand="0" w:evenHBand="0" w:firstRowFirstColumn="0" w:firstRowLastColumn="0" w:lastRowFirstColumn="0" w:lastRowLastColumn="0"/>
            <w:tcW w:w="9820" w:type="dxa"/>
            <w:gridSpan w:val="2"/>
          </w:tcPr>
          <w:p w14:paraId="365AEE13" w14:textId="47C7B6E1" w:rsidR="2B9DCFE6" w:rsidRPr="005B5974" w:rsidRDefault="57E6959F" w:rsidP="00C2683D">
            <w:pPr>
              <w:rPr>
                <w:rFonts w:eastAsia="MS Mincho"/>
              </w:rPr>
            </w:pPr>
            <w:r w:rsidRPr="005B5974">
              <w:rPr>
                <w:rFonts w:eastAsia="MS Mincho"/>
              </w:rPr>
              <w:t xml:space="preserve">Source: </w:t>
            </w:r>
            <w:hyperlink r:id="rId68">
              <w:r w:rsidRPr="005B5974">
                <w:rPr>
                  <w:rStyle w:val="Hyperlink"/>
                  <w:rFonts w:eastAsia="MS Mincho"/>
                  <w:b w:val="0"/>
                  <w:bCs w:val="0"/>
                </w:rPr>
                <w:t>https://studio-stilla.com/how-to-make-a-maze-with-your-kids-quick-tutorial-learn-how/</w:t>
              </w:r>
            </w:hyperlink>
            <w:r w:rsidRPr="005B5974">
              <w:rPr>
                <w:rFonts w:eastAsia="MS Mincho"/>
              </w:rPr>
              <w:t xml:space="preserve"> </w:t>
            </w:r>
          </w:p>
        </w:tc>
      </w:tr>
    </w:tbl>
    <w:p w14:paraId="46C0FCC7" w14:textId="77777777" w:rsidR="00A7476B" w:rsidRPr="005B5974" w:rsidRDefault="00A7476B" w:rsidP="00C2683D">
      <w:pPr>
        <w:pStyle w:val="MoEHeading1"/>
        <w:rPr>
          <w:color w:val="3472AC"/>
          <w:sz w:val="32"/>
          <w:szCs w:val="32"/>
        </w:rPr>
      </w:pPr>
    </w:p>
    <w:p w14:paraId="5D4A03E4" w14:textId="77777777" w:rsidR="00A7476B" w:rsidRPr="005B5974" w:rsidRDefault="00A7476B">
      <w:pPr>
        <w:keepLines w:val="0"/>
        <w:suppressAutoHyphens w:val="0"/>
        <w:spacing w:before="0" w:line="259" w:lineRule="auto"/>
        <w:rPr>
          <w:rFonts w:eastAsiaTheme="majorEastAsia"/>
          <w:b/>
          <w:color w:val="3472AC"/>
          <w:sz w:val="32"/>
          <w:szCs w:val="32"/>
        </w:rPr>
      </w:pPr>
      <w:r w:rsidRPr="005B5974">
        <w:rPr>
          <w:color w:val="3472AC"/>
          <w:sz w:val="32"/>
          <w:szCs w:val="32"/>
        </w:rPr>
        <w:br w:type="page"/>
      </w:r>
    </w:p>
    <w:p w14:paraId="0BC5CEE4" w14:textId="74AE4996" w:rsidR="00193172" w:rsidRPr="005B5974" w:rsidRDefault="00193172" w:rsidP="00C2683D">
      <w:pPr>
        <w:pStyle w:val="MoEHeading1"/>
        <w:rPr>
          <w:color w:val="3472AC"/>
          <w:sz w:val="32"/>
          <w:szCs w:val="32"/>
        </w:rPr>
      </w:pPr>
      <w:r w:rsidRPr="005B5974">
        <w:rPr>
          <w:color w:val="3472AC"/>
          <w:sz w:val="32"/>
          <w:szCs w:val="32"/>
        </w:rPr>
        <w:lastRenderedPageBreak/>
        <w:t>Day 2: Reflection</w:t>
      </w:r>
    </w:p>
    <w:p w14:paraId="3C423F63" w14:textId="4B3412AC" w:rsidR="00A7476B" w:rsidRPr="005B5974" w:rsidRDefault="00A7476B" w:rsidP="00A7476B">
      <w:r w:rsidRPr="005B5974">
        <w:t>Today we have looked at the places and games that make us happy. This is a time to reflect on the day and look forward to tomorrow.</w:t>
      </w:r>
    </w:p>
    <w:p w14:paraId="3DCBA54D" w14:textId="77777777" w:rsidR="00A7476B" w:rsidRPr="005B5974" w:rsidRDefault="00A7476B" w:rsidP="00A7476B">
      <w:pPr>
        <w:rPr>
          <w:rFonts w:eastAsiaTheme="minorEastAsia"/>
        </w:rPr>
      </w:pPr>
      <w:r w:rsidRPr="005B5974">
        <w:rPr>
          <w:bCs/>
        </w:rPr>
        <w:t xml:space="preserve">Talk with someone in your whānau. </w:t>
      </w:r>
      <w:r w:rsidRPr="005B5974">
        <w:t>Tell them all the things you have done today. Talk about all the things you have created this week.</w:t>
      </w:r>
    </w:p>
    <w:p w14:paraId="489142D4" w14:textId="77777777" w:rsidR="00A7476B" w:rsidRPr="005B5974" w:rsidRDefault="00A7476B" w:rsidP="00A7476B">
      <w:pPr>
        <w:pStyle w:val="ListParagraph"/>
        <w:numPr>
          <w:ilvl w:val="0"/>
          <w:numId w:val="49"/>
        </w:numPr>
        <w:rPr>
          <w:rFonts w:eastAsiaTheme="minorEastAsia"/>
        </w:rPr>
      </w:pPr>
      <w:r w:rsidRPr="005B5974">
        <w:t xml:space="preserve">How did today make you feel? </w:t>
      </w:r>
    </w:p>
    <w:p w14:paraId="07BDA047" w14:textId="77777777" w:rsidR="00A7476B" w:rsidRPr="005B5974" w:rsidRDefault="00A7476B" w:rsidP="00A7476B">
      <w:pPr>
        <w:pStyle w:val="ListParagraph"/>
        <w:numPr>
          <w:ilvl w:val="0"/>
          <w:numId w:val="49"/>
        </w:numPr>
        <w:rPr>
          <w:rFonts w:eastAsiaTheme="minorEastAsia"/>
        </w:rPr>
      </w:pPr>
      <w:r w:rsidRPr="005B5974">
        <w:t>Which activity did you enjoy the most today?</w:t>
      </w:r>
    </w:p>
    <w:p w14:paraId="10BA6E6E" w14:textId="77777777" w:rsidR="00A7476B" w:rsidRPr="005B5974" w:rsidRDefault="00A7476B" w:rsidP="00A7476B">
      <w:pPr>
        <w:pStyle w:val="ListParagraph"/>
        <w:numPr>
          <w:ilvl w:val="0"/>
          <w:numId w:val="49"/>
        </w:numPr>
        <w:rPr>
          <w:rFonts w:eastAsiaTheme="minorEastAsia"/>
        </w:rPr>
      </w:pPr>
      <w:r w:rsidRPr="005B5974">
        <w:t xml:space="preserve">What did you learn today? </w:t>
      </w:r>
    </w:p>
    <w:p w14:paraId="5B2B32FF" w14:textId="77777777" w:rsidR="00A7476B" w:rsidRPr="005B5974" w:rsidRDefault="00A7476B" w:rsidP="00A7476B">
      <w:pPr>
        <w:rPr>
          <w:b/>
          <w:bCs/>
        </w:rPr>
      </w:pPr>
      <w:r w:rsidRPr="005B5974">
        <w:rPr>
          <w:b/>
          <w:bCs/>
        </w:rPr>
        <w:t>Wellbeing check</w:t>
      </w:r>
    </w:p>
    <w:p w14:paraId="235053F4" w14:textId="77777777" w:rsidR="00A7476B" w:rsidRPr="005B5974" w:rsidRDefault="00A7476B" w:rsidP="00A7476B">
      <w:pPr>
        <w:rPr>
          <w:rFonts w:eastAsia="Calibri Light"/>
          <w:szCs w:val="20"/>
        </w:rPr>
      </w:pPr>
      <w:r w:rsidRPr="005B5974">
        <w:t xml:space="preserve">Put the </w:t>
      </w:r>
      <w:hyperlink r:id="rId69">
        <w:r w:rsidRPr="005B5974">
          <w:rPr>
            <w:rStyle w:val="Hyperlink"/>
            <w:rFonts w:eastAsia="Calibri Light"/>
          </w:rPr>
          <w:t>Face cards</w:t>
        </w:r>
      </w:hyperlink>
      <w:r w:rsidRPr="005B5974">
        <w:rPr>
          <w:rFonts w:eastAsia="@MS Mincho"/>
          <w:szCs w:val="20"/>
        </w:rPr>
        <w:t xml:space="preserve"> on the table or floor in front of you.</w:t>
      </w:r>
    </w:p>
    <w:p w14:paraId="5BB18005" w14:textId="77777777" w:rsidR="00A7476B" w:rsidRPr="005B5974" w:rsidRDefault="00A7476B" w:rsidP="00A7476B">
      <w:r w:rsidRPr="005B5974">
        <w:t>This morning you chose a card for how you wanted to feel at the end of the day. Find this card. Is that how you feel?</w:t>
      </w:r>
    </w:p>
    <w:p w14:paraId="43892B7D" w14:textId="77777777" w:rsidR="00A7476B" w:rsidRPr="005B5974" w:rsidRDefault="00A7476B" w:rsidP="00A7476B">
      <w:pPr>
        <w:rPr>
          <w:rFonts w:eastAsiaTheme="minorEastAsia"/>
        </w:rPr>
      </w:pPr>
      <w:r w:rsidRPr="005B5974">
        <w:rPr>
          <w:b/>
          <w:bCs/>
        </w:rPr>
        <w:t>Write</w:t>
      </w:r>
      <w:r w:rsidRPr="005B5974">
        <w:t xml:space="preserve"> or </w:t>
      </w:r>
      <w:r w:rsidRPr="005B5974">
        <w:rPr>
          <w:b/>
          <w:bCs/>
        </w:rPr>
        <w:t>draw</w:t>
      </w:r>
      <w:r w:rsidRPr="005B5974">
        <w:t xml:space="preserve"> about this in your home learning book. </w:t>
      </w:r>
    </w:p>
    <w:p w14:paraId="5C9DEEFF" w14:textId="0DF2DFEE" w:rsidR="7E279205" w:rsidRPr="005B5974" w:rsidRDefault="00B06691" w:rsidP="00C2683D">
      <w:r w:rsidRPr="005B5974">
        <w:rPr>
          <w:noProof/>
        </w:rPr>
        <w:drawing>
          <wp:inline distT="0" distB="0" distL="0" distR="0" wp14:anchorId="39855A45" wp14:editId="7D7EC032">
            <wp:extent cx="5740842" cy="5791609"/>
            <wp:effectExtent l="0" t="0" r="0" b="0"/>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pic:cNvPicPr/>
                  </pic:nvPicPr>
                  <pic:blipFill>
                    <a:blip r:embed="rId70"/>
                    <a:stretch>
                      <a:fillRect/>
                    </a:stretch>
                  </pic:blipFill>
                  <pic:spPr>
                    <a:xfrm>
                      <a:off x="0" y="0"/>
                      <a:ext cx="5745694" cy="5796504"/>
                    </a:xfrm>
                    <a:prstGeom prst="rect">
                      <a:avLst/>
                    </a:prstGeom>
                  </pic:spPr>
                </pic:pic>
              </a:graphicData>
            </a:graphic>
          </wp:inline>
        </w:drawing>
      </w:r>
    </w:p>
    <w:p w14:paraId="3FA6DC0B" w14:textId="46DF9018" w:rsidR="00193172" w:rsidRPr="005B5974" w:rsidRDefault="00193172" w:rsidP="00C2683D">
      <w:pPr>
        <w:pStyle w:val="MoEHeading1"/>
      </w:pPr>
      <w:r w:rsidRPr="005B5974">
        <w:lastRenderedPageBreak/>
        <w:t xml:space="preserve">Day 3: </w:t>
      </w:r>
      <w:r w:rsidR="009002D5" w:rsidRPr="005B5974">
        <w:t>Getting started</w:t>
      </w:r>
    </w:p>
    <w:p w14:paraId="2BD3352C" w14:textId="3E7F3DE3" w:rsidR="009002D5" w:rsidRPr="005B5974" w:rsidRDefault="009002D5" w:rsidP="009A126F">
      <w:pPr>
        <w:spacing w:before="0" w:after="0"/>
      </w:pPr>
      <w:r w:rsidRPr="005B5974">
        <w:t>Take the first 30 minutes of the day getting ready for learning:</w:t>
      </w:r>
    </w:p>
    <w:p w14:paraId="416BC89C" w14:textId="77777777" w:rsidR="00B46B14" w:rsidRPr="005B5974" w:rsidRDefault="00B46B14" w:rsidP="00B46B14">
      <w:pPr>
        <w:pStyle w:val="ListParagraph"/>
        <w:numPr>
          <w:ilvl w:val="0"/>
          <w:numId w:val="52"/>
        </w:numPr>
        <w:rPr>
          <w:rFonts w:eastAsiaTheme="minorEastAsia"/>
          <w:b/>
        </w:rPr>
      </w:pPr>
      <w:r w:rsidRPr="005B5974">
        <w:rPr>
          <w:b/>
          <w:bCs/>
        </w:rPr>
        <w:t>Practise your karakia (See p. 9)</w:t>
      </w:r>
      <w:r w:rsidRPr="005B5974">
        <w:t xml:space="preserve"> </w:t>
      </w:r>
    </w:p>
    <w:p w14:paraId="5EFBE32F" w14:textId="77777777" w:rsidR="00B46B14" w:rsidRPr="005B5974" w:rsidRDefault="00B46B14" w:rsidP="00B46B14">
      <w:pPr>
        <w:pStyle w:val="ListParagraph"/>
        <w:numPr>
          <w:ilvl w:val="0"/>
          <w:numId w:val="52"/>
        </w:numPr>
        <w:rPr>
          <w:rFonts w:eastAsiaTheme="minorEastAsia"/>
          <w:b/>
        </w:rPr>
      </w:pPr>
      <w:r w:rsidRPr="005B5974">
        <w:rPr>
          <w:b/>
          <w:bCs/>
        </w:rPr>
        <w:t>Do</w:t>
      </w:r>
      <w:r w:rsidRPr="005B5974">
        <w:t xml:space="preserve"> a mindfulness activity (See p. 8)</w:t>
      </w:r>
    </w:p>
    <w:p w14:paraId="00476C1A" w14:textId="77777777" w:rsidR="00B46B14" w:rsidRPr="005B5974" w:rsidRDefault="00B46B14" w:rsidP="00B46B14">
      <w:pPr>
        <w:pStyle w:val="ListParagraph"/>
        <w:numPr>
          <w:ilvl w:val="0"/>
          <w:numId w:val="52"/>
        </w:numPr>
      </w:pPr>
      <w:r w:rsidRPr="005B5974">
        <w:rPr>
          <w:b/>
          <w:bCs/>
        </w:rPr>
        <w:t>Plan</w:t>
      </w:r>
      <w:r w:rsidRPr="005B5974">
        <w:t xml:space="preserve"> out my day and where I will learn</w:t>
      </w:r>
    </w:p>
    <w:p w14:paraId="4F0AD5BF" w14:textId="77777777" w:rsidR="00B46B14" w:rsidRPr="005B5974" w:rsidRDefault="00B46B14" w:rsidP="00B46B14">
      <w:pPr>
        <w:pStyle w:val="ListParagraph"/>
        <w:numPr>
          <w:ilvl w:val="0"/>
          <w:numId w:val="52"/>
        </w:numPr>
        <w:rPr>
          <w:rFonts w:eastAsiaTheme="minorEastAsia"/>
        </w:rPr>
      </w:pPr>
      <w:r w:rsidRPr="005B5974">
        <w:rPr>
          <w:b/>
          <w:bCs/>
        </w:rPr>
        <w:t xml:space="preserve">Choose </w:t>
      </w:r>
      <w:r w:rsidRPr="005B5974">
        <w:t>a fitness activity (See p. 6-7)</w:t>
      </w:r>
    </w:p>
    <w:p w14:paraId="6DB6D1FC" w14:textId="77777777" w:rsidR="00B46B14" w:rsidRPr="005B5974" w:rsidRDefault="00B46B14" w:rsidP="00B46B14">
      <w:pPr>
        <w:pStyle w:val="ListParagraph"/>
        <w:numPr>
          <w:ilvl w:val="0"/>
          <w:numId w:val="52"/>
        </w:numPr>
      </w:pPr>
      <w:r w:rsidRPr="005B5974">
        <w:rPr>
          <w:b/>
          <w:bCs/>
        </w:rPr>
        <w:t>Check in</w:t>
      </w:r>
      <w:r w:rsidRPr="005B5974">
        <w:t xml:space="preserve"> with your teacher.</w:t>
      </w:r>
    </w:p>
    <w:p w14:paraId="4196CF7D" w14:textId="63E22F61" w:rsidR="00193172" w:rsidRPr="005B5974" w:rsidRDefault="0950B937" w:rsidP="00C71EEB">
      <w:pPr>
        <w:spacing w:after="0"/>
        <w:rPr>
          <w:b/>
          <w:bCs/>
        </w:rPr>
      </w:pPr>
      <w:r w:rsidRPr="005B5974">
        <w:rPr>
          <w:b/>
          <w:bCs/>
        </w:rPr>
        <w:t>Wellbeing check</w:t>
      </w:r>
    </w:p>
    <w:p w14:paraId="3EE20F9D" w14:textId="2307B1CC" w:rsidR="00584B9C" w:rsidRPr="005B5974" w:rsidRDefault="00584B9C" w:rsidP="002E687E">
      <w:pPr>
        <w:pStyle w:val="ListParagraph"/>
        <w:numPr>
          <w:ilvl w:val="0"/>
          <w:numId w:val="57"/>
        </w:numPr>
        <w:spacing w:before="0"/>
      </w:pPr>
      <w:r w:rsidRPr="005B5974">
        <w:t xml:space="preserve">Put the </w:t>
      </w:r>
      <w:hyperlink r:id="rId71" w:history="1">
        <w:r w:rsidRPr="005B5974">
          <w:rPr>
            <w:rStyle w:val="Hyperlink"/>
            <w:rFonts w:eastAsia="Calibri Light"/>
          </w:rPr>
          <w:t>Face cards</w:t>
        </w:r>
      </w:hyperlink>
      <w:r w:rsidRPr="005B5974">
        <w:t xml:space="preserve"> on the table or floor in front of you.</w:t>
      </w:r>
      <w:r w:rsidR="00675112" w:rsidRPr="005B5974">
        <w:t xml:space="preserve"> </w:t>
      </w:r>
      <w:r w:rsidR="00322651" w:rsidRPr="005B5974">
        <w:t xml:space="preserve">Pick out a card that shows how you are feeling now. </w:t>
      </w:r>
      <w:r w:rsidR="00A75676" w:rsidRPr="005B5974">
        <w:t>Talk about why you chose this card.</w:t>
      </w:r>
    </w:p>
    <w:p w14:paraId="26D04A70" w14:textId="1D8C7AA3" w:rsidR="00A75676" w:rsidRPr="005B5974" w:rsidRDefault="00A75676" w:rsidP="002E687E">
      <w:pPr>
        <w:pStyle w:val="ListParagraph"/>
        <w:numPr>
          <w:ilvl w:val="0"/>
          <w:numId w:val="57"/>
        </w:numPr>
      </w:pPr>
      <w:r w:rsidRPr="005B5974">
        <w:t xml:space="preserve">Now pick out a card that shows how you want to feel at the end of the day. Talk about </w:t>
      </w:r>
      <w:r w:rsidR="00753A2E" w:rsidRPr="005B5974">
        <w:t>what you might need to do so that you can feel like that?</w:t>
      </w:r>
    </w:p>
    <w:p w14:paraId="14B3425D" w14:textId="55385064" w:rsidR="00425FB7" w:rsidRPr="005B5974" w:rsidRDefault="537ECB77" w:rsidP="00C71EEB">
      <w:pPr>
        <w:spacing w:after="0"/>
        <w:rPr>
          <w:b/>
          <w:bCs/>
        </w:rPr>
      </w:pPr>
      <w:r w:rsidRPr="005B5974">
        <w:rPr>
          <w:b/>
          <w:bCs/>
        </w:rPr>
        <w:t>Planning my day</w:t>
      </w:r>
    </w:p>
    <w:p w14:paraId="30475FD6" w14:textId="51844DF8" w:rsidR="00425FB7" w:rsidRPr="005B5974" w:rsidRDefault="5D816897" w:rsidP="00A7476B">
      <w:pPr>
        <w:spacing w:before="0"/>
        <w:ind w:right="-85"/>
      </w:pPr>
      <w:r w:rsidRPr="005B5974">
        <w:t xml:space="preserve">Being creative is about being </w:t>
      </w:r>
      <w:r w:rsidRPr="005B5974">
        <w:rPr>
          <w:b/>
          <w:bCs/>
        </w:rPr>
        <w:t>inventive.</w:t>
      </w:r>
      <w:r w:rsidR="009D4B2A" w:rsidRPr="005B5974">
        <w:t xml:space="preserve"> I</w:t>
      </w:r>
      <w:r w:rsidRPr="005B5974">
        <w:t>nventors and creators think up things that haven’t been thought of before.</w:t>
      </w:r>
      <w:r w:rsidR="00675112" w:rsidRPr="005B5974">
        <w:t xml:space="preserve"> </w:t>
      </w:r>
      <w:r w:rsidRPr="005B5974">
        <w:t>You can be a creator or inventor of stories, art, music, science</w:t>
      </w:r>
      <w:r w:rsidR="003B5805" w:rsidRPr="005B5974">
        <w:t xml:space="preserve"> and more. Today we are going to invent </w:t>
      </w:r>
      <w:r w:rsidR="00181181" w:rsidRPr="005B5974">
        <w:t>a new superhero.</w:t>
      </w:r>
      <w:r w:rsidR="5330BD3F" w:rsidRPr="005B5974">
        <w:t xml:space="preserve"> </w:t>
      </w:r>
      <w:r w:rsidR="00A7476B" w:rsidRPr="005B5974">
        <w:t>Our</w:t>
      </w:r>
      <w:r w:rsidR="5330BD3F" w:rsidRPr="005B5974">
        <w:t xml:space="preserve"> inquiry focus is ‘making meaning’.</w:t>
      </w:r>
    </w:p>
    <w:p w14:paraId="1FDC37CB" w14:textId="2CF96F9C" w:rsidR="00425FB7" w:rsidRPr="005B5974" w:rsidRDefault="537ECB77" w:rsidP="00ED51F0">
      <w:r w:rsidRPr="005B5974">
        <w:t xml:space="preserve">Set up your </w:t>
      </w:r>
      <w:r w:rsidR="009D4B2A" w:rsidRPr="005B5974">
        <w:t>space</w:t>
      </w:r>
      <w:r w:rsidRPr="005B5974">
        <w:t>. Grab the things you need. These are the activities for today</w:t>
      </w:r>
      <w:r w:rsidR="009D4B2A" w:rsidRPr="005B5974">
        <w:t>:</w:t>
      </w:r>
    </w:p>
    <w:tbl>
      <w:tblPr>
        <w:tblStyle w:val="TableGridLight"/>
        <w:tblW w:w="0" w:type="auto"/>
        <w:tblLook w:val="04A0" w:firstRow="1" w:lastRow="0" w:firstColumn="1" w:lastColumn="0" w:noHBand="0" w:noVBand="1"/>
      </w:tblPr>
      <w:tblGrid>
        <w:gridCol w:w="3235"/>
        <w:gridCol w:w="3330"/>
        <w:gridCol w:w="3150"/>
      </w:tblGrid>
      <w:tr w:rsidR="00C947FC" w:rsidRPr="005B5974" w14:paraId="76585785" w14:textId="77777777" w:rsidTr="00560B4C">
        <w:tc>
          <w:tcPr>
            <w:tcW w:w="3235" w:type="dxa"/>
          </w:tcPr>
          <w:p w14:paraId="11A5F385" w14:textId="036654CB" w:rsidR="00BF4CF0" w:rsidRPr="005B5974" w:rsidRDefault="00BF4CF0" w:rsidP="00C71EEB">
            <w:pPr>
              <w:spacing w:before="80"/>
            </w:pPr>
            <w:r w:rsidRPr="005B5974">
              <w:t xml:space="preserve">My favourite </w:t>
            </w:r>
            <w:r w:rsidR="1C951673" w:rsidRPr="005B5974">
              <w:t>superhero</w:t>
            </w:r>
          </w:p>
          <w:p w14:paraId="4026A871" w14:textId="7E9C848D" w:rsidR="00BF4CF0" w:rsidRPr="005B5974" w:rsidRDefault="00BF4CF0" w:rsidP="00C71EEB">
            <w:pPr>
              <w:spacing w:before="80"/>
            </w:pPr>
            <w:r w:rsidRPr="005B5974">
              <w:t xml:space="preserve">Thinking, drawing, and writing about my favourite </w:t>
            </w:r>
            <w:r w:rsidR="7036613C" w:rsidRPr="005B5974">
              <w:t>superhero.</w:t>
            </w:r>
          </w:p>
        </w:tc>
        <w:tc>
          <w:tcPr>
            <w:tcW w:w="3330" w:type="dxa"/>
          </w:tcPr>
          <w:p w14:paraId="28D7F96E" w14:textId="6DD6FBE3" w:rsidR="00BF4CF0" w:rsidRPr="005B5974" w:rsidRDefault="00560B4C" w:rsidP="00C71EEB">
            <w:pPr>
              <w:spacing w:before="80"/>
            </w:pPr>
            <w:r w:rsidRPr="005B5974">
              <w:t>Creating</w:t>
            </w:r>
            <w:r w:rsidR="430A804F" w:rsidRPr="005B5974">
              <w:t xml:space="preserve"> </w:t>
            </w:r>
            <w:r w:rsidR="00BF4CF0" w:rsidRPr="005B5974">
              <w:t xml:space="preserve">a </w:t>
            </w:r>
            <w:r w:rsidR="2246EA13" w:rsidRPr="005B5974">
              <w:t>physical activity</w:t>
            </w:r>
          </w:p>
          <w:p w14:paraId="1BB88DC0" w14:textId="492887D5" w:rsidR="00BF4CF0" w:rsidRPr="005B5974" w:rsidRDefault="10690BBA" w:rsidP="00C71EEB">
            <w:pPr>
              <w:spacing w:before="80"/>
              <w:rPr>
                <w:rFonts w:eastAsia="MS Mincho"/>
              </w:rPr>
            </w:pPr>
            <w:r w:rsidRPr="005B5974">
              <w:t xml:space="preserve">Setting up </w:t>
            </w:r>
            <w:r w:rsidR="218AA0DA" w:rsidRPr="005B5974">
              <w:t>an activity to get someone active and moving.</w:t>
            </w:r>
          </w:p>
        </w:tc>
        <w:tc>
          <w:tcPr>
            <w:tcW w:w="3150" w:type="dxa"/>
          </w:tcPr>
          <w:p w14:paraId="7D130EEC" w14:textId="3A010C17" w:rsidR="218AA0DA" w:rsidRPr="005B5974" w:rsidRDefault="218AA0DA" w:rsidP="00C71EEB">
            <w:pPr>
              <w:spacing w:before="80"/>
              <w:rPr>
                <w:rFonts w:eastAsia="MS Mincho"/>
              </w:rPr>
            </w:pPr>
            <w:r w:rsidRPr="005B5974">
              <w:t>Writing poetry</w:t>
            </w:r>
          </w:p>
          <w:p w14:paraId="6C6C7EA5" w14:textId="1932B5E0" w:rsidR="00BF4CF0" w:rsidRPr="005B5974" w:rsidRDefault="00BF4CF0" w:rsidP="00C71EEB">
            <w:pPr>
              <w:spacing w:before="80"/>
            </w:pPr>
            <w:r w:rsidRPr="005B5974">
              <w:t xml:space="preserve">Using what I know about </w:t>
            </w:r>
            <w:r w:rsidR="0D3739DD" w:rsidRPr="005B5974">
              <w:t>superhero</w:t>
            </w:r>
            <w:r w:rsidRPr="005B5974">
              <w:t xml:space="preserve"> to create </w:t>
            </w:r>
            <w:r w:rsidR="3D9EDB3C" w:rsidRPr="005B5974">
              <w:t>a poem</w:t>
            </w:r>
            <w:r w:rsidRPr="005B5974">
              <w:t xml:space="preserve"> for someone to </w:t>
            </w:r>
            <w:r w:rsidR="3CE29203" w:rsidRPr="005B5974">
              <w:t>read</w:t>
            </w:r>
            <w:r w:rsidRPr="005B5974">
              <w:t>.</w:t>
            </w:r>
          </w:p>
        </w:tc>
      </w:tr>
    </w:tbl>
    <w:p w14:paraId="0F175554" w14:textId="1BFA92EB" w:rsidR="002D4D78" w:rsidRPr="005B5974" w:rsidRDefault="008E1AA1" w:rsidP="002D4D78">
      <w:r>
        <w:pict w14:anchorId="259338E6">
          <v:rect id="_x0000_i1026" style="width:0;height:1.5pt" o:hralign="center" o:hrstd="t" o:hr="t" fillcolor="#a0a0a0" stroked="f"/>
        </w:pict>
      </w:r>
    </w:p>
    <w:p w14:paraId="7F24EE1A" w14:textId="3A0C90AF" w:rsidR="00193172" w:rsidRPr="005B5974" w:rsidRDefault="586B0505" w:rsidP="009D5ED5">
      <w:pPr>
        <w:pStyle w:val="MoEHeading1"/>
        <w:rPr>
          <w:sz w:val="32"/>
          <w:szCs w:val="32"/>
        </w:rPr>
      </w:pPr>
      <w:r w:rsidRPr="005B5974">
        <w:rPr>
          <w:sz w:val="32"/>
          <w:szCs w:val="32"/>
        </w:rPr>
        <w:t>Day 1 activity</w:t>
      </w:r>
      <w:r w:rsidR="40A67F58" w:rsidRPr="005B5974">
        <w:rPr>
          <w:sz w:val="32"/>
          <w:szCs w:val="32"/>
        </w:rPr>
        <w:t xml:space="preserve"> 1:</w:t>
      </w:r>
      <w:r w:rsidR="36B2C934" w:rsidRPr="005B5974">
        <w:rPr>
          <w:sz w:val="32"/>
          <w:szCs w:val="32"/>
        </w:rPr>
        <w:t xml:space="preserve"> Literacy, reading, </w:t>
      </w:r>
      <w:r w:rsidR="00A80FF7" w:rsidRPr="005B5974">
        <w:rPr>
          <w:sz w:val="32"/>
          <w:szCs w:val="32"/>
        </w:rPr>
        <w:t>listening,</w:t>
      </w:r>
      <w:r w:rsidR="36B2C934" w:rsidRPr="005B5974">
        <w:rPr>
          <w:sz w:val="32"/>
          <w:szCs w:val="32"/>
        </w:rPr>
        <w:t xml:space="preserve"> and writing</w:t>
      </w:r>
    </w:p>
    <w:tbl>
      <w:tblPr>
        <w:tblStyle w:val="TableGridLight"/>
        <w:tblW w:w="9720"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75741C" w:rsidRPr="005B5974" w14:paraId="1FB7F8D8" w14:textId="77777777" w:rsidTr="0075741C">
        <w:tc>
          <w:tcPr>
            <w:tcW w:w="9720" w:type="dxa"/>
          </w:tcPr>
          <w:p w14:paraId="6BD32ED1" w14:textId="45AD39A9" w:rsidR="00DA272F" w:rsidRPr="005B5974" w:rsidRDefault="61175D45" w:rsidP="00C71EEB">
            <w:pPr>
              <w:spacing w:before="80" w:after="80"/>
              <w:ind w:left="115"/>
              <w:rPr>
                <w:b/>
                <w:bCs/>
                <w:i/>
                <w:iCs/>
                <w:color w:val="01853E"/>
              </w:rPr>
            </w:pPr>
            <w:r w:rsidRPr="005B5974">
              <w:rPr>
                <w:bCs/>
                <w:i/>
                <w:iCs/>
                <w:color w:val="01853E"/>
              </w:rPr>
              <w:t xml:space="preserve">In this activity your learner is exploring </w:t>
            </w:r>
            <w:r w:rsidR="6E7EDFD5" w:rsidRPr="005B5974">
              <w:rPr>
                <w:bCs/>
                <w:i/>
                <w:iCs/>
                <w:color w:val="01853E"/>
              </w:rPr>
              <w:t xml:space="preserve">Maui as a superhero in Māori </w:t>
            </w:r>
            <w:r w:rsidR="7BC6A76A" w:rsidRPr="005B5974">
              <w:rPr>
                <w:bCs/>
                <w:i/>
                <w:iCs/>
                <w:color w:val="01853E"/>
              </w:rPr>
              <w:t xml:space="preserve">legends. </w:t>
            </w:r>
            <w:r w:rsidR="54EBB38A" w:rsidRPr="005B5974">
              <w:rPr>
                <w:bCs/>
                <w:i/>
                <w:iCs/>
                <w:color w:val="01853E"/>
              </w:rPr>
              <w:t>Then they</w:t>
            </w:r>
            <w:r w:rsidR="6C045BE5" w:rsidRPr="005B5974">
              <w:rPr>
                <w:bCs/>
                <w:i/>
                <w:iCs/>
                <w:color w:val="01853E"/>
              </w:rPr>
              <w:t xml:space="preserve"> will then be imagining and creating their own superhero.</w:t>
            </w:r>
            <w:r w:rsidR="0F2FA38D" w:rsidRPr="005B5974">
              <w:rPr>
                <w:bCs/>
                <w:i/>
                <w:iCs/>
                <w:color w:val="01853E"/>
              </w:rPr>
              <w:t xml:space="preserve"> </w:t>
            </w:r>
          </w:p>
        </w:tc>
      </w:tr>
      <w:tr w:rsidR="00C228F1" w:rsidRPr="005B5974" w14:paraId="5335B9B6" w14:textId="77777777" w:rsidTr="0075741C">
        <w:trPr>
          <w:trHeight w:val="2470"/>
        </w:trPr>
        <w:tc>
          <w:tcPr>
            <w:tcW w:w="9720" w:type="dxa"/>
          </w:tcPr>
          <w:p w14:paraId="6E5F2C6F" w14:textId="452F21EA" w:rsidR="00A713E0" w:rsidRPr="005B5974" w:rsidRDefault="00A713E0" w:rsidP="00A713E0">
            <w:pPr>
              <w:spacing w:before="80" w:after="80"/>
            </w:pPr>
            <w:r w:rsidRPr="005B5974">
              <w:t>What do I need?</w:t>
            </w:r>
          </w:p>
          <w:p w14:paraId="23AE6EEF" w14:textId="28701194" w:rsidR="00C228F1" w:rsidRPr="005B5974" w:rsidRDefault="00C228F1" w:rsidP="00123902">
            <w:pPr>
              <w:pStyle w:val="ListParagraph"/>
              <w:numPr>
                <w:ilvl w:val="0"/>
                <w:numId w:val="88"/>
              </w:numPr>
              <w:spacing w:before="80" w:after="80"/>
            </w:pPr>
            <w:r w:rsidRPr="005B5974">
              <w:t>30 minutes</w:t>
            </w:r>
          </w:p>
          <w:p w14:paraId="29D0FD73" w14:textId="3E04AF3D" w:rsidR="00C228F1" w:rsidRPr="005B5974" w:rsidRDefault="00C228F1" w:rsidP="00123902">
            <w:pPr>
              <w:pStyle w:val="ListParagraph"/>
              <w:numPr>
                <w:ilvl w:val="0"/>
                <w:numId w:val="88"/>
              </w:numPr>
              <w:spacing w:before="80" w:after="80"/>
            </w:pPr>
            <w:r w:rsidRPr="005B5974">
              <w:t>My home learning book and pencils/crayons/felts</w:t>
            </w:r>
          </w:p>
          <w:p w14:paraId="4C61E153" w14:textId="620E03EB" w:rsidR="00374713" w:rsidRPr="005B5974" w:rsidRDefault="00374713" w:rsidP="00123902">
            <w:pPr>
              <w:pStyle w:val="ListParagraph"/>
              <w:numPr>
                <w:ilvl w:val="0"/>
                <w:numId w:val="88"/>
              </w:numPr>
              <w:spacing w:before="80" w:after="80"/>
            </w:pPr>
            <w:r w:rsidRPr="005B5974">
              <w:t>Look for a copy of</w:t>
            </w:r>
            <w:r w:rsidRPr="005B5974">
              <w:rPr>
                <w:rFonts w:eastAsia="Calibri Light"/>
              </w:rPr>
              <w:t xml:space="preserve"> Maui and the Sun in your pack or online as a PDF text here </w:t>
            </w:r>
            <w:hyperlink r:id="rId72">
              <w:r w:rsidRPr="005B5974">
                <w:rPr>
                  <w:rStyle w:val="Hyperlink"/>
                  <w:rFonts w:eastAsia="Calibri Light"/>
                </w:rPr>
                <w:t>https://esolonline.tki.org.nz/Media/Instructional-Series/Ready-to-Read/Ready-to-Read-Online-2020/RTR-Maui-and-the-Sun-PDF</w:t>
              </w:r>
            </w:hyperlink>
          </w:p>
          <w:p w14:paraId="7947D14F" w14:textId="5E77CE2F" w:rsidR="00C228F1" w:rsidRPr="005B5974" w:rsidRDefault="00374713" w:rsidP="00123902">
            <w:pPr>
              <w:pStyle w:val="ListParagraph"/>
              <w:numPr>
                <w:ilvl w:val="0"/>
                <w:numId w:val="88"/>
              </w:numPr>
              <w:spacing w:before="80" w:after="80"/>
              <w:rPr>
                <w:rFonts w:eastAsiaTheme="minorEastAsia"/>
              </w:rPr>
            </w:pPr>
            <w:r w:rsidRPr="005B5974">
              <w:t>Online audio clip of</w:t>
            </w:r>
            <w:r w:rsidR="00C228F1" w:rsidRPr="005B5974">
              <w:rPr>
                <w:rFonts w:eastAsia="Calibri Light"/>
              </w:rPr>
              <w:t xml:space="preserve"> Maui and the Sun </w:t>
            </w:r>
            <w:hyperlink r:id="rId73" w:history="1">
              <w:r w:rsidRPr="005B5974">
                <w:rPr>
                  <w:rStyle w:val="Hyperlink"/>
                  <w:rFonts w:eastAsia="Calibri Light"/>
                </w:rPr>
                <w:t>https://instructionalseries.tki.org.nz/Media/Instructional-Series/Ready-to-Read/LIVE-Ready-to-Read-audio-versions/Maui-and-the-Sun-audio</w:t>
              </w:r>
            </w:hyperlink>
          </w:p>
        </w:tc>
      </w:tr>
    </w:tbl>
    <w:p w14:paraId="1A28BA13" w14:textId="247E6669" w:rsidR="00193172" w:rsidRPr="005B5974" w:rsidRDefault="000837A5" w:rsidP="00C71EEB">
      <w:pPr>
        <w:pStyle w:val="MoEHeading3"/>
        <w:spacing w:after="240"/>
      </w:pPr>
      <w:r w:rsidRPr="005B5974">
        <w:t>In this activity I am learning to: Describe a superhero using words and pictures.</w:t>
      </w:r>
    </w:p>
    <w:p w14:paraId="3DE35F0E" w14:textId="05E13FDA" w:rsidR="008D7E93" w:rsidRPr="005B5974" w:rsidRDefault="007C2ADF" w:rsidP="008536EF">
      <w:pPr>
        <w:spacing w:after="0"/>
      </w:pPr>
      <w:r w:rsidRPr="005B5974">
        <w:t>What superheroes do you know?</w:t>
      </w:r>
      <w:r w:rsidR="001D2CFA" w:rsidRPr="005B5974">
        <w:t xml:space="preserve"> </w:t>
      </w:r>
    </w:p>
    <w:p w14:paraId="4C01D09B" w14:textId="21C5410D" w:rsidR="00193172" w:rsidRPr="005B5974" w:rsidRDefault="000E5C91" w:rsidP="002D4D78">
      <w:pPr>
        <w:pStyle w:val="ListParagraph"/>
        <w:numPr>
          <w:ilvl w:val="0"/>
          <w:numId w:val="55"/>
        </w:numPr>
        <w:spacing w:before="0"/>
      </w:pPr>
      <w:r w:rsidRPr="005B5974">
        <w:rPr>
          <w:b/>
          <w:bCs/>
        </w:rPr>
        <w:t>Tell</w:t>
      </w:r>
      <w:r w:rsidR="003F3E7C" w:rsidRPr="005B5974">
        <w:t xml:space="preserve"> someone</w:t>
      </w:r>
      <w:r w:rsidR="004F5D4B" w:rsidRPr="005B5974">
        <w:t xml:space="preserve"> as many as you can</w:t>
      </w:r>
      <w:r w:rsidR="656AC367" w:rsidRPr="005B5974">
        <w:t xml:space="preserve"> </w:t>
      </w:r>
      <w:r w:rsidR="6E070AD5" w:rsidRPr="005B5974">
        <w:t xml:space="preserve">and </w:t>
      </w:r>
      <w:r w:rsidRPr="005B5974">
        <w:rPr>
          <w:b/>
          <w:bCs/>
        </w:rPr>
        <w:t>write</w:t>
      </w:r>
      <w:r w:rsidR="4BA74D21" w:rsidRPr="005B5974">
        <w:t xml:space="preserve"> a </w:t>
      </w:r>
      <w:r w:rsidR="0BD10487" w:rsidRPr="005B5974">
        <w:t xml:space="preserve">list </w:t>
      </w:r>
      <w:r w:rsidR="656AC367" w:rsidRPr="005B5974">
        <w:t>in your home learning book</w:t>
      </w:r>
      <w:r w:rsidR="004F5D4B" w:rsidRPr="005B5974">
        <w:t xml:space="preserve">. </w:t>
      </w:r>
    </w:p>
    <w:p w14:paraId="551B6079" w14:textId="0425BEC6" w:rsidR="00193172" w:rsidRPr="005B5974" w:rsidRDefault="000E5C91" w:rsidP="002E687E">
      <w:pPr>
        <w:pStyle w:val="ListParagraph"/>
        <w:numPr>
          <w:ilvl w:val="0"/>
          <w:numId w:val="55"/>
        </w:numPr>
      </w:pPr>
      <w:r w:rsidRPr="005B5974">
        <w:rPr>
          <w:rFonts w:eastAsia="@MS Mincho"/>
          <w:b/>
        </w:rPr>
        <w:t>Read</w:t>
      </w:r>
      <w:r w:rsidR="7195AFC1" w:rsidRPr="005B5974">
        <w:rPr>
          <w:rFonts w:eastAsia="@MS Mincho"/>
        </w:rPr>
        <w:t xml:space="preserve"> or </w:t>
      </w:r>
      <w:r w:rsidRPr="005B5974">
        <w:rPr>
          <w:rFonts w:eastAsia="@MS Mincho"/>
          <w:b/>
        </w:rPr>
        <w:t>listen to</w:t>
      </w:r>
      <w:r w:rsidR="7195AFC1" w:rsidRPr="005B5974">
        <w:rPr>
          <w:rFonts w:eastAsia="@MS Mincho"/>
        </w:rPr>
        <w:t xml:space="preserve"> the story of </w:t>
      </w:r>
      <w:hyperlink r:id="rId74">
        <w:r w:rsidR="42D3AD18" w:rsidRPr="005B5974">
          <w:rPr>
            <w:rStyle w:val="Hyperlink"/>
            <w:rFonts w:eastAsia="Calibri Light"/>
          </w:rPr>
          <w:t>Maui and the Sun</w:t>
        </w:r>
      </w:hyperlink>
      <w:r w:rsidR="00D5439E" w:rsidRPr="005B5974">
        <w:rPr>
          <w:rStyle w:val="MoEBodyTextChar"/>
          <w:rFonts w:ascii="Arial" w:hAnsi="Arial"/>
        </w:rPr>
        <w:t xml:space="preserve"> </w:t>
      </w:r>
    </w:p>
    <w:p w14:paraId="6FCF85EB" w14:textId="2E8A5290" w:rsidR="00D30BEF" w:rsidRPr="005B5974" w:rsidRDefault="7195AFC1" w:rsidP="008536EF">
      <w:pPr>
        <w:spacing w:after="0"/>
      </w:pPr>
      <w:r w:rsidRPr="005B5974">
        <w:t>Maui is a kind of superhero.</w:t>
      </w:r>
      <w:r w:rsidR="00EF1290" w:rsidRPr="005B5974">
        <w:t xml:space="preserve"> </w:t>
      </w:r>
    </w:p>
    <w:p w14:paraId="1AA7AAE8" w14:textId="25647B9D" w:rsidR="00193172" w:rsidRPr="005B5974" w:rsidRDefault="000E5C91" w:rsidP="002D4D78">
      <w:pPr>
        <w:pStyle w:val="ListParagraph"/>
        <w:numPr>
          <w:ilvl w:val="0"/>
          <w:numId w:val="56"/>
        </w:numPr>
        <w:spacing w:before="0"/>
        <w:ind w:right="-265"/>
      </w:pPr>
      <w:r w:rsidRPr="005B5974">
        <w:rPr>
          <w:b/>
          <w:bCs/>
        </w:rPr>
        <w:t>Talk</w:t>
      </w:r>
      <w:r w:rsidR="00EF1290" w:rsidRPr="005B5974">
        <w:t xml:space="preserve"> about </w:t>
      </w:r>
      <w:r w:rsidR="00623D07" w:rsidRPr="005B5974">
        <w:t>what makes Maui a superhero</w:t>
      </w:r>
      <w:r w:rsidRPr="005B5974">
        <w:t xml:space="preserve"> and </w:t>
      </w:r>
      <w:r w:rsidR="009C29EE" w:rsidRPr="005B5974">
        <w:rPr>
          <w:b/>
          <w:bCs/>
        </w:rPr>
        <w:t>w</w:t>
      </w:r>
      <w:r w:rsidR="00AC0966" w:rsidRPr="005B5974">
        <w:rPr>
          <w:b/>
          <w:bCs/>
        </w:rPr>
        <w:t>rite</w:t>
      </w:r>
      <w:r w:rsidR="28F442AC" w:rsidRPr="005B5974">
        <w:t xml:space="preserve"> a list</w:t>
      </w:r>
      <w:r w:rsidRPr="005B5974">
        <w:t xml:space="preserve"> in your home learning book</w:t>
      </w:r>
      <w:r w:rsidR="28F442AC" w:rsidRPr="005B5974">
        <w:t>.</w:t>
      </w:r>
    </w:p>
    <w:p w14:paraId="73BFD359" w14:textId="7FBB8E8C" w:rsidR="40A67F58" w:rsidRPr="005B5974" w:rsidRDefault="40A67F58" w:rsidP="009D5ED5">
      <w:pPr>
        <w:pStyle w:val="MoEHeading1"/>
        <w:rPr>
          <w:rFonts w:eastAsia="Calibri"/>
          <w:sz w:val="32"/>
          <w:szCs w:val="32"/>
        </w:rPr>
      </w:pPr>
      <w:r w:rsidRPr="005B5974">
        <w:rPr>
          <w:sz w:val="32"/>
          <w:szCs w:val="32"/>
        </w:rPr>
        <w:lastRenderedPageBreak/>
        <w:t xml:space="preserve">Day 3 activity </w:t>
      </w:r>
      <w:r w:rsidR="36B2C934" w:rsidRPr="005B5974">
        <w:rPr>
          <w:sz w:val="32"/>
          <w:szCs w:val="32"/>
        </w:rPr>
        <w:t xml:space="preserve">2: </w:t>
      </w:r>
      <w:r w:rsidR="2DB59ACE" w:rsidRPr="005B5974">
        <w:rPr>
          <w:sz w:val="32"/>
          <w:szCs w:val="32"/>
        </w:rPr>
        <w:t>My</w:t>
      </w:r>
      <w:r w:rsidR="36B2C934" w:rsidRPr="005B5974">
        <w:rPr>
          <w:sz w:val="32"/>
          <w:szCs w:val="32"/>
        </w:rPr>
        <w:t xml:space="preserve"> Superhero</w:t>
      </w:r>
      <w:r w:rsidR="2DB59ACE" w:rsidRPr="005B5974">
        <w:rPr>
          <w:sz w:val="32"/>
          <w:szCs w:val="32"/>
        </w:rPr>
        <w:t xml:space="preserve">                     </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9719"/>
      </w:tblGrid>
      <w:tr w:rsidR="00F05154" w:rsidRPr="005B5974" w14:paraId="64772177" w14:textId="77777777" w:rsidTr="00F05154">
        <w:tc>
          <w:tcPr>
            <w:tcW w:w="9719" w:type="dxa"/>
          </w:tcPr>
          <w:p w14:paraId="167C33A7" w14:textId="31D8D0C2" w:rsidR="064CB5D7" w:rsidRPr="005B5974" w:rsidRDefault="064CB5D7" w:rsidP="009D5ED5">
            <w:pPr>
              <w:rPr>
                <w:b/>
                <w:bCs/>
                <w:i/>
                <w:iCs/>
                <w:color w:val="01853E"/>
              </w:rPr>
            </w:pPr>
            <w:r w:rsidRPr="005B5974">
              <w:rPr>
                <w:bCs/>
                <w:i/>
                <w:iCs/>
                <w:color w:val="01853E"/>
              </w:rPr>
              <w:t xml:space="preserve">In this activity your learner is exploring </w:t>
            </w:r>
            <w:r w:rsidR="4D800B47" w:rsidRPr="005B5974">
              <w:rPr>
                <w:bCs/>
                <w:i/>
                <w:iCs/>
                <w:color w:val="01853E"/>
              </w:rPr>
              <w:t xml:space="preserve">Maui as a superhero in Māori </w:t>
            </w:r>
            <w:r w:rsidR="4A4677E6" w:rsidRPr="005B5974">
              <w:rPr>
                <w:bCs/>
                <w:i/>
                <w:iCs/>
                <w:color w:val="01853E"/>
              </w:rPr>
              <w:t xml:space="preserve">legends. </w:t>
            </w:r>
            <w:r w:rsidR="54EBB38A" w:rsidRPr="005B5974">
              <w:rPr>
                <w:bCs/>
                <w:i/>
                <w:iCs/>
                <w:color w:val="01853E"/>
              </w:rPr>
              <w:t>Then they will then be imagining and creating their own superhero.</w:t>
            </w:r>
            <w:r w:rsidR="11D88DE6" w:rsidRPr="005B5974">
              <w:rPr>
                <w:bCs/>
                <w:i/>
                <w:iCs/>
                <w:color w:val="01853E"/>
              </w:rPr>
              <w:t xml:space="preserve"> </w:t>
            </w:r>
          </w:p>
          <w:p w14:paraId="5BF08492" w14:textId="73F9E6D9" w:rsidR="6A63AFC9" w:rsidRPr="005B5974" w:rsidRDefault="6A63AFC9" w:rsidP="009D5ED5">
            <w:pPr>
              <w:rPr>
                <w:rFonts w:eastAsia="Calibri"/>
                <w:b/>
                <w:bCs/>
                <w:i/>
                <w:iCs/>
                <w:color w:val="01853E"/>
              </w:rPr>
            </w:pPr>
            <w:r w:rsidRPr="005B5974">
              <w:rPr>
                <w:bCs/>
                <w:i/>
                <w:iCs/>
                <w:color w:val="01853E"/>
              </w:rPr>
              <w:t xml:space="preserve">Note that our Inquiry focus for today is – “making meaning” which includes making connections, organising </w:t>
            </w:r>
            <w:r w:rsidR="000E5C91" w:rsidRPr="005B5974">
              <w:rPr>
                <w:bCs/>
                <w:i/>
                <w:iCs/>
                <w:color w:val="01853E"/>
              </w:rPr>
              <w:t>information,</w:t>
            </w:r>
            <w:r w:rsidRPr="005B5974">
              <w:rPr>
                <w:bCs/>
                <w:i/>
                <w:iCs/>
                <w:color w:val="01853E"/>
              </w:rPr>
              <w:t xml:space="preserve"> and thinking critically.</w:t>
            </w:r>
          </w:p>
        </w:tc>
      </w:tr>
      <w:tr w:rsidR="00052D51" w:rsidRPr="005B5974" w14:paraId="56644ED4" w14:textId="77777777" w:rsidTr="00F05154">
        <w:tc>
          <w:tcPr>
            <w:tcW w:w="9719" w:type="dxa"/>
          </w:tcPr>
          <w:p w14:paraId="5D687AAC" w14:textId="4968B919" w:rsidR="00A713E0" w:rsidRPr="005B5974" w:rsidRDefault="00A713E0" w:rsidP="00A713E0">
            <w:r w:rsidRPr="005B5974">
              <w:t>What do I need?</w:t>
            </w:r>
          </w:p>
          <w:p w14:paraId="627BC114" w14:textId="6EC6D865" w:rsidR="00052D51" w:rsidRPr="005B5974" w:rsidRDefault="00052D51" w:rsidP="00F05154">
            <w:pPr>
              <w:pStyle w:val="ListParagraph"/>
              <w:numPr>
                <w:ilvl w:val="0"/>
                <w:numId w:val="56"/>
              </w:numPr>
            </w:pPr>
            <w:r w:rsidRPr="005B5974">
              <w:t>30 minutes</w:t>
            </w:r>
          </w:p>
          <w:p w14:paraId="7DD53F3E" w14:textId="262DA893" w:rsidR="00052D51" w:rsidRPr="005B5974" w:rsidRDefault="00052D51" w:rsidP="00F05154">
            <w:pPr>
              <w:pStyle w:val="ListParagraph"/>
              <w:numPr>
                <w:ilvl w:val="0"/>
                <w:numId w:val="56"/>
              </w:numPr>
            </w:pPr>
            <w:r w:rsidRPr="005B5974">
              <w:t>My home learning book and pencils/crayons/felts</w:t>
            </w:r>
          </w:p>
        </w:tc>
      </w:tr>
    </w:tbl>
    <w:p w14:paraId="060D0E09" w14:textId="12212BD7" w:rsidR="6A63AFC9" w:rsidRPr="005B5974" w:rsidRDefault="00180F64" w:rsidP="00180F64">
      <w:pPr>
        <w:pStyle w:val="MoEHeading3"/>
      </w:pPr>
      <w:r w:rsidRPr="005B5974">
        <w:t>In this activity I am learning to: Invent and describe a new superhero using words and pictures.</w:t>
      </w:r>
    </w:p>
    <w:p w14:paraId="4035291D" w14:textId="51195B39" w:rsidR="00193172" w:rsidRPr="005B5974" w:rsidRDefault="000E5C91" w:rsidP="009D5ED5">
      <w:r w:rsidRPr="005B5974">
        <w:rPr>
          <w:b/>
          <w:bCs/>
        </w:rPr>
        <w:t>Think</w:t>
      </w:r>
      <w:r w:rsidR="7195AFC1" w:rsidRPr="005B5974">
        <w:t xml:space="preserve"> </w:t>
      </w:r>
      <w:r w:rsidR="3A00F5DA" w:rsidRPr="005B5974">
        <w:t xml:space="preserve">about </w:t>
      </w:r>
      <w:r w:rsidR="516CC0DC" w:rsidRPr="005B5974">
        <w:t xml:space="preserve">‘What </w:t>
      </w:r>
      <w:r w:rsidR="3A00F5DA" w:rsidRPr="005B5974">
        <w:t>if</w:t>
      </w:r>
      <w:r w:rsidR="7195AFC1" w:rsidRPr="005B5974">
        <w:t xml:space="preserve"> you were a Superhero</w:t>
      </w:r>
      <w:r w:rsidR="1EFAFD7D" w:rsidRPr="005B5974">
        <w:t>?”</w:t>
      </w:r>
    </w:p>
    <w:p w14:paraId="72C7C8E3" w14:textId="0A1BAE8C" w:rsidR="00193172" w:rsidRPr="005B5974" w:rsidRDefault="7195AFC1" w:rsidP="002E687E">
      <w:pPr>
        <w:pStyle w:val="ListParagraph"/>
        <w:numPr>
          <w:ilvl w:val="0"/>
          <w:numId w:val="43"/>
        </w:numPr>
        <w:contextualSpacing w:val="0"/>
        <w:rPr>
          <w:rFonts w:eastAsiaTheme="minorEastAsia"/>
        </w:rPr>
      </w:pPr>
      <w:r w:rsidRPr="005B5974">
        <w:t xml:space="preserve">What would you </w:t>
      </w:r>
      <w:r w:rsidR="00AC0966" w:rsidRPr="005B5974">
        <w:rPr>
          <w:b/>
          <w:bCs/>
        </w:rPr>
        <w:t>look</w:t>
      </w:r>
      <w:r w:rsidRPr="005B5974">
        <w:t xml:space="preserve"> like?</w:t>
      </w:r>
    </w:p>
    <w:p w14:paraId="15E005B8" w14:textId="712F98AD" w:rsidR="00193172" w:rsidRPr="005B5974" w:rsidRDefault="7195AFC1" w:rsidP="002E687E">
      <w:pPr>
        <w:pStyle w:val="ListParagraph"/>
        <w:numPr>
          <w:ilvl w:val="0"/>
          <w:numId w:val="43"/>
        </w:numPr>
        <w:contextualSpacing w:val="0"/>
        <w:rPr>
          <w:rFonts w:eastAsiaTheme="minorEastAsia"/>
        </w:rPr>
      </w:pPr>
      <w:r w:rsidRPr="005B5974">
        <w:t xml:space="preserve">What </w:t>
      </w:r>
      <w:r w:rsidR="00AC0966" w:rsidRPr="005B5974">
        <w:rPr>
          <w:b/>
          <w:bCs/>
        </w:rPr>
        <w:t>powers</w:t>
      </w:r>
      <w:r w:rsidRPr="005B5974">
        <w:t xml:space="preserve"> would you have?</w:t>
      </w:r>
    </w:p>
    <w:p w14:paraId="52ACC307" w14:textId="28C42083" w:rsidR="6A63AFC9" w:rsidRPr="005B5974" w:rsidRDefault="6A63AFC9" w:rsidP="002E687E">
      <w:pPr>
        <w:pStyle w:val="ListParagraph"/>
        <w:numPr>
          <w:ilvl w:val="0"/>
          <w:numId w:val="43"/>
        </w:numPr>
        <w:contextualSpacing w:val="0"/>
      </w:pPr>
      <w:r w:rsidRPr="005B5974">
        <w:t xml:space="preserve">How could you use your superhero powers to be </w:t>
      </w:r>
      <w:r w:rsidR="00AC0966" w:rsidRPr="005B5974">
        <w:rPr>
          <w:b/>
          <w:bCs/>
        </w:rPr>
        <w:t>creative</w:t>
      </w:r>
      <w:r w:rsidRPr="005B5974">
        <w:t xml:space="preserve"> and solve problems?</w:t>
      </w:r>
    </w:p>
    <w:p w14:paraId="51316B3B" w14:textId="427F853F" w:rsidR="00193172" w:rsidRPr="005B5974" w:rsidRDefault="7195AFC1" w:rsidP="002E687E">
      <w:pPr>
        <w:pStyle w:val="ListParagraph"/>
        <w:numPr>
          <w:ilvl w:val="0"/>
          <w:numId w:val="43"/>
        </w:numPr>
        <w:contextualSpacing w:val="0"/>
        <w:rPr>
          <w:rFonts w:eastAsiaTheme="minorEastAsia"/>
        </w:rPr>
      </w:pPr>
      <w:r w:rsidRPr="005B5974">
        <w:t xml:space="preserve">What would you </w:t>
      </w:r>
      <w:r w:rsidR="00AC0966" w:rsidRPr="005B5974">
        <w:rPr>
          <w:b/>
          <w:bCs/>
        </w:rPr>
        <w:t>wear</w:t>
      </w:r>
      <w:r w:rsidRPr="005B5974">
        <w:t>?</w:t>
      </w:r>
      <w:r w:rsidR="5CEE5E2B" w:rsidRPr="005B5974">
        <w:t xml:space="preserve"> </w:t>
      </w:r>
    </w:p>
    <w:p w14:paraId="1A9EFC23" w14:textId="58500A51" w:rsidR="00193172" w:rsidRPr="005B5974" w:rsidRDefault="7195AFC1" w:rsidP="002E687E">
      <w:pPr>
        <w:pStyle w:val="ListParagraph"/>
        <w:numPr>
          <w:ilvl w:val="0"/>
          <w:numId w:val="43"/>
        </w:numPr>
        <w:contextualSpacing w:val="0"/>
        <w:rPr>
          <w:rFonts w:eastAsiaTheme="minorEastAsia"/>
        </w:rPr>
      </w:pPr>
      <w:r w:rsidRPr="005B5974">
        <w:t xml:space="preserve">How would you </w:t>
      </w:r>
      <w:r w:rsidR="00AC0966" w:rsidRPr="005B5974">
        <w:rPr>
          <w:b/>
          <w:bCs/>
        </w:rPr>
        <w:t>travel</w:t>
      </w:r>
      <w:r w:rsidRPr="005B5974">
        <w:t xml:space="preserve"> around?</w:t>
      </w:r>
    </w:p>
    <w:p w14:paraId="574EBF62" w14:textId="4EBCCF40" w:rsidR="00193172" w:rsidRPr="005B5974" w:rsidRDefault="217A2D89" w:rsidP="002E687E">
      <w:pPr>
        <w:pStyle w:val="ListParagraph"/>
        <w:numPr>
          <w:ilvl w:val="0"/>
          <w:numId w:val="43"/>
        </w:numPr>
        <w:contextualSpacing w:val="0"/>
        <w:rPr>
          <w:rFonts w:eastAsiaTheme="minorEastAsia"/>
        </w:rPr>
      </w:pPr>
      <w:r w:rsidRPr="005B5974">
        <w:t>What would</w:t>
      </w:r>
      <w:r w:rsidR="4273452A" w:rsidRPr="005B5974">
        <w:t xml:space="preserve"> your superhero</w:t>
      </w:r>
      <w:r w:rsidR="6DE1DBF5" w:rsidRPr="005B5974">
        <w:t xml:space="preserve"> name be?</w:t>
      </w:r>
    </w:p>
    <w:p w14:paraId="2FC76D80" w14:textId="77777777" w:rsidR="00425FB7" w:rsidRPr="005B5974" w:rsidRDefault="00425FB7" w:rsidP="009D5ED5"/>
    <w:p w14:paraId="79245C13" w14:textId="64F1301E" w:rsidR="459FC9E6" w:rsidRPr="005B5974" w:rsidRDefault="459FC9E6" w:rsidP="003A725C">
      <w:pPr>
        <w:rPr>
          <w:b/>
          <w:bCs/>
        </w:rPr>
      </w:pPr>
      <w:r w:rsidRPr="005B5974">
        <w:rPr>
          <w:b/>
          <w:bCs/>
        </w:rPr>
        <w:t>You can:</w:t>
      </w:r>
    </w:p>
    <w:p w14:paraId="45EF5B53" w14:textId="77777777" w:rsidR="00425FB7" w:rsidRPr="005B5974" w:rsidRDefault="00425FB7" w:rsidP="009D5ED5"/>
    <w:p w14:paraId="38B8E1B5" w14:textId="314622D1" w:rsidR="00193172" w:rsidRPr="005B5974" w:rsidRDefault="00AC0966" w:rsidP="009D5ED5">
      <w:pPr>
        <w:rPr>
          <w:rFonts w:eastAsiaTheme="minorEastAsia"/>
        </w:rPr>
      </w:pPr>
      <w:r w:rsidRPr="005B5974">
        <w:rPr>
          <w:b/>
          <w:bCs/>
        </w:rPr>
        <w:t>Draw</w:t>
      </w:r>
      <w:r w:rsidR="7195AFC1" w:rsidRPr="005B5974">
        <w:t xml:space="preserve"> your Superhero and </w:t>
      </w:r>
      <w:r w:rsidR="77BE8BD6" w:rsidRPr="005B5974">
        <w:t>add</w:t>
      </w:r>
      <w:r w:rsidR="7195AFC1" w:rsidRPr="005B5974">
        <w:t xml:space="preserve"> some </w:t>
      </w:r>
      <w:r w:rsidRPr="005B5974">
        <w:rPr>
          <w:b/>
          <w:bCs/>
        </w:rPr>
        <w:t>words</w:t>
      </w:r>
      <w:r w:rsidR="7195AFC1" w:rsidRPr="005B5974">
        <w:t xml:space="preserve"> around it to tell us about their powers and what they do.</w:t>
      </w:r>
    </w:p>
    <w:p w14:paraId="38E8735A" w14:textId="77777777" w:rsidR="00425FB7" w:rsidRPr="005B5974" w:rsidRDefault="00425FB7" w:rsidP="009D5ED5"/>
    <w:p w14:paraId="720E62E6" w14:textId="553F20AB" w:rsidR="5EDF63C6" w:rsidRPr="005B5974" w:rsidRDefault="00AC0966" w:rsidP="009D5ED5">
      <w:r w:rsidRPr="005B5974">
        <w:t>And/or</w:t>
      </w:r>
      <w:r w:rsidR="5A8217C1" w:rsidRPr="005B5974">
        <w:t>:</w:t>
      </w:r>
    </w:p>
    <w:p w14:paraId="18B07444" w14:textId="77777777" w:rsidR="00425FB7" w:rsidRPr="005B5974" w:rsidRDefault="00425FB7" w:rsidP="009D5ED5"/>
    <w:p w14:paraId="0F3A6B17" w14:textId="4D7855C6" w:rsidR="00193172" w:rsidRPr="005B5974" w:rsidRDefault="00957CF7" w:rsidP="009D5ED5">
      <w:pPr>
        <w:rPr>
          <w:rFonts w:eastAsiaTheme="minorEastAsia"/>
        </w:rPr>
      </w:pPr>
      <w:r w:rsidRPr="005B5974">
        <w:rPr>
          <w:b/>
          <w:bCs/>
        </w:rPr>
        <w:t>Make</w:t>
      </w:r>
      <w:r w:rsidR="5A8217C1" w:rsidRPr="005B5974">
        <w:t xml:space="preserve"> </w:t>
      </w:r>
      <w:r w:rsidR="7195AFC1" w:rsidRPr="005B5974">
        <w:t xml:space="preserve">one of your toys or dolls into your Superhero. </w:t>
      </w:r>
      <w:r w:rsidR="02FE4D86" w:rsidRPr="005B5974">
        <w:t xml:space="preserve">Then: </w:t>
      </w:r>
      <w:r w:rsidRPr="005B5974">
        <w:rPr>
          <w:b/>
          <w:bCs/>
        </w:rPr>
        <w:t>make</w:t>
      </w:r>
      <w:r w:rsidR="7195AFC1" w:rsidRPr="005B5974">
        <w:t xml:space="preserve"> a small poster describing their powers and what they do.</w:t>
      </w:r>
    </w:p>
    <w:p w14:paraId="0BBF2625" w14:textId="77777777" w:rsidR="00425FB7" w:rsidRPr="005B5974" w:rsidRDefault="00425FB7" w:rsidP="009D5ED5"/>
    <w:p w14:paraId="0156BEB0" w14:textId="785010E9" w:rsidR="7C2EA84B" w:rsidRPr="005B5974" w:rsidRDefault="0A464280" w:rsidP="009D5ED5">
      <w:r w:rsidRPr="005B5974">
        <w:t>A</w:t>
      </w:r>
      <w:r w:rsidR="00957CF7" w:rsidRPr="005B5974">
        <w:t>nd/or:</w:t>
      </w:r>
    </w:p>
    <w:p w14:paraId="65A6E5F7" w14:textId="77777777" w:rsidR="009D5ED5" w:rsidRPr="005B5974" w:rsidRDefault="009D5ED5" w:rsidP="009D5ED5"/>
    <w:p w14:paraId="07805AC0" w14:textId="3A915A83" w:rsidR="00105D05" w:rsidRPr="005B5974" w:rsidRDefault="00957CF7" w:rsidP="009D5ED5">
      <w:pPr>
        <w:rPr>
          <w:rFonts w:eastAsiaTheme="minorEastAsia"/>
        </w:rPr>
      </w:pPr>
      <w:r w:rsidRPr="005B5974">
        <w:rPr>
          <w:b/>
          <w:bCs/>
        </w:rPr>
        <w:t>Dress</w:t>
      </w:r>
      <w:r w:rsidR="00CC008E" w:rsidRPr="005B5974">
        <w:t xml:space="preserve"> up </w:t>
      </w:r>
      <w:r w:rsidR="00DA04D8" w:rsidRPr="005B5974">
        <w:t xml:space="preserve">as your hero </w:t>
      </w:r>
      <w:r w:rsidR="00F02F65" w:rsidRPr="005B5974">
        <w:t xml:space="preserve">and </w:t>
      </w:r>
      <w:r w:rsidR="00323281" w:rsidRPr="005B5974">
        <w:t>act out using your powers.</w:t>
      </w:r>
    </w:p>
    <w:p w14:paraId="330A3AB2" w14:textId="13D88DCC" w:rsidR="6A63AFC9" w:rsidRPr="005B5974" w:rsidRDefault="6A63AFC9" w:rsidP="00C2683D">
      <w:r w:rsidRPr="005B5974">
        <w:br w:type="page"/>
      </w:r>
    </w:p>
    <w:p w14:paraId="42591CCD" w14:textId="7CD3F794" w:rsidR="00193172" w:rsidRPr="005B5974" w:rsidRDefault="7D342335" w:rsidP="009D5ED5">
      <w:pPr>
        <w:pStyle w:val="MoEHeading1"/>
        <w:rPr>
          <w:sz w:val="32"/>
          <w:szCs w:val="32"/>
        </w:rPr>
      </w:pPr>
      <w:r w:rsidRPr="005B5974">
        <w:rPr>
          <w:sz w:val="32"/>
          <w:szCs w:val="32"/>
        </w:rPr>
        <w:lastRenderedPageBreak/>
        <w:t>Day 3</w:t>
      </w:r>
      <w:r w:rsidR="01049532" w:rsidRPr="005B5974">
        <w:rPr>
          <w:sz w:val="32"/>
          <w:szCs w:val="32"/>
        </w:rPr>
        <w:t xml:space="preserve"> activity</w:t>
      </w:r>
      <w:r w:rsidRPr="005B5974">
        <w:rPr>
          <w:sz w:val="32"/>
          <w:szCs w:val="32"/>
        </w:rPr>
        <w:t xml:space="preserve"> 4</w:t>
      </w:r>
      <w:r w:rsidR="01049532" w:rsidRPr="005B5974">
        <w:rPr>
          <w:sz w:val="32"/>
          <w:szCs w:val="32"/>
        </w:rPr>
        <w:t>:</w:t>
      </w:r>
      <w:r w:rsidR="2FFDCBCE" w:rsidRPr="005B5974">
        <w:rPr>
          <w:sz w:val="32"/>
          <w:szCs w:val="32"/>
        </w:rPr>
        <w:t xml:space="preserve"> Literacy,</w:t>
      </w:r>
      <w:r w:rsidR="00714463" w:rsidRPr="005B5974">
        <w:rPr>
          <w:sz w:val="32"/>
          <w:szCs w:val="32"/>
        </w:rPr>
        <w:t xml:space="preserve"> superhero</w:t>
      </w:r>
      <w:r w:rsidR="2FFDCBCE" w:rsidRPr="005B5974">
        <w:rPr>
          <w:sz w:val="32"/>
          <w:szCs w:val="32"/>
        </w:rPr>
        <w:t xml:space="preserve"> poetry</w:t>
      </w:r>
    </w:p>
    <w:tbl>
      <w:tblPr>
        <w:tblStyle w:val="TableGridLight"/>
        <w:tblW w:w="9720"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5F76D3" w:rsidRPr="005B5974" w14:paraId="7238AE94" w14:textId="77777777" w:rsidTr="005F76D3">
        <w:tc>
          <w:tcPr>
            <w:tcW w:w="9720" w:type="dxa"/>
          </w:tcPr>
          <w:p w14:paraId="1C4DDD8A" w14:textId="7E7ECC59" w:rsidR="00DA272F" w:rsidRPr="005B5974" w:rsidRDefault="002B5292" w:rsidP="009D5ED5">
            <w:pPr>
              <w:rPr>
                <w:b/>
                <w:bCs/>
                <w:i/>
                <w:iCs/>
                <w:color w:val="01853E"/>
              </w:rPr>
            </w:pPr>
            <w:r w:rsidRPr="005B5974">
              <w:rPr>
                <w:bCs/>
                <w:i/>
                <w:iCs/>
                <w:color w:val="01853E"/>
              </w:rPr>
              <w:t>Your</w:t>
            </w:r>
            <w:r w:rsidR="4027FD3C" w:rsidRPr="005B5974">
              <w:rPr>
                <w:bCs/>
                <w:i/>
                <w:iCs/>
                <w:color w:val="01853E"/>
              </w:rPr>
              <w:t xml:space="preserve"> learner is </w:t>
            </w:r>
            <w:r w:rsidR="1A946749" w:rsidRPr="005B5974">
              <w:rPr>
                <w:bCs/>
                <w:i/>
                <w:iCs/>
                <w:color w:val="01853E"/>
              </w:rPr>
              <w:t xml:space="preserve">exploring </w:t>
            </w:r>
            <w:r w:rsidR="77D205ED" w:rsidRPr="005B5974">
              <w:rPr>
                <w:bCs/>
                <w:i/>
                <w:iCs/>
                <w:color w:val="01853E"/>
              </w:rPr>
              <w:t xml:space="preserve">words that describe </w:t>
            </w:r>
            <w:r w:rsidR="3B907682" w:rsidRPr="005B5974">
              <w:rPr>
                <w:bCs/>
                <w:i/>
                <w:iCs/>
                <w:color w:val="01853E"/>
              </w:rPr>
              <w:t xml:space="preserve">a superhero. </w:t>
            </w:r>
            <w:r w:rsidR="650C6FC0" w:rsidRPr="005B5974">
              <w:rPr>
                <w:bCs/>
                <w:i/>
                <w:iCs/>
                <w:color w:val="01853E"/>
              </w:rPr>
              <w:t>Language is one way we can express ourselves creatively.</w:t>
            </w:r>
            <w:r w:rsidR="0F2FA38D" w:rsidRPr="005B5974">
              <w:rPr>
                <w:bCs/>
                <w:i/>
                <w:iCs/>
                <w:color w:val="01853E"/>
              </w:rPr>
              <w:t xml:space="preserve"> </w:t>
            </w:r>
            <w:r w:rsidRPr="005B5974">
              <w:rPr>
                <w:bCs/>
                <w:i/>
                <w:iCs/>
                <w:color w:val="01853E"/>
              </w:rPr>
              <w:t>Talk</w:t>
            </w:r>
            <w:r w:rsidR="3C8F490E" w:rsidRPr="005B5974">
              <w:rPr>
                <w:bCs/>
                <w:i/>
                <w:iCs/>
                <w:color w:val="01853E"/>
              </w:rPr>
              <w:t xml:space="preserve"> </w:t>
            </w:r>
            <w:r w:rsidR="6E309A7E" w:rsidRPr="005B5974">
              <w:rPr>
                <w:bCs/>
                <w:i/>
                <w:iCs/>
                <w:color w:val="01853E"/>
              </w:rPr>
              <w:t xml:space="preserve">about what different superheroes might look like, </w:t>
            </w:r>
            <w:r w:rsidR="2F067B62" w:rsidRPr="005B5974">
              <w:rPr>
                <w:bCs/>
                <w:i/>
                <w:iCs/>
                <w:color w:val="01853E"/>
              </w:rPr>
              <w:t xml:space="preserve">actions they might do, </w:t>
            </w:r>
            <w:r w:rsidR="27A98286" w:rsidRPr="005B5974">
              <w:rPr>
                <w:bCs/>
                <w:i/>
                <w:iCs/>
                <w:color w:val="01853E"/>
              </w:rPr>
              <w:t xml:space="preserve">characteristics they might have. </w:t>
            </w:r>
            <w:r w:rsidR="3F464DB1" w:rsidRPr="005B5974">
              <w:rPr>
                <w:bCs/>
                <w:i/>
                <w:iCs/>
                <w:color w:val="01853E"/>
              </w:rPr>
              <w:t>Write these down for your learner.</w:t>
            </w:r>
          </w:p>
        </w:tc>
      </w:tr>
      <w:tr w:rsidR="00180F64" w:rsidRPr="005B5974" w14:paraId="4027C9ED" w14:textId="77777777" w:rsidTr="005F76D3">
        <w:tc>
          <w:tcPr>
            <w:tcW w:w="9720" w:type="dxa"/>
          </w:tcPr>
          <w:p w14:paraId="676B4EA1" w14:textId="436244BE" w:rsidR="00A713E0" w:rsidRPr="005B5974" w:rsidRDefault="00A713E0" w:rsidP="00A713E0">
            <w:pPr>
              <w:spacing w:before="40"/>
            </w:pPr>
            <w:r w:rsidRPr="005B5974">
              <w:t>What do I need?</w:t>
            </w:r>
          </w:p>
          <w:p w14:paraId="634C3D0D" w14:textId="3A72F69A" w:rsidR="00180F64" w:rsidRPr="005B5974" w:rsidRDefault="00180F64" w:rsidP="00F05154">
            <w:pPr>
              <w:pStyle w:val="ListParagraph"/>
              <w:numPr>
                <w:ilvl w:val="0"/>
                <w:numId w:val="56"/>
              </w:numPr>
              <w:spacing w:before="40"/>
            </w:pPr>
            <w:r w:rsidRPr="005B5974">
              <w:t>30 minutes</w:t>
            </w:r>
          </w:p>
          <w:p w14:paraId="52F5F0E8" w14:textId="59F259B6" w:rsidR="00180F64" w:rsidRPr="005B5974" w:rsidRDefault="00180F64" w:rsidP="002B5292">
            <w:pPr>
              <w:pStyle w:val="ListParagraph"/>
              <w:numPr>
                <w:ilvl w:val="0"/>
                <w:numId w:val="56"/>
              </w:numPr>
            </w:pPr>
            <w:r w:rsidRPr="005B5974">
              <w:t>Your home learning book and a pen or pencil</w:t>
            </w:r>
          </w:p>
        </w:tc>
      </w:tr>
    </w:tbl>
    <w:p w14:paraId="1B6EE9EE" w14:textId="13521DF0" w:rsidR="00D37380" w:rsidRPr="005B5974" w:rsidRDefault="008A41CA" w:rsidP="00F05154">
      <w:pPr>
        <w:pStyle w:val="MoEHeading3"/>
        <w:spacing w:before="240" w:after="240"/>
      </w:pPr>
      <w:r w:rsidRPr="005B5974">
        <w:t>In this activity I am learning to: Write an acrostic poem and identify the qualities and behaviours of your superhero.</w:t>
      </w:r>
    </w:p>
    <w:p w14:paraId="467667FE" w14:textId="7C9E36B7" w:rsidR="00193172" w:rsidRPr="005B5974" w:rsidRDefault="36F43B23" w:rsidP="009D5ED5">
      <w:r w:rsidRPr="005B5974">
        <w:t xml:space="preserve">Your </w:t>
      </w:r>
      <w:r w:rsidR="1CA42AA3" w:rsidRPr="005B5974">
        <w:t>superhero is amazing.</w:t>
      </w:r>
      <w:r w:rsidR="001D2CFA" w:rsidRPr="005B5974">
        <w:t xml:space="preserve"> </w:t>
      </w:r>
      <w:r w:rsidR="1CA42AA3" w:rsidRPr="005B5974">
        <w:t>Your superhero</w:t>
      </w:r>
      <w:r w:rsidRPr="005B5974">
        <w:t xml:space="preserve"> can create poetry</w:t>
      </w:r>
      <w:r w:rsidR="6B485D6F" w:rsidRPr="005B5974">
        <w:t>.</w:t>
      </w:r>
    </w:p>
    <w:p w14:paraId="6645CCAB" w14:textId="189B33D2" w:rsidR="00193172" w:rsidRPr="005B5974" w:rsidRDefault="007143E3" w:rsidP="009D5ED5">
      <w:r w:rsidRPr="005B5974">
        <w:t>Talk about different words that could desc</w:t>
      </w:r>
      <w:r w:rsidR="00D85388" w:rsidRPr="005B5974">
        <w:t xml:space="preserve">ribe your superhero. You can think about what they look like, </w:t>
      </w:r>
      <w:r w:rsidR="00A7168E" w:rsidRPr="005B5974">
        <w:t xml:space="preserve">what they do, and </w:t>
      </w:r>
      <w:r w:rsidR="006A289C" w:rsidRPr="005B5974">
        <w:t xml:space="preserve">how they act. </w:t>
      </w:r>
    </w:p>
    <w:p w14:paraId="60FE4164" w14:textId="47AD65B9" w:rsidR="00193172" w:rsidRPr="005B5974" w:rsidRDefault="004A38D6" w:rsidP="009D5ED5">
      <w:r w:rsidRPr="005B5974">
        <w:rPr>
          <w:b/>
          <w:bCs/>
        </w:rPr>
        <w:t>Write</w:t>
      </w:r>
      <w:r w:rsidR="36F43B23" w:rsidRPr="005B5974">
        <w:t xml:space="preserve"> your Superhero’s name down the side of </w:t>
      </w:r>
      <w:r w:rsidR="00901FCB" w:rsidRPr="005B5974">
        <w:t>your</w:t>
      </w:r>
      <w:r w:rsidR="36F43B23" w:rsidRPr="005B5974">
        <w:t xml:space="preserve"> paper</w:t>
      </w:r>
      <w:r w:rsidR="00901FCB" w:rsidRPr="005B5974">
        <w:t xml:space="preserve"> with a letter at the beginning of each line.</w:t>
      </w:r>
    </w:p>
    <w:p w14:paraId="5FAFEFD1" w14:textId="6B4E52E5" w:rsidR="00193172" w:rsidRPr="005B5974" w:rsidRDefault="004A38D6" w:rsidP="009D5ED5">
      <w:r w:rsidRPr="005B5974">
        <w:rPr>
          <w:b/>
          <w:bCs/>
        </w:rPr>
        <w:t>Write a word or phrase</w:t>
      </w:r>
      <w:r w:rsidR="36F43B23" w:rsidRPr="005B5974">
        <w:t xml:space="preserve"> for each letter of their name that describes something about them.</w:t>
      </w:r>
      <w:r w:rsidR="00901FCB" w:rsidRPr="005B5974">
        <w:t xml:space="preserve"> </w:t>
      </w:r>
      <w:r w:rsidR="36F43B23" w:rsidRPr="005B5974">
        <w:t>(A phrase is an idea that might not be a whole sentence).</w:t>
      </w:r>
      <w:r w:rsidR="0F2FA38D" w:rsidRPr="005B5974">
        <w:t xml:space="preserve"> </w:t>
      </w:r>
    </w:p>
    <w:p w14:paraId="4141507D" w14:textId="1FB6F84C" w:rsidR="00193172" w:rsidRPr="005B5974" w:rsidRDefault="004A38D6" w:rsidP="009D5ED5">
      <w:r w:rsidRPr="005B5974">
        <w:rPr>
          <w:b/>
          <w:bCs/>
        </w:rPr>
        <w:t>Draw</w:t>
      </w:r>
      <w:r w:rsidR="42912C46" w:rsidRPr="005B5974">
        <w:t xml:space="preserve"> a picture to go with your poem.</w:t>
      </w:r>
      <w:r w:rsidR="0F2FA38D" w:rsidRPr="005B5974">
        <w:t xml:space="preserve"> </w:t>
      </w:r>
    </w:p>
    <w:p w14:paraId="0A3B1601" w14:textId="72D2CF5A" w:rsidR="00A96C1F" w:rsidRPr="005B5974" w:rsidRDefault="42912C46" w:rsidP="00F05154">
      <w:pPr>
        <w:spacing w:after="0"/>
      </w:pPr>
      <w:r w:rsidRPr="005B5974">
        <w:t xml:space="preserve">Here is one someone else has made up about </w:t>
      </w:r>
      <w:r w:rsidR="004A38D6" w:rsidRPr="005B5974">
        <w:rPr>
          <w:b/>
          <w:bCs/>
        </w:rPr>
        <w:t>Batman</w:t>
      </w:r>
      <w:r w:rsidRPr="005B5974">
        <w:t>.</w:t>
      </w:r>
    </w:p>
    <w:p w14:paraId="63AFEC1F" w14:textId="78225E09" w:rsidR="2EFE46DD" w:rsidRPr="005B5974" w:rsidRDefault="2EFE46DD" w:rsidP="00F05154">
      <w:pPr>
        <w:spacing w:after="0"/>
        <w:ind w:left="2880"/>
      </w:pPr>
      <w:r w:rsidRPr="005B5974">
        <w:rPr>
          <w:b/>
          <w:sz w:val="28"/>
          <w:szCs w:val="28"/>
        </w:rPr>
        <w:t>B</w:t>
      </w:r>
      <w:r w:rsidRPr="005B5974">
        <w:t>rave and strong</w:t>
      </w:r>
    </w:p>
    <w:p w14:paraId="5355285F" w14:textId="4D0DA20C" w:rsidR="2EFE46DD" w:rsidRPr="005B5974" w:rsidRDefault="2EFE46DD" w:rsidP="00F05154">
      <w:pPr>
        <w:spacing w:before="0" w:after="0"/>
        <w:ind w:left="2880"/>
      </w:pPr>
      <w:r w:rsidRPr="005B5974">
        <w:rPr>
          <w:b/>
          <w:sz w:val="28"/>
          <w:szCs w:val="28"/>
        </w:rPr>
        <w:t>A</w:t>
      </w:r>
      <w:r w:rsidRPr="005B5974">
        <w:t>lways there to help</w:t>
      </w:r>
    </w:p>
    <w:p w14:paraId="18AB3BE6" w14:textId="78FE061F" w:rsidR="2EFE46DD" w:rsidRPr="005B5974" w:rsidRDefault="2EFE46DD" w:rsidP="00F05154">
      <w:pPr>
        <w:spacing w:before="0" w:after="0"/>
        <w:ind w:left="2880"/>
      </w:pPr>
      <w:r w:rsidRPr="005B5974">
        <w:rPr>
          <w:b/>
          <w:sz w:val="28"/>
          <w:szCs w:val="28"/>
        </w:rPr>
        <w:t>T</w:t>
      </w:r>
      <w:r w:rsidRPr="005B5974">
        <w:t>owering over buildings and trees</w:t>
      </w:r>
    </w:p>
    <w:p w14:paraId="11DD6591" w14:textId="025CE9C4" w:rsidR="2EFE46DD" w:rsidRPr="005B5974" w:rsidRDefault="2EFE46DD" w:rsidP="00F05154">
      <w:pPr>
        <w:spacing w:before="0" w:after="0"/>
        <w:ind w:left="2880"/>
      </w:pPr>
      <w:r w:rsidRPr="005B5974">
        <w:rPr>
          <w:b/>
          <w:sz w:val="28"/>
          <w:szCs w:val="28"/>
        </w:rPr>
        <w:t>M</w:t>
      </w:r>
      <w:r w:rsidRPr="005B5974">
        <w:t>aking people safe again</w:t>
      </w:r>
    </w:p>
    <w:p w14:paraId="788FEEA2" w14:textId="5E69C424" w:rsidR="2EFE46DD" w:rsidRPr="005B5974" w:rsidRDefault="2EFE46DD" w:rsidP="00F05154">
      <w:pPr>
        <w:spacing w:before="0" w:after="0"/>
        <w:ind w:left="2880"/>
      </w:pPr>
      <w:r w:rsidRPr="005B5974">
        <w:rPr>
          <w:b/>
          <w:sz w:val="28"/>
          <w:szCs w:val="28"/>
        </w:rPr>
        <w:t>A</w:t>
      </w:r>
      <w:r w:rsidRPr="005B5974">
        <w:t>gainst the might of the villains</w:t>
      </w:r>
    </w:p>
    <w:p w14:paraId="16FF8C4C" w14:textId="77777777" w:rsidR="00F05154" w:rsidRPr="005B5974" w:rsidRDefault="2EFE46DD" w:rsidP="00F05154">
      <w:pPr>
        <w:spacing w:before="0" w:after="0"/>
        <w:ind w:left="2880"/>
      </w:pPr>
      <w:r w:rsidRPr="005B5974">
        <w:rPr>
          <w:b/>
          <w:sz w:val="28"/>
          <w:szCs w:val="28"/>
        </w:rPr>
        <w:t>N</w:t>
      </w:r>
      <w:r w:rsidRPr="005B5974">
        <w:t>ever giving up on what is right</w:t>
      </w:r>
    </w:p>
    <w:p w14:paraId="4450DA40" w14:textId="035BACBB" w:rsidR="2EFE46DD" w:rsidRPr="005B5974" w:rsidRDefault="008E1AA1" w:rsidP="00F05154">
      <w:pPr>
        <w:spacing w:before="0" w:after="0"/>
      </w:pPr>
      <w:r>
        <w:pict w14:anchorId="19AFABBA">
          <v:rect id="_x0000_i1027" style="width:0;height:1.5pt" o:hralign="center" o:hrstd="t" o:hr="t" fillcolor="#a0a0a0" stroked="f"/>
        </w:pict>
      </w:r>
    </w:p>
    <w:p w14:paraId="58964AA7" w14:textId="4F61D7FD" w:rsidR="00193172" w:rsidRPr="005B5974" w:rsidRDefault="00193172" w:rsidP="009D5ED5">
      <w:pPr>
        <w:pStyle w:val="MoEHeading1"/>
        <w:rPr>
          <w:sz w:val="32"/>
          <w:szCs w:val="32"/>
        </w:rPr>
      </w:pPr>
      <w:r w:rsidRPr="005B5974">
        <w:rPr>
          <w:sz w:val="32"/>
          <w:szCs w:val="32"/>
        </w:rPr>
        <w:t>Day 3: Reflection</w:t>
      </w:r>
    </w:p>
    <w:p w14:paraId="7E8C75DD" w14:textId="3DB74F6A" w:rsidR="005F76D3" w:rsidRPr="005B5974" w:rsidRDefault="005F76D3" w:rsidP="005F76D3">
      <w:r w:rsidRPr="005B5974">
        <w:t xml:space="preserve">Today we have looked at the places and games that make us happy. </w:t>
      </w:r>
    </w:p>
    <w:p w14:paraId="6C83A126" w14:textId="599ED752" w:rsidR="005F76D3" w:rsidRPr="005B5974" w:rsidRDefault="005F76D3" w:rsidP="005010AC">
      <w:pPr>
        <w:rPr>
          <w:rFonts w:eastAsiaTheme="minorEastAsia"/>
        </w:rPr>
      </w:pPr>
      <w:r w:rsidRPr="005B5974">
        <w:rPr>
          <w:bCs/>
        </w:rPr>
        <w:t>Talk with someone in your whānau.</w:t>
      </w:r>
      <w:r w:rsidR="002B5292" w:rsidRPr="005B5974">
        <w:rPr>
          <w:bCs/>
        </w:rPr>
        <w:t xml:space="preserve"> </w:t>
      </w:r>
      <w:r w:rsidRPr="005B5974">
        <w:t>Tell them all the things you have done today.</w:t>
      </w:r>
      <w:r w:rsidR="00F05154" w:rsidRPr="005B5974">
        <w:t xml:space="preserve"> </w:t>
      </w:r>
      <w:r w:rsidRPr="005B5974">
        <w:t>Talk about all the things you have created this week</w:t>
      </w:r>
      <w:r w:rsidR="005010AC" w:rsidRPr="005B5974">
        <w:t>.</w:t>
      </w:r>
    </w:p>
    <w:p w14:paraId="3EEA783D" w14:textId="77777777" w:rsidR="00F05154" w:rsidRPr="005B5974" w:rsidRDefault="005F76D3" w:rsidP="005010AC">
      <w:pPr>
        <w:pStyle w:val="ListParagraph"/>
        <w:numPr>
          <w:ilvl w:val="0"/>
          <w:numId w:val="49"/>
        </w:numPr>
        <w:rPr>
          <w:rFonts w:eastAsiaTheme="minorEastAsia"/>
        </w:rPr>
      </w:pPr>
      <w:r w:rsidRPr="005B5974">
        <w:t>How did today make you feel?</w:t>
      </w:r>
      <w:r w:rsidR="005010AC" w:rsidRPr="005B5974">
        <w:t xml:space="preserve"> </w:t>
      </w:r>
    </w:p>
    <w:p w14:paraId="0FB91B42" w14:textId="5C0B773E" w:rsidR="005010AC" w:rsidRPr="005B5974" w:rsidRDefault="005010AC" w:rsidP="005010AC">
      <w:pPr>
        <w:pStyle w:val="ListParagraph"/>
        <w:numPr>
          <w:ilvl w:val="0"/>
          <w:numId w:val="49"/>
        </w:numPr>
        <w:rPr>
          <w:rFonts w:eastAsiaTheme="minorEastAsia"/>
        </w:rPr>
      </w:pPr>
      <w:r w:rsidRPr="005B5974">
        <w:t>Which activity did you enjoy the most today?</w:t>
      </w:r>
    </w:p>
    <w:p w14:paraId="2F09D01D" w14:textId="6684FCCC" w:rsidR="005F76D3" w:rsidRPr="005B5974" w:rsidRDefault="005010AC" w:rsidP="00F05154">
      <w:pPr>
        <w:pStyle w:val="ListParagraph"/>
        <w:numPr>
          <w:ilvl w:val="0"/>
          <w:numId w:val="49"/>
        </w:numPr>
        <w:rPr>
          <w:rFonts w:eastAsiaTheme="minorEastAsia"/>
        </w:rPr>
      </w:pPr>
      <w:r w:rsidRPr="005B5974">
        <w:t xml:space="preserve">What did you learn today? </w:t>
      </w:r>
    </w:p>
    <w:p w14:paraId="5B190DE6" w14:textId="191EC73E" w:rsidR="005F76D3" w:rsidRPr="005B5974" w:rsidRDefault="005F76D3" w:rsidP="005F76D3">
      <w:pPr>
        <w:rPr>
          <w:b/>
          <w:bCs/>
        </w:rPr>
      </w:pPr>
      <w:r w:rsidRPr="005B5974">
        <w:rPr>
          <w:b/>
          <w:bCs/>
        </w:rPr>
        <w:t>Wellbeing check</w:t>
      </w:r>
    </w:p>
    <w:p w14:paraId="6B371BB3" w14:textId="4246140E" w:rsidR="005F76D3" w:rsidRPr="005B5974" w:rsidRDefault="005F76D3" w:rsidP="005F76D3">
      <w:pPr>
        <w:rPr>
          <w:rFonts w:eastAsia="Calibri Light"/>
          <w:szCs w:val="20"/>
        </w:rPr>
      </w:pPr>
      <w:r w:rsidRPr="005B5974">
        <w:t xml:space="preserve">Put the </w:t>
      </w:r>
      <w:hyperlink r:id="rId75">
        <w:r w:rsidRPr="005B5974">
          <w:rPr>
            <w:rStyle w:val="Hyperlink"/>
            <w:rFonts w:eastAsia="Calibri Light"/>
          </w:rPr>
          <w:t>Face cards</w:t>
        </w:r>
      </w:hyperlink>
      <w:r w:rsidRPr="005B5974">
        <w:rPr>
          <w:rFonts w:eastAsia="@MS Mincho"/>
          <w:szCs w:val="20"/>
        </w:rPr>
        <w:t xml:space="preserve"> on the table or floor in front of you.</w:t>
      </w:r>
    </w:p>
    <w:p w14:paraId="6069C9F4" w14:textId="3C6E5B31" w:rsidR="005F76D3" w:rsidRPr="005B5974" w:rsidRDefault="005F76D3" w:rsidP="00F05154">
      <w:r w:rsidRPr="005B5974">
        <w:t>This morning you chose a card for how you wanted to feel at the end of the day. Find this card. Is that how you feel?</w:t>
      </w:r>
    </w:p>
    <w:p w14:paraId="02F16175" w14:textId="77777777" w:rsidR="005F76D3" w:rsidRPr="005B5974" w:rsidRDefault="005F76D3" w:rsidP="005F76D3">
      <w:pPr>
        <w:rPr>
          <w:rFonts w:eastAsiaTheme="minorEastAsia"/>
        </w:rPr>
      </w:pPr>
      <w:r w:rsidRPr="005B5974">
        <w:rPr>
          <w:b/>
          <w:bCs/>
        </w:rPr>
        <w:t>Write</w:t>
      </w:r>
      <w:r w:rsidRPr="005B5974">
        <w:t xml:space="preserve"> or </w:t>
      </w:r>
      <w:r w:rsidRPr="005B5974">
        <w:rPr>
          <w:b/>
          <w:bCs/>
        </w:rPr>
        <w:t>draw</w:t>
      </w:r>
      <w:r w:rsidRPr="005B5974">
        <w:t xml:space="preserve"> about this in your home learning book. </w:t>
      </w:r>
    </w:p>
    <w:p w14:paraId="013483C6" w14:textId="77777777" w:rsidR="005F76D3" w:rsidRPr="005B5974" w:rsidRDefault="005F76D3" w:rsidP="005F76D3">
      <w:pPr>
        <w:rPr>
          <w:rFonts w:eastAsia="MS Mincho"/>
        </w:rPr>
      </w:pPr>
      <w:r w:rsidRPr="005B5974">
        <w:rPr>
          <w:b/>
          <w:bCs/>
        </w:rPr>
        <w:t>Close</w:t>
      </w:r>
      <w:r w:rsidRPr="005B5974">
        <w:t xml:space="preserve"> your book – School is finished for today. </w:t>
      </w:r>
      <w:r w:rsidRPr="005B5974">
        <w:rPr>
          <w:rFonts w:ascii="Segoe UI Emoji" w:eastAsia="Symbol" w:hAnsi="Segoe UI Emoji" w:cs="Segoe UI Emoji"/>
        </w:rPr>
        <w:t>😊</w:t>
      </w:r>
    </w:p>
    <w:p w14:paraId="403E20FF" w14:textId="5B08E406" w:rsidR="00D54C50" w:rsidRPr="005B5974" w:rsidRDefault="00193172" w:rsidP="00FE4DFE">
      <w:pPr>
        <w:pStyle w:val="MoEHeading1"/>
        <w:rPr>
          <w:color w:val="3472AC"/>
          <w:sz w:val="32"/>
          <w:szCs w:val="32"/>
        </w:rPr>
      </w:pPr>
      <w:r w:rsidRPr="005B5974">
        <w:rPr>
          <w:color w:val="3472AC"/>
          <w:sz w:val="32"/>
          <w:szCs w:val="32"/>
        </w:rPr>
        <w:lastRenderedPageBreak/>
        <w:t xml:space="preserve">Day 4: </w:t>
      </w:r>
      <w:r w:rsidR="009002D5" w:rsidRPr="005B5974">
        <w:rPr>
          <w:color w:val="3472AC"/>
          <w:sz w:val="32"/>
          <w:szCs w:val="32"/>
        </w:rPr>
        <w:t>Getting started</w:t>
      </w:r>
      <w:r w:rsidR="001D2CFA" w:rsidRPr="005B5974">
        <w:rPr>
          <w:color w:val="3472AC"/>
          <w:sz w:val="32"/>
          <w:szCs w:val="32"/>
        </w:rPr>
        <w:t xml:space="preserve">         </w:t>
      </w:r>
    </w:p>
    <w:p w14:paraId="716A231E" w14:textId="77777777" w:rsidR="00B661D3" w:rsidRPr="005B5974" w:rsidRDefault="00B661D3" w:rsidP="00B661D3">
      <w:pPr>
        <w:spacing w:after="0"/>
      </w:pPr>
      <w:r w:rsidRPr="005B5974">
        <w:t>Take the first 30 minutes of the day getting ready for learning:</w:t>
      </w:r>
    </w:p>
    <w:p w14:paraId="68CD87DC" w14:textId="77777777" w:rsidR="00B46B14" w:rsidRPr="005B5974" w:rsidRDefault="00B46B14" w:rsidP="00B46B14">
      <w:pPr>
        <w:pStyle w:val="ListParagraph"/>
        <w:numPr>
          <w:ilvl w:val="0"/>
          <w:numId w:val="52"/>
        </w:numPr>
        <w:rPr>
          <w:rFonts w:eastAsiaTheme="minorEastAsia"/>
          <w:b/>
        </w:rPr>
      </w:pPr>
      <w:r w:rsidRPr="005B5974">
        <w:rPr>
          <w:b/>
          <w:bCs/>
        </w:rPr>
        <w:t>Practise your karakia (See p. 9)</w:t>
      </w:r>
      <w:r w:rsidRPr="005B5974">
        <w:t xml:space="preserve"> </w:t>
      </w:r>
    </w:p>
    <w:p w14:paraId="2FE1E215" w14:textId="77777777" w:rsidR="00B46B14" w:rsidRPr="005B5974" w:rsidRDefault="00B46B14" w:rsidP="00B46B14">
      <w:pPr>
        <w:pStyle w:val="ListParagraph"/>
        <w:numPr>
          <w:ilvl w:val="0"/>
          <w:numId w:val="52"/>
        </w:numPr>
        <w:rPr>
          <w:rFonts w:eastAsiaTheme="minorEastAsia"/>
          <w:b/>
        </w:rPr>
      </w:pPr>
      <w:r w:rsidRPr="005B5974">
        <w:rPr>
          <w:b/>
          <w:bCs/>
        </w:rPr>
        <w:t>Do</w:t>
      </w:r>
      <w:r w:rsidRPr="005B5974">
        <w:t xml:space="preserve"> a mindfulness activity (See p. 8)</w:t>
      </w:r>
    </w:p>
    <w:p w14:paraId="07AB0D55" w14:textId="77777777" w:rsidR="00B46B14" w:rsidRPr="005B5974" w:rsidRDefault="00B46B14" w:rsidP="00B46B14">
      <w:pPr>
        <w:pStyle w:val="ListParagraph"/>
        <w:numPr>
          <w:ilvl w:val="0"/>
          <w:numId w:val="52"/>
        </w:numPr>
      </w:pPr>
      <w:r w:rsidRPr="005B5974">
        <w:rPr>
          <w:b/>
          <w:bCs/>
        </w:rPr>
        <w:t>Plan</w:t>
      </w:r>
      <w:r w:rsidRPr="005B5974">
        <w:t xml:space="preserve"> out my day and where I will learn</w:t>
      </w:r>
    </w:p>
    <w:p w14:paraId="482B3737" w14:textId="77777777" w:rsidR="00B46B14" w:rsidRPr="005B5974" w:rsidRDefault="00B46B14" w:rsidP="00B46B14">
      <w:pPr>
        <w:pStyle w:val="ListParagraph"/>
        <w:numPr>
          <w:ilvl w:val="0"/>
          <w:numId w:val="52"/>
        </w:numPr>
        <w:rPr>
          <w:rFonts w:eastAsiaTheme="minorEastAsia"/>
        </w:rPr>
      </w:pPr>
      <w:r w:rsidRPr="005B5974">
        <w:rPr>
          <w:b/>
          <w:bCs/>
        </w:rPr>
        <w:t xml:space="preserve">Choose </w:t>
      </w:r>
      <w:r w:rsidRPr="005B5974">
        <w:t>a fitness activity (See p. 6-7)</w:t>
      </w:r>
    </w:p>
    <w:p w14:paraId="3CF221CE" w14:textId="77777777" w:rsidR="00B46B14" w:rsidRPr="005B5974" w:rsidRDefault="00B46B14" w:rsidP="00B46B14">
      <w:pPr>
        <w:pStyle w:val="ListParagraph"/>
        <w:numPr>
          <w:ilvl w:val="0"/>
          <w:numId w:val="52"/>
        </w:numPr>
      </w:pPr>
      <w:r w:rsidRPr="005B5974">
        <w:rPr>
          <w:b/>
          <w:bCs/>
        </w:rPr>
        <w:t>Check in</w:t>
      </w:r>
      <w:r w:rsidRPr="005B5974">
        <w:t xml:space="preserve"> with your teacher.</w:t>
      </w:r>
    </w:p>
    <w:p w14:paraId="429604D3" w14:textId="689936BC" w:rsidR="009438C1" w:rsidRPr="005B5974" w:rsidRDefault="009438C1" w:rsidP="00C2683D">
      <w:r w:rsidRPr="005B5974">
        <w:t xml:space="preserve">Yesterday we looked at how inventors and creators design or make new things. </w:t>
      </w:r>
      <w:r w:rsidR="000928E1" w:rsidRPr="005B5974">
        <w:t xml:space="preserve">We </w:t>
      </w:r>
      <w:r w:rsidR="252F49BD" w:rsidRPr="005B5974">
        <w:t xml:space="preserve">were inventors because we </w:t>
      </w:r>
      <w:r w:rsidRPr="005B5974">
        <w:t xml:space="preserve">created </w:t>
      </w:r>
      <w:r w:rsidR="00CE6D62" w:rsidRPr="005B5974">
        <w:t>a new superhero. T</w:t>
      </w:r>
      <w:r w:rsidR="006C3DF1" w:rsidRPr="005B5974">
        <w:t xml:space="preserve">oday we are going to think about how we can create some art using materials around our home. </w:t>
      </w:r>
    </w:p>
    <w:p w14:paraId="16A6C88A" w14:textId="610316DF" w:rsidR="009438C1" w:rsidRPr="005B5974" w:rsidRDefault="009438C1" w:rsidP="00FE4DFE">
      <w:r w:rsidRPr="005B5974">
        <w:t>Set up your space. Grab the things you need. These are the activities for toda</w:t>
      </w:r>
      <w:r w:rsidR="00697532" w:rsidRPr="005B5974">
        <w:t>y:</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7"/>
        <w:gridCol w:w="3237"/>
        <w:gridCol w:w="3241"/>
      </w:tblGrid>
      <w:tr w:rsidR="00FC197D" w:rsidRPr="005B5974" w14:paraId="7BB4AB09" w14:textId="77777777" w:rsidTr="00680D2B">
        <w:trPr>
          <w:trHeight w:val="1313"/>
        </w:trPr>
        <w:tc>
          <w:tcPr>
            <w:tcW w:w="3237" w:type="dxa"/>
          </w:tcPr>
          <w:p w14:paraId="0FEBEB8B" w14:textId="6FDDB024" w:rsidR="009438C1" w:rsidRPr="005B5974" w:rsidRDefault="007074AB" w:rsidP="00680D2B">
            <w:pPr>
              <w:spacing w:before="80"/>
            </w:pPr>
            <w:r w:rsidRPr="005B5974">
              <w:t>Making a collage</w:t>
            </w:r>
          </w:p>
          <w:p w14:paraId="0C4882BA" w14:textId="1F4F7D88" w:rsidR="00675112" w:rsidRPr="005B5974" w:rsidRDefault="00FB1005" w:rsidP="00FE4DFE">
            <w:pPr>
              <w:rPr>
                <w:b/>
              </w:rPr>
            </w:pPr>
            <w:r w:rsidRPr="005B5974">
              <w:t>Using materials found around the garden make a collage of a bird</w:t>
            </w:r>
          </w:p>
        </w:tc>
        <w:tc>
          <w:tcPr>
            <w:tcW w:w="3237" w:type="dxa"/>
          </w:tcPr>
          <w:p w14:paraId="32E2C193" w14:textId="77777777" w:rsidR="009438C1" w:rsidRPr="005B5974" w:rsidRDefault="00C344A7" w:rsidP="00680D2B">
            <w:pPr>
              <w:spacing w:before="80"/>
            </w:pPr>
            <w:r w:rsidRPr="005B5974">
              <w:t>Movement and maths</w:t>
            </w:r>
          </w:p>
          <w:p w14:paraId="2C0FB9CE" w14:textId="3749BFDB" w:rsidR="00C344A7" w:rsidRPr="005B5974" w:rsidRDefault="007D3A41" w:rsidP="00FE4DFE">
            <w:r w:rsidRPr="005B5974">
              <w:t xml:space="preserve">Doing some creative bird exercises </w:t>
            </w:r>
            <w:r w:rsidR="00424ED5" w:rsidRPr="005B5974">
              <w:t>by moving your body and counting birds</w:t>
            </w:r>
            <w:r w:rsidR="00C344A7" w:rsidRPr="005B5974">
              <w:t xml:space="preserve"> </w:t>
            </w:r>
          </w:p>
        </w:tc>
        <w:tc>
          <w:tcPr>
            <w:tcW w:w="3241" w:type="dxa"/>
          </w:tcPr>
          <w:p w14:paraId="581FCD56" w14:textId="77777777" w:rsidR="009438C1" w:rsidRPr="005B5974" w:rsidRDefault="004C39E6" w:rsidP="00680D2B">
            <w:pPr>
              <w:spacing w:before="80"/>
            </w:pPr>
            <w:r w:rsidRPr="005B5974">
              <w:t>Reading about scarecrows</w:t>
            </w:r>
          </w:p>
          <w:p w14:paraId="309C6AA9" w14:textId="46276E06" w:rsidR="009D158D" w:rsidRPr="005B5974" w:rsidRDefault="009D158D" w:rsidP="00FE4DFE">
            <w:r w:rsidRPr="005B5974">
              <w:t>Reading and exploring compound words.</w:t>
            </w:r>
          </w:p>
        </w:tc>
      </w:tr>
    </w:tbl>
    <w:p w14:paraId="662B20D3" w14:textId="5DC60052" w:rsidR="004862CF" w:rsidRPr="005B5974" w:rsidRDefault="008E1AA1" w:rsidP="004862CF">
      <w:r>
        <w:pict w14:anchorId="3B91A725">
          <v:rect id="_x0000_i1028" style="width:0;height:1.5pt" o:hralign="center" o:hrstd="t" o:hr="t" fillcolor="#a0a0a0" stroked="f"/>
        </w:pict>
      </w:r>
    </w:p>
    <w:p w14:paraId="7A4BE7AC" w14:textId="7BEFFADE" w:rsidR="00193172" w:rsidRPr="005B5974" w:rsidRDefault="07E7989E" w:rsidP="00FE4DFE">
      <w:pPr>
        <w:pStyle w:val="MoEHeading1"/>
        <w:rPr>
          <w:rFonts w:eastAsia="Calibri"/>
          <w:color w:val="3472AC"/>
          <w:sz w:val="32"/>
          <w:szCs w:val="32"/>
        </w:rPr>
      </w:pPr>
      <w:r w:rsidRPr="005B5974">
        <w:rPr>
          <w:color w:val="3472AC"/>
          <w:sz w:val="32"/>
          <w:szCs w:val="32"/>
        </w:rPr>
        <w:t>Day 4 activity</w:t>
      </w:r>
      <w:r w:rsidR="009964AB" w:rsidRPr="005B5974">
        <w:rPr>
          <w:color w:val="3472AC"/>
          <w:sz w:val="32"/>
          <w:szCs w:val="32"/>
        </w:rPr>
        <w:t xml:space="preserve"> 1</w:t>
      </w:r>
      <w:r w:rsidR="3724474D" w:rsidRPr="005B5974">
        <w:rPr>
          <w:color w:val="3472AC"/>
          <w:sz w:val="32"/>
          <w:szCs w:val="32"/>
        </w:rPr>
        <w:t xml:space="preserve"> and 2</w:t>
      </w:r>
      <w:r w:rsidR="009964AB" w:rsidRPr="005B5974">
        <w:rPr>
          <w:color w:val="3472AC"/>
          <w:sz w:val="32"/>
          <w:szCs w:val="32"/>
        </w:rPr>
        <w:t>: Making a collage</w:t>
      </w:r>
      <w:r w:rsidR="3724474D" w:rsidRPr="005B5974">
        <w:rPr>
          <w:color w:val="3472AC"/>
          <w:sz w:val="32"/>
          <w:szCs w:val="32"/>
        </w:rPr>
        <w:t xml:space="preserve">    </w:t>
      </w:r>
    </w:p>
    <w:tbl>
      <w:tblPr>
        <w:tblStyle w:val="TableGridLight"/>
        <w:tblW w:w="972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4862CF" w:rsidRPr="005B5974" w14:paraId="1E7C77D4" w14:textId="77777777" w:rsidTr="004862CF">
        <w:tc>
          <w:tcPr>
            <w:tcW w:w="9720" w:type="dxa"/>
          </w:tcPr>
          <w:p w14:paraId="00E2F924" w14:textId="04BA88B1" w:rsidR="00E316B5" w:rsidRPr="005B5974" w:rsidRDefault="061A5901" w:rsidP="00291D44">
            <w:pPr>
              <w:rPr>
                <w:rFonts w:eastAsia="MS Mincho"/>
                <w:i/>
                <w:color w:val="3472AC"/>
              </w:rPr>
            </w:pPr>
            <w:r w:rsidRPr="005B5974">
              <w:rPr>
                <w:bCs/>
                <w:i/>
                <w:iCs/>
                <w:color w:val="3472AC"/>
              </w:rPr>
              <w:t xml:space="preserve">This week your </w:t>
            </w:r>
            <w:r w:rsidR="33BEA4D5" w:rsidRPr="005B5974">
              <w:rPr>
                <w:i/>
                <w:color w:val="3472AC"/>
              </w:rPr>
              <w:t>learner</w:t>
            </w:r>
            <w:r w:rsidRPr="005B5974">
              <w:rPr>
                <w:bCs/>
                <w:i/>
                <w:iCs/>
                <w:color w:val="3472AC"/>
              </w:rPr>
              <w:t xml:space="preserve"> has been looking at how we can be creative</w:t>
            </w:r>
            <w:r w:rsidR="00985EA9" w:rsidRPr="005B5974">
              <w:rPr>
                <w:i/>
                <w:color w:val="3472AC"/>
              </w:rPr>
              <w:t xml:space="preserve">. </w:t>
            </w:r>
            <w:r w:rsidRPr="005B5974">
              <w:rPr>
                <w:bCs/>
                <w:i/>
                <w:iCs/>
                <w:color w:val="3472AC"/>
              </w:rPr>
              <w:t xml:space="preserve">Today we are </w:t>
            </w:r>
            <w:r w:rsidR="00B661D3" w:rsidRPr="005B5974">
              <w:rPr>
                <w:i/>
                <w:color w:val="3472AC"/>
              </w:rPr>
              <w:t>going to</w:t>
            </w:r>
            <w:r w:rsidRPr="005B5974">
              <w:rPr>
                <w:bCs/>
                <w:i/>
                <w:iCs/>
                <w:color w:val="3472AC"/>
              </w:rPr>
              <w:t xml:space="preserve"> create some art using some materials we might find around our place.</w:t>
            </w:r>
            <w:r w:rsidR="001D2CFA" w:rsidRPr="005B5974">
              <w:rPr>
                <w:bCs/>
                <w:i/>
                <w:iCs/>
                <w:color w:val="3472AC"/>
              </w:rPr>
              <w:t xml:space="preserve"> </w:t>
            </w:r>
            <w:r w:rsidR="15F287C4" w:rsidRPr="005B5974">
              <w:rPr>
                <w:bCs/>
                <w:i/>
                <w:iCs/>
                <w:color w:val="3472AC"/>
              </w:rPr>
              <w:t>It’s all about getting creative and expressing ourselves.</w:t>
            </w:r>
            <w:r w:rsidR="00291D44" w:rsidRPr="005B5974">
              <w:rPr>
                <w:i/>
                <w:color w:val="3472AC"/>
              </w:rPr>
              <w:t xml:space="preserve"> Our i</w:t>
            </w:r>
            <w:r w:rsidR="008E15CA" w:rsidRPr="005B5974">
              <w:rPr>
                <w:rStyle w:val="normaltextrun"/>
                <w:bCs/>
                <w:i/>
                <w:iCs/>
                <w:color w:val="3472AC"/>
              </w:rPr>
              <w:t>nquiry focus</w:t>
            </w:r>
            <w:r w:rsidR="6A63AFC9" w:rsidRPr="005B5974">
              <w:rPr>
                <w:rStyle w:val="normaltextrun"/>
                <w:bCs/>
                <w:i/>
                <w:iCs/>
                <w:color w:val="3472AC"/>
              </w:rPr>
              <w:t xml:space="preserve"> </w:t>
            </w:r>
            <w:r w:rsidR="00291D44" w:rsidRPr="005B5974">
              <w:rPr>
                <w:rStyle w:val="normaltextrun"/>
                <w:i/>
                <w:color w:val="3472AC"/>
              </w:rPr>
              <w:t>is</w:t>
            </w:r>
            <w:r w:rsidR="6A63AFC9" w:rsidRPr="005B5974">
              <w:rPr>
                <w:rStyle w:val="normaltextrun"/>
                <w:bCs/>
                <w:i/>
                <w:iCs/>
                <w:color w:val="3472AC"/>
              </w:rPr>
              <w:t xml:space="preserve"> "making meaning".</w:t>
            </w:r>
          </w:p>
        </w:tc>
      </w:tr>
      <w:tr w:rsidR="007D4D47" w:rsidRPr="005B5974" w14:paraId="67890B70" w14:textId="77777777" w:rsidTr="004862CF">
        <w:tc>
          <w:tcPr>
            <w:tcW w:w="9720" w:type="dxa"/>
          </w:tcPr>
          <w:p w14:paraId="2FF4E587" w14:textId="35267F70" w:rsidR="00A36AF0" w:rsidRPr="005B5974" w:rsidRDefault="00A36AF0" w:rsidP="00A36AF0">
            <w:pPr>
              <w:spacing w:before="80" w:after="80"/>
            </w:pPr>
            <w:r w:rsidRPr="005B5974">
              <w:t>What do I need?</w:t>
            </w:r>
          </w:p>
          <w:p w14:paraId="2E318756" w14:textId="0F183D50" w:rsidR="007D4D47" w:rsidRPr="005B5974" w:rsidRDefault="007D4D47" w:rsidP="00123902">
            <w:pPr>
              <w:pStyle w:val="ListParagraph"/>
              <w:numPr>
                <w:ilvl w:val="0"/>
                <w:numId w:val="87"/>
              </w:numPr>
              <w:spacing w:before="80" w:after="80"/>
            </w:pPr>
            <w:r w:rsidRPr="005B5974">
              <w:t>60 minutes</w:t>
            </w:r>
          </w:p>
          <w:p w14:paraId="608A0C2C" w14:textId="69318F49" w:rsidR="007D4D47" w:rsidRPr="005B5974" w:rsidRDefault="007D4D47" w:rsidP="00123902">
            <w:pPr>
              <w:pStyle w:val="ListParagraph"/>
              <w:numPr>
                <w:ilvl w:val="0"/>
                <w:numId w:val="87"/>
              </w:numPr>
              <w:spacing w:before="80" w:after="80"/>
            </w:pPr>
            <w:r w:rsidRPr="005B5974">
              <w:t>Natural materials you can find outside</w:t>
            </w:r>
            <w:r w:rsidR="009C32AD" w:rsidRPr="005B5974">
              <w:t>, glue</w:t>
            </w:r>
          </w:p>
          <w:p w14:paraId="5391BE75" w14:textId="27F74AD3" w:rsidR="007D4D47" w:rsidRPr="005B5974" w:rsidRDefault="4AA14F20" w:rsidP="00123902">
            <w:pPr>
              <w:pStyle w:val="ListParagraph"/>
              <w:numPr>
                <w:ilvl w:val="0"/>
                <w:numId w:val="87"/>
              </w:numPr>
              <w:spacing w:before="80" w:after="80"/>
            </w:pPr>
            <w:r w:rsidRPr="005B5974">
              <w:t>Optional:</w:t>
            </w:r>
          </w:p>
          <w:p w14:paraId="17501BF9" w14:textId="11495FF9" w:rsidR="007D4D47" w:rsidRPr="005B5974" w:rsidRDefault="007D4D47" w:rsidP="00123902">
            <w:pPr>
              <w:pStyle w:val="ListParagraph"/>
              <w:numPr>
                <w:ilvl w:val="0"/>
                <w:numId w:val="87"/>
              </w:numPr>
              <w:spacing w:before="80" w:after="80"/>
            </w:pPr>
            <w:r w:rsidRPr="005B5974">
              <w:t xml:space="preserve">Home-made glue </w:t>
            </w:r>
            <w:hyperlink r:id="rId76">
              <w:r w:rsidRPr="005B5974">
                <w:rPr>
                  <w:rStyle w:val="Hyperlink"/>
                  <w:rFonts w:eastAsia="Calibri Light"/>
                </w:rPr>
                <w:t>https://www.thoughtco.com/homemade-glue-recipes-607826</w:t>
              </w:r>
            </w:hyperlink>
          </w:p>
          <w:p w14:paraId="17B72166" w14:textId="2875190D" w:rsidR="007D4D47" w:rsidRPr="005B5974" w:rsidRDefault="009C32AD" w:rsidP="00123902">
            <w:pPr>
              <w:pStyle w:val="ListParagraph"/>
              <w:numPr>
                <w:ilvl w:val="0"/>
                <w:numId w:val="87"/>
              </w:numPr>
              <w:spacing w:before="80" w:after="80"/>
            </w:pPr>
            <w:r w:rsidRPr="005B5974">
              <w:t>Natural</w:t>
            </w:r>
            <w:r w:rsidR="005F76D3" w:rsidRPr="005B5974">
              <w:t xml:space="preserve"> </w:t>
            </w:r>
            <w:r w:rsidR="007D4D47" w:rsidRPr="005B5974">
              <w:t xml:space="preserve">owl collage: </w:t>
            </w:r>
            <w:hyperlink r:id="rId77">
              <w:r w:rsidR="007D4D47" w:rsidRPr="005B5974">
                <w:rPr>
                  <w:rStyle w:val="Hyperlink"/>
                  <w:rFonts w:eastAsia="Calibri Light"/>
                </w:rPr>
                <w:t>https://iheartcraftythings.com/stick-owl-craft-for-kids.html</w:t>
              </w:r>
            </w:hyperlink>
            <w:r w:rsidR="007D4D47" w:rsidRPr="005B5974">
              <w:t xml:space="preserve"> </w:t>
            </w:r>
          </w:p>
        </w:tc>
      </w:tr>
    </w:tbl>
    <w:p w14:paraId="131FF991" w14:textId="4835ED33" w:rsidR="007D4D47" w:rsidRPr="005B5974" w:rsidRDefault="007D4D47" w:rsidP="007D4D47">
      <w:pPr>
        <w:pStyle w:val="MoEHeading2"/>
        <w:rPr>
          <w:bCs/>
          <w:color w:val="3472AC"/>
        </w:rPr>
      </w:pPr>
      <w:r w:rsidRPr="005B5974">
        <w:rPr>
          <w:color w:val="3472AC"/>
        </w:rPr>
        <w:t xml:space="preserve">In this activity I am learning to: </w:t>
      </w:r>
      <w:r w:rsidRPr="005B5974">
        <w:rPr>
          <w:bCs/>
          <w:color w:val="3472AC"/>
        </w:rPr>
        <w:t>Make</w:t>
      </w:r>
      <w:r w:rsidRPr="005B5974">
        <w:rPr>
          <w:color w:val="3472AC"/>
        </w:rPr>
        <w:t xml:space="preserve"> a collage using natural materials.</w:t>
      </w:r>
    </w:p>
    <w:p w14:paraId="3F7D63E8" w14:textId="466952D9" w:rsidR="00A66B0B" w:rsidRPr="005B5974" w:rsidRDefault="00232BE2" w:rsidP="00985EA9">
      <w:pPr>
        <w:spacing w:before="0"/>
      </w:pPr>
      <w:r w:rsidRPr="005B5974">
        <w:rPr>
          <w:b/>
          <w:bCs/>
        </w:rPr>
        <w:t>Walk around outside</w:t>
      </w:r>
      <w:r w:rsidR="00C649BD" w:rsidRPr="005B5974">
        <w:t xml:space="preserve"> –</w:t>
      </w:r>
      <w:r w:rsidR="5B546FCD" w:rsidRPr="005B5974">
        <w:t xml:space="preserve"> l</w:t>
      </w:r>
      <w:r w:rsidR="5907205B" w:rsidRPr="005B5974">
        <w:t>ook, listen, smell, touch what you can see.</w:t>
      </w:r>
      <w:r w:rsidR="00F532DE" w:rsidRPr="005B5974">
        <w:t xml:space="preserve"> </w:t>
      </w:r>
      <w:r w:rsidR="5907205B" w:rsidRPr="005B5974">
        <w:t>Can you see or hear any birds?</w:t>
      </w:r>
    </w:p>
    <w:p w14:paraId="026EB043" w14:textId="519C1ABC" w:rsidR="00FE5196" w:rsidRPr="005B5974" w:rsidRDefault="00291D44" w:rsidP="000345D3">
      <w:r w:rsidRPr="005B5974">
        <w:rPr>
          <w:noProof/>
        </w:rPr>
        <w:drawing>
          <wp:anchor distT="0" distB="0" distL="114300" distR="114300" simplePos="0" relativeHeight="251677184" behindDoc="1" locked="0" layoutInCell="1" allowOverlap="1" wp14:anchorId="20A6F772" wp14:editId="7C1C1FB2">
            <wp:simplePos x="0" y="0"/>
            <wp:positionH relativeFrom="margin">
              <wp:align>right</wp:align>
            </wp:positionH>
            <wp:positionV relativeFrom="paragraph">
              <wp:posOffset>4611</wp:posOffset>
            </wp:positionV>
            <wp:extent cx="1426210" cy="1016000"/>
            <wp:effectExtent l="0" t="0" r="2540" b="0"/>
            <wp:wrapTight wrapText="bothSides">
              <wp:wrapPolygon edited="0">
                <wp:start x="0" y="0"/>
                <wp:lineTo x="0" y="21060"/>
                <wp:lineTo x="21350" y="21060"/>
                <wp:lineTo x="21350" y="0"/>
                <wp:lineTo x="0" y="0"/>
              </wp:wrapPolygon>
            </wp:wrapTight>
            <wp:docPr id="1725688181" name="Picture 1725688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68818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426210" cy="1016000"/>
                    </a:xfrm>
                    <a:prstGeom prst="rect">
                      <a:avLst/>
                    </a:prstGeom>
                  </pic:spPr>
                </pic:pic>
              </a:graphicData>
            </a:graphic>
            <wp14:sizeRelH relativeFrom="margin">
              <wp14:pctWidth>0</wp14:pctWidth>
            </wp14:sizeRelH>
            <wp14:sizeRelV relativeFrom="margin">
              <wp14:pctHeight>0</wp14:pctHeight>
            </wp14:sizeRelV>
          </wp:anchor>
        </w:drawing>
      </w:r>
      <w:r w:rsidR="00F64714" w:rsidRPr="005B5974">
        <w:rPr>
          <w:b/>
          <w:bCs/>
        </w:rPr>
        <w:t>Find</w:t>
      </w:r>
      <w:r w:rsidR="5907205B" w:rsidRPr="005B5974">
        <w:t xml:space="preserve"> things that you might be able to use to create some art. </w:t>
      </w:r>
      <w:r w:rsidR="763F2586" w:rsidRPr="005B5974">
        <w:t xml:space="preserve">Can you sort your materials into different categories? </w:t>
      </w:r>
    </w:p>
    <w:p w14:paraId="1027C1B4" w14:textId="27AB22F7" w:rsidR="000701BD" w:rsidRPr="005B5974" w:rsidRDefault="5907205B" w:rsidP="000345D3">
      <w:r w:rsidRPr="005B5974">
        <w:t>You might look for</w:t>
      </w:r>
      <w:r w:rsidR="00FE5196" w:rsidRPr="005B5974">
        <w:t xml:space="preserve"> sticks and bark, leaves, berries, small stones, grass, flowers seeds. </w:t>
      </w:r>
    </w:p>
    <w:p w14:paraId="37EEF93E" w14:textId="7A437BFE" w:rsidR="00193172" w:rsidRPr="005B5974" w:rsidRDefault="00F64714" w:rsidP="000345D3">
      <w:pPr>
        <w:rPr>
          <w:rFonts w:eastAsia="Calibri Light"/>
        </w:rPr>
      </w:pPr>
      <w:r w:rsidRPr="005B5974">
        <w:rPr>
          <w:rFonts w:eastAsia="@MS Mincho"/>
          <w:b/>
        </w:rPr>
        <w:t>Look</w:t>
      </w:r>
      <w:r w:rsidR="5907205B" w:rsidRPr="005B5974">
        <w:rPr>
          <w:rFonts w:eastAsia="@MS Mincho"/>
        </w:rPr>
        <w:t xml:space="preserve"> at this picture of an </w:t>
      </w:r>
      <w:hyperlink r:id="rId79">
        <w:r w:rsidR="33609BD4" w:rsidRPr="005B5974">
          <w:rPr>
            <w:rStyle w:val="Hyperlink"/>
            <w:rFonts w:eastAsia="Calibri Light"/>
          </w:rPr>
          <w:t>Owl Collage</w:t>
        </w:r>
      </w:hyperlink>
      <w:r w:rsidR="33609BD4" w:rsidRPr="005B5974">
        <w:rPr>
          <w:rFonts w:eastAsia="@MS Mincho"/>
        </w:rPr>
        <w:t xml:space="preserve"> </w:t>
      </w:r>
      <w:r w:rsidR="5907205B" w:rsidRPr="005B5974">
        <w:rPr>
          <w:rFonts w:eastAsia="@MS Mincho"/>
        </w:rPr>
        <w:t>that someone has made.</w:t>
      </w:r>
    </w:p>
    <w:p w14:paraId="1FE97C64" w14:textId="4FBB72BB" w:rsidR="00193172" w:rsidRPr="005B5974" w:rsidRDefault="00F64714" w:rsidP="000345D3">
      <w:r w:rsidRPr="005B5974">
        <w:rPr>
          <w:b/>
          <w:bCs/>
        </w:rPr>
        <w:t>Create</w:t>
      </w:r>
      <w:r w:rsidR="14CE1BC9" w:rsidRPr="005B5974">
        <w:t xml:space="preserve"> your own imaginary bird </w:t>
      </w:r>
      <w:r w:rsidR="5D5AD8CD" w:rsidRPr="005B5974">
        <w:t>(or another animal you like)</w:t>
      </w:r>
      <w:r w:rsidR="14CE1BC9" w:rsidRPr="005B5974">
        <w:t xml:space="preserve"> from the bits and pieces you found outside</w:t>
      </w:r>
      <w:r w:rsidR="0D1E2ABA" w:rsidRPr="005B5974">
        <w:t>.</w:t>
      </w:r>
      <w:r w:rsidR="00FE5196" w:rsidRPr="005B5974">
        <w:t xml:space="preserve"> </w:t>
      </w:r>
      <w:r w:rsidR="5907205B" w:rsidRPr="005B5974">
        <w:t>You will need a large piece of paper or cardboard for the background and some glue to stick your things down.</w:t>
      </w:r>
      <w:r w:rsidR="0F2FA38D" w:rsidRPr="005B5974">
        <w:t xml:space="preserve"> </w:t>
      </w:r>
    </w:p>
    <w:p w14:paraId="0BDDD389" w14:textId="615220F7" w:rsidR="00193172" w:rsidRPr="005B5974" w:rsidRDefault="524E1BCE" w:rsidP="00C2683D">
      <w:r w:rsidRPr="005B5974">
        <w:t>You can use a phone or iPad to take a picture when you are done.</w:t>
      </w:r>
      <w:r w:rsidR="0F2FA38D" w:rsidRPr="005B5974">
        <w:t xml:space="preserve"> </w:t>
      </w:r>
      <w:r w:rsidRPr="005B5974">
        <w:t>Then you can use the same materials to make another creation!</w:t>
      </w:r>
      <w:r w:rsidR="001D2CFA" w:rsidRPr="005B5974">
        <w:t xml:space="preserve"> </w:t>
      </w:r>
      <w:r w:rsidR="653595D4" w:rsidRPr="005B5974">
        <w:t>Maybe you could even design your superhero out of natural materials?</w:t>
      </w:r>
      <w:r w:rsidR="001D2CFA" w:rsidRPr="005B5974">
        <w:t xml:space="preserve"> </w:t>
      </w:r>
      <w:r w:rsidR="653595D4" w:rsidRPr="005B5974">
        <w:t>What else could you design?</w:t>
      </w:r>
    </w:p>
    <w:p w14:paraId="11355F19" w14:textId="674E2115" w:rsidR="42F0402F" w:rsidRPr="005B5974" w:rsidRDefault="009B156F" w:rsidP="00186D1A">
      <w:pPr>
        <w:pStyle w:val="MoEHeading1"/>
        <w:rPr>
          <w:color w:val="3472AC"/>
          <w:sz w:val="32"/>
          <w:szCs w:val="32"/>
        </w:rPr>
      </w:pPr>
      <w:r w:rsidRPr="005B5974">
        <w:rPr>
          <w:sz w:val="32"/>
          <w:szCs w:val="32"/>
        </w:rPr>
        <w:br w:type="column"/>
      </w:r>
      <w:r w:rsidR="42F0402F" w:rsidRPr="005B5974">
        <w:rPr>
          <w:color w:val="3472AC"/>
          <w:sz w:val="32"/>
          <w:szCs w:val="32"/>
        </w:rPr>
        <w:lastRenderedPageBreak/>
        <w:t>Day 4 activity 3</w:t>
      </w:r>
      <w:r w:rsidR="2C8EE64A" w:rsidRPr="005B5974">
        <w:rPr>
          <w:color w:val="3472AC"/>
          <w:sz w:val="32"/>
          <w:szCs w:val="32"/>
        </w:rPr>
        <w:t>: Bird maths</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719"/>
      </w:tblGrid>
      <w:tr w:rsidR="004862CF" w:rsidRPr="005B5974" w14:paraId="6CCA35BD" w14:textId="77777777" w:rsidTr="004862CF">
        <w:tc>
          <w:tcPr>
            <w:tcW w:w="9719" w:type="dxa"/>
          </w:tcPr>
          <w:p w14:paraId="2F18560E" w14:textId="405700E2" w:rsidR="62C66D32" w:rsidRPr="005B5974" w:rsidRDefault="62C66D32" w:rsidP="00186D1A">
            <w:pPr>
              <w:rPr>
                <w:i/>
                <w:color w:val="3472AC"/>
              </w:rPr>
            </w:pPr>
            <w:r w:rsidRPr="005B5974">
              <w:rPr>
                <w:bCs/>
                <w:i/>
                <w:iCs/>
                <w:color w:val="3472AC"/>
              </w:rPr>
              <w:t xml:space="preserve">In this activity your </w:t>
            </w:r>
            <w:r w:rsidR="0EA716F0" w:rsidRPr="005B5974">
              <w:rPr>
                <w:i/>
                <w:color w:val="3472AC"/>
              </w:rPr>
              <w:t>learner</w:t>
            </w:r>
            <w:r w:rsidR="55AA3A36" w:rsidRPr="005B5974">
              <w:rPr>
                <w:bCs/>
                <w:i/>
                <w:iCs/>
                <w:color w:val="3472AC"/>
              </w:rPr>
              <w:t xml:space="preserve"> will do some creative bird maths.</w:t>
            </w:r>
            <w:r w:rsidR="001D2CFA" w:rsidRPr="005B5974">
              <w:rPr>
                <w:bCs/>
                <w:i/>
                <w:iCs/>
                <w:color w:val="3472AC"/>
              </w:rPr>
              <w:t xml:space="preserve"> </w:t>
            </w:r>
            <w:r w:rsidR="55AA3A36" w:rsidRPr="005B5974">
              <w:rPr>
                <w:bCs/>
                <w:i/>
                <w:iCs/>
                <w:color w:val="3472AC"/>
              </w:rPr>
              <w:t>They are encouraged to extend their thinking and creativity by creating some activities that their classmates could use.</w:t>
            </w:r>
          </w:p>
        </w:tc>
      </w:tr>
      <w:tr w:rsidR="001B7571" w:rsidRPr="005B5974" w14:paraId="6EEB5F53" w14:textId="77777777" w:rsidTr="004862CF">
        <w:trPr>
          <w:trHeight w:val="886"/>
        </w:trPr>
        <w:tc>
          <w:tcPr>
            <w:tcW w:w="9719" w:type="dxa"/>
          </w:tcPr>
          <w:p w14:paraId="2B53C651" w14:textId="0F807C61" w:rsidR="00A36AF0" w:rsidRPr="005B5974" w:rsidRDefault="00A36AF0" w:rsidP="00A36AF0">
            <w:r w:rsidRPr="005B5974">
              <w:t>What do I need?</w:t>
            </w:r>
          </w:p>
          <w:p w14:paraId="6DE80CDF" w14:textId="525894DD" w:rsidR="001B7571" w:rsidRPr="005B5974" w:rsidRDefault="001B7571" w:rsidP="00123902">
            <w:pPr>
              <w:pStyle w:val="ListParagraph"/>
              <w:numPr>
                <w:ilvl w:val="0"/>
                <w:numId w:val="86"/>
              </w:numPr>
            </w:pPr>
            <w:r w:rsidRPr="005B5974">
              <w:t>30 minutes</w:t>
            </w:r>
          </w:p>
          <w:p w14:paraId="554AD933" w14:textId="0DB7566A" w:rsidR="001B7571" w:rsidRPr="005B5974" w:rsidRDefault="001B7571" w:rsidP="00123902">
            <w:pPr>
              <w:pStyle w:val="ListParagraph"/>
              <w:numPr>
                <w:ilvl w:val="0"/>
                <w:numId w:val="86"/>
              </w:numPr>
            </w:pPr>
            <w:r w:rsidRPr="005B5974">
              <w:t>Your home learning book, pen or pencil</w:t>
            </w:r>
            <w:r w:rsidR="003C6C38" w:rsidRPr="005B5974">
              <w:t>, and c</w:t>
            </w:r>
            <w:r w:rsidRPr="005B5974">
              <w:t>olouring pencils/crayons/felt pens</w:t>
            </w:r>
          </w:p>
        </w:tc>
      </w:tr>
    </w:tbl>
    <w:p w14:paraId="66A24282" w14:textId="66E0D953" w:rsidR="001B7571" w:rsidRPr="005B5974" w:rsidRDefault="001B7571" w:rsidP="001B7571">
      <w:pPr>
        <w:pStyle w:val="MoEHeading3"/>
        <w:rPr>
          <w:color w:val="3472AC"/>
        </w:rPr>
      </w:pPr>
      <w:r w:rsidRPr="005B5974">
        <w:rPr>
          <w:color w:val="3472AC"/>
        </w:rPr>
        <w:t>In this activity I am learning to: Add sets, compare sizes, and create picture problems</w:t>
      </w:r>
    </w:p>
    <w:p w14:paraId="05F01033" w14:textId="25847C53" w:rsidR="00193172" w:rsidRPr="005B5974" w:rsidRDefault="003E542E" w:rsidP="003C6C38">
      <w:pPr>
        <w:rPr>
          <w:b/>
          <w:bCs/>
        </w:rPr>
      </w:pPr>
      <w:r w:rsidRPr="005B5974">
        <w:rPr>
          <w:b/>
          <w:bCs/>
        </w:rPr>
        <w:t>How many</w:t>
      </w:r>
      <w:r w:rsidR="003A607E" w:rsidRPr="005B5974">
        <w:rPr>
          <w:b/>
          <w:bCs/>
        </w:rPr>
        <w:t>?</w:t>
      </w:r>
    </w:p>
    <w:p w14:paraId="7E0B749E" w14:textId="4D91074D" w:rsidR="003674C2" w:rsidRPr="005B5974" w:rsidRDefault="003E542E" w:rsidP="00C2683D">
      <w:r w:rsidRPr="005B5974">
        <w:t xml:space="preserve">Add </w:t>
      </w:r>
      <w:r w:rsidR="003674C2" w:rsidRPr="005B5974">
        <w:t>together the birds in each row and write down how many there are in the box.</w:t>
      </w:r>
    </w:p>
    <w:p w14:paraId="2FDAC140" w14:textId="4076A4A7" w:rsidR="1F82096D" w:rsidRPr="005B5974" w:rsidRDefault="411ECC44" w:rsidP="00C2683D">
      <w:r w:rsidRPr="005B5974">
        <w:rPr>
          <w:noProof/>
        </w:rPr>
        <w:drawing>
          <wp:inline distT="0" distB="0" distL="0" distR="0" wp14:anchorId="22976DB1" wp14:editId="72D3E6B8">
            <wp:extent cx="4779010" cy="4091031"/>
            <wp:effectExtent l="0" t="0" r="2540" b="5080"/>
            <wp:docPr id="436364001" name="Picture 43636400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36400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788769" cy="4099385"/>
                    </a:xfrm>
                    <a:prstGeom prst="rect">
                      <a:avLst/>
                    </a:prstGeom>
                  </pic:spPr>
                </pic:pic>
              </a:graphicData>
            </a:graphic>
          </wp:inline>
        </w:drawing>
      </w:r>
    </w:p>
    <w:p w14:paraId="6DA7ED33" w14:textId="45518022" w:rsidR="6A63AFC9" w:rsidRPr="005B5974" w:rsidRDefault="004E71FD" w:rsidP="003C6C38">
      <w:pPr>
        <w:spacing w:before="240"/>
      </w:pPr>
      <w:r w:rsidRPr="005B5974">
        <w:rPr>
          <w:b/>
          <w:bCs/>
          <w:noProof/>
        </w:rPr>
        <w:drawing>
          <wp:anchor distT="0" distB="0" distL="114300" distR="114300" simplePos="0" relativeHeight="251635200" behindDoc="1" locked="0" layoutInCell="1" allowOverlap="1" wp14:anchorId="79D8802E" wp14:editId="2E228545">
            <wp:simplePos x="0" y="0"/>
            <wp:positionH relativeFrom="margin">
              <wp:posOffset>5535930</wp:posOffset>
            </wp:positionH>
            <wp:positionV relativeFrom="paragraph">
              <wp:posOffset>32385</wp:posOffset>
            </wp:positionV>
            <wp:extent cx="908685" cy="1362710"/>
            <wp:effectExtent l="19050" t="19050" r="24765" b="27940"/>
            <wp:wrapTight wrapText="bothSides">
              <wp:wrapPolygon edited="0">
                <wp:start x="-453" y="-302"/>
                <wp:lineTo x="-453" y="21741"/>
                <wp:lineTo x="21736" y="21741"/>
                <wp:lineTo x="21736" y="-302"/>
                <wp:lineTo x="-453" y="-302"/>
              </wp:wrapPolygon>
            </wp:wrapTight>
            <wp:docPr id="14"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rotWithShape="1">
                    <a:blip r:embed="rId81" cstate="print">
                      <a:extLst>
                        <a:ext uri="{28A0092B-C50C-407E-A947-70E740481C1C}">
                          <a14:useLocalDpi xmlns:a14="http://schemas.microsoft.com/office/drawing/2010/main" val="0"/>
                        </a:ext>
                      </a:extLst>
                    </a:blip>
                    <a:srcRect r="-213952"/>
                    <a:stretch/>
                  </pic:blipFill>
                  <pic:spPr bwMode="auto">
                    <a:xfrm>
                      <a:off x="0" y="0"/>
                      <a:ext cx="908685" cy="13627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6A63AFC9" w:rsidRPr="005B5974">
        <w:rPr>
          <w:b/>
        </w:rPr>
        <w:t>Challenge</w:t>
      </w:r>
      <w:r w:rsidR="6A63AFC9" w:rsidRPr="005B5974">
        <w:t>: can you create a bird maths problem worksheet for a classmate?</w:t>
      </w:r>
      <w:r w:rsidR="001D2CFA" w:rsidRPr="005B5974">
        <w:t xml:space="preserve"> </w:t>
      </w:r>
    </w:p>
    <w:p w14:paraId="64AF362F" w14:textId="2509EE35" w:rsidR="6A63AFC9" w:rsidRPr="005B5974" w:rsidRDefault="6A63AFC9" w:rsidP="002D614A">
      <w:pPr>
        <w:pStyle w:val="ListParagraph"/>
        <w:numPr>
          <w:ilvl w:val="0"/>
          <w:numId w:val="18"/>
        </w:numPr>
        <w:rPr>
          <w:rFonts w:eastAsiaTheme="minorEastAsia"/>
        </w:rPr>
      </w:pPr>
      <w:r w:rsidRPr="005B5974">
        <w:t>Write 1 to 3 on a blank piece of paper (leave a big space for each problem).</w:t>
      </w:r>
    </w:p>
    <w:p w14:paraId="13204519" w14:textId="64AB6978" w:rsidR="6A63AFC9" w:rsidRPr="005B5974" w:rsidRDefault="6A63AFC9" w:rsidP="002D614A">
      <w:pPr>
        <w:pStyle w:val="ListParagraph"/>
        <w:numPr>
          <w:ilvl w:val="0"/>
          <w:numId w:val="18"/>
        </w:numPr>
        <w:rPr>
          <w:rFonts w:eastAsiaTheme="minorEastAsia"/>
        </w:rPr>
      </w:pPr>
      <w:r w:rsidRPr="005B5974">
        <w:t xml:space="preserve">Start with 1 </w:t>
      </w:r>
    </w:p>
    <w:p w14:paraId="4611F4B7" w14:textId="285D1E62" w:rsidR="6A63AFC9" w:rsidRPr="005B5974" w:rsidRDefault="6A63AFC9" w:rsidP="002E687E">
      <w:pPr>
        <w:pStyle w:val="ListParagraph"/>
        <w:numPr>
          <w:ilvl w:val="0"/>
          <w:numId w:val="36"/>
        </w:numPr>
      </w:pPr>
      <w:r w:rsidRPr="005B5974">
        <w:t xml:space="preserve">draw 3 of something then add the ‘+’ sign </w:t>
      </w:r>
    </w:p>
    <w:p w14:paraId="3EE6B5F0" w14:textId="3CFAEFBB" w:rsidR="6A63AFC9" w:rsidRPr="005B5974" w:rsidRDefault="6A63AFC9" w:rsidP="002E687E">
      <w:pPr>
        <w:pStyle w:val="ListParagraph"/>
        <w:numPr>
          <w:ilvl w:val="0"/>
          <w:numId w:val="36"/>
        </w:numPr>
      </w:pPr>
      <w:r w:rsidRPr="005B5974">
        <w:t>then draw four of something</w:t>
      </w:r>
      <w:r w:rsidR="003C2162" w:rsidRPr="005B5974">
        <w:t xml:space="preserve"> and t</w:t>
      </w:r>
      <w:r w:rsidRPr="005B5974">
        <w:t>hen write the ‘=’ sign</w:t>
      </w:r>
    </w:p>
    <w:p w14:paraId="293B80F8" w14:textId="7B3DA5F3" w:rsidR="6A63AFC9" w:rsidRPr="005B5974" w:rsidRDefault="6A63AFC9" w:rsidP="002E687E">
      <w:pPr>
        <w:pStyle w:val="ListParagraph"/>
        <w:numPr>
          <w:ilvl w:val="0"/>
          <w:numId w:val="36"/>
        </w:numPr>
      </w:pPr>
      <w:r w:rsidRPr="005B5974">
        <w:t>Then draw a box for their answer</w:t>
      </w:r>
    </w:p>
    <w:p w14:paraId="673D7174" w14:textId="00C8C559" w:rsidR="00B75D9B" w:rsidRPr="005B5974" w:rsidRDefault="6A63AFC9" w:rsidP="002D614A">
      <w:pPr>
        <w:pStyle w:val="ListParagraph"/>
        <w:numPr>
          <w:ilvl w:val="0"/>
          <w:numId w:val="18"/>
        </w:numPr>
      </w:pPr>
      <w:r w:rsidRPr="005B5974">
        <w:t>Repeat 2 more times with new picture problems</w:t>
      </w:r>
    </w:p>
    <w:p w14:paraId="07216D01" w14:textId="77777777" w:rsidR="00A36AF0" w:rsidRPr="005B5974" w:rsidRDefault="00A36AF0">
      <w:pPr>
        <w:keepLines w:val="0"/>
        <w:suppressAutoHyphens w:val="0"/>
        <w:spacing w:before="0" w:line="259" w:lineRule="auto"/>
        <w:rPr>
          <w:b/>
          <w:bCs/>
        </w:rPr>
      </w:pPr>
      <w:r w:rsidRPr="005B5974">
        <w:rPr>
          <w:b/>
          <w:bCs/>
        </w:rPr>
        <w:br w:type="page"/>
      </w:r>
    </w:p>
    <w:p w14:paraId="74134B12" w14:textId="561F3AD9" w:rsidR="000E3202" w:rsidRPr="005B5974" w:rsidRDefault="000E3202" w:rsidP="003C6C38">
      <w:pPr>
        <w:rPr>
          <w:b/>
          <w:bCs/>
        </w:rPr>
      </w:pPr>
      <w:r w:rsidRPr="005B5974">
        <w:rPr>
          <w:b/>
          <w:bCs/>
        </w:rPr>
        <w:lastRenderedPageBreak/>
        <w:t>Bigger or smaller</w:t>
      </w:r>
    </w:p>
    <w:p w14:paraId="079BB6F1" w14:textId="03C1BB8A" w:rsidR="005A52CF" w:rsidRPr="005B5974" w:rsidRDefault="000E3202" w:rsidP="00C2683D">
      <w:r w:rsidRPr="005B5974">
        <w:t>Look at the birds in each box and put a circle around the one that is smaller.</w:t>
      </w:r>
    </w:p>
    <w:p w14:paraId="4F72B778" w14:textId="77777777" w:rsidR="009B156F" w:rsidRPr="005B5974" w:rsidRDefault="009B156F" w:rsidP="00C2683D"/>
    <w:p w14:paraId="30C7E6BF" w14:textId="195FB47C" w:rsidR="00B75D9B" w:rsidRPr="005B5974" w:rsidRDefault="000E3202" w:rsidP="00C2683D">
      <w:pPr>
        <w:rPr>
          <w:rFonts w:eastAsia="Calibri Light"/>
        </w:rPr>
      </w:pPr>
      <w:r w:rsidRPr="005B5974">
        <w:rPr>
          <w:noProof/>
        </w:rPr>
        <w:drawing>
          <wp:inline distT="0" distB="0" distL="0" distR="0" wp14:anchorId="428C7CA2" wp14:editId="341D0E1D">
            <wp:extent cx="6175375" cy="6118225"/>
            <wp:effectExtent l="0" t="0" r="0" b="0"/>
            <wp:docPr id="436364002" name="Picture 43636400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364002" name="Picture 436364002" descr="A picture containing text&#10;&#10;Description automatically generated"/>
                    <pic:cNvPicPr/>
                  </pic:nvPicPr>
                  <pic:blipFill>
                    <a:blip r:embed="rId82"/>
                    <a:stretch>
                      <a:fillRect/>
                    </a:stretch>
                  </pic:blipFill>
                  <pic:spPr>
                    <a:xfrm>
                      <a:off x="0" y="0"/>
                      <a:ext cx="6175375" cy="6118225"/>
                    </a:xfrm>
                    <a:prstGeom prst="rect">
                      <a:avLst/>
                    </a:prstGeom>
                  </pic:spPr>
                </pic:pic>
              </a:graphicData>
            </a:graphic>
          </wp:inline>
        </w:drawing>
      </w:r>
    </w:p>
    <w:p w14:paraId="53DB5104" w14:textId="77777777" w:rsidR="007609C5" w:rsidRPr="005B5974" w:rsidRDefault="007609C5" w:rsidP="00C2683D"/>
    <w:p w14:paraId="0B2D3B29" w14:textId="590FF29D" w:rsidR="6A63AFC9" w:rsidRPr="005B5974" w:rsidRDefault="6A63AFC9" w:rsidP="00186D1A">
      <w:r w:rsidRPr="005B5974">
        <w:rPr>
          <w:b/>
        </w:rPr>
        <w:t>Challenge</w:t>
      </w:r>
      <w:r w:rsidRPr="005B5974">
        <w:t>: can you create a bigger smaller worksheet for a classmate?</w:t>
      </w:r>
      <w:r w:rsidR="001D2CFA" w:rsidRPr="005B5974">
        <w:t xml:space="preserve"> </w:t>
      </w:r>
    </w:p>
    <w:p w14:paraId="2A85EC52" w14:textId="22CB49FF" w:rsidR="6A63AFC9" w:rsidRPr="005B5974" w:rsidRDefault="6A63AFC9" w:rsidP="00186D1A">
      <w:pPr>
        <w:ind w:left="720"/>
        <w:rPr>
          <w:rFonts w:eastAsiaTheme="minorEastAsia"/>
        </w:rPr>
      </w:pPr>
      <w:r w:rsidRPr="005B5974">
        <w:t>Draw a grid with four squares</w:t>
      </w:r>
    </w:p>
    <w:p w14:paraId="539B870E" w14:textId="4BBCF75E" w:rsidR="6A63AFC9" w:rsidRPr="005B5974" w:rsidRDefault="6A63AFC9" w:rsidP="00186D1A">
      <w:pPr>
        <w:ind w:left="720"/>
      </w:pPr>
      <w:r w:rsidRPr="005B5974">
        <w:t>Draw 2 animals in each box, make sure one is bigger than the other</w:t>
      </w:r>
    </w:p>
    <w:p w14:paraId="667B77EA" w14:textId="02082915" w:rsidR="6A63AFC9" w:rsidRPr="005B5974" w:rsidRDefault="6A63AFC9" w:rsidP="00186D1A">
      <w:pPr>
        <w:ind w:left="720"/>
      </w:pPr>
      <w:r w:rsidRPr="005B5974">
        <w:t>Give it a title:</w:t>
      </w:r>
      <w:r w:rsidR="001D2CFA" w:rsidRPr="005B5974">
        <w:t xml:space="preserve"> </w:t>
      </w:r>
      <w:r w:rsidRPr="005B5974">
        <w:t>‘Bigger or Smaller’</w:t>
      </w:r>
    </w:p>
    <w:p w14:paraId="338A8555" w14:textId="6FCDA767" w:rsidR="5514965B" w:rsidRPr="005B5974" w:rsidRDefault="5514965B" w:rsidP="00186D1A">
      <w:r w:rsidRPr="005B5974">
        <w:t xml:space="preserve">Now </w:t>
      </w:r>
      <w:r w:rsidR="5D32B3F0" w:rsidRPr="005B5974">
        <w:t>go and get five different toys or things in your house and see if you can put them in a line from biggest to smallest.</w:t>
      </w:r>
    </w:p>
    <w:p w14:paraId="57545703" w14:textId="2F778091" w:rsidR="00BD11AF" w:rsidRPr="005B5974" w:rsidRDefault="00BD11AF" w:rsidP="00C2683D"/>
    <w:p w14:paraId="5358EBDA" w14:textId="3F3D1231" w:rsidR="00193172" w:rsidRPr="005B5974" w:rsidRDefault="009B156F" w:rsidP="00186D1A">
      <w:pPr>
        <w:pStyle w:val="MoEHeading1"/>
        <w:rPr>
          <w:color w:val="3472AC"/>
          <w:sz w:val="32"/>
          <w:szCs w:val="32"/>
        </w:rPr>
      </w:pPr>
      <w:r w:rsidRPr="005B5974">
        <w:br w:type="column"/>
      </w:r>
      <w:r w:rsidR="0CFA15D1" w:rsidRPr="005B5974">
        <w:rPr>
          <w:color w:val="3472AC"/>
          <w:sz w:val="32"/>
          <w:szCs w:val="32"/>
        </w:rPr>
        <w:lastRenderedPageBreak/>
        <w:t>Day 4</w:t>
      </w:r>
      <w:r w:rsidR="7E7D7868" w:rsidRPr="005B5974">
        <w:rPr>
          <w:color w:val="3472AC"/>
          <w:sz w:val="32"/>
          <w:szCs w:val="32"/>
        </w:rPr>
        <w:t xml:space="preserve"> activity</w:t>
      </w:r>
      <w:r w:rsidR="0CFA15D1" w:rsidRPr="005B5974">
        <w:rPr>
          <w:color w:val="3472AC"/>
          <w:sz w:val="32"/>
          <w:szCs w:val="32"/>
        </w:rPr>
        <w:t xml:space="preserve"> </w:t>
      </w:r>
      <w:r w:rsidR="636C2D73" w:rsidRPr="005B5974">
        <w:rPr>
          <w:color w:val="3472AC"/>
          <w:sz w:val="32"/>
          <w:szCs w:val="32"/>
        </w:rPr>
        <w:t>4</w:t>
      </w:r>
      <w:r w:rsidR="7E7D7868" w:rsidRPr="005B5974">
        <w:rPr>
          <w:color w:val="3472AC"/>
          <w:sz w:val="32"/>
          <w:szCs w:val="32"/>
        </w:rPr>
        <w:t>: Literacy,</w:t>
      </w:r>
      <w:r w:rsidR="2C10AADA" w:rsidRPr="005B5974">
        <w:rPr>
          <w:color w:val="3472AC"/>
          <w:sz w:val="32"/>
          <w:szCs w:val="32"/>
        </w:rPr>
        <w:t xml:space="preserve"> s</w:t>
      </w:r>
      <w:r w:rsidR="3137911B" w:rsidRPr="005B5974">
        <w:rPr>
          <w:color w:val="3472AC"/>
          <w:sz w:val="32"/>
          <w:szCs w:val="32"/>
        </w:rPr>
        <w:t>carecrow</w:t>
      </w:r>
      <w:r w:rsidR="4E20EE0D" w:rsidRPr="005B5974">
        <w:rPr>
          <w:color w:val="3472AC"/>
          <w:sz w:val="32"/>
          <w:szCs w:val="32"/>
        </w:rPr>
        <w:t>: a compound word</w:t>
      </w:r>
    </w:p>
    <w:tbl>
      <w:tblPr>
        <w:tblStyle w:val="TableGridLight"/>
        <w:tblW w:w="972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4862CF" w:rsidRPr="005B5974" w14:paraId="1DE652C1" w14:textId="77777777" w:rsidTr="004862CF">
        <w:tc>
          <w:tcPr>
            <w:tcW w:w="9720" w:type="dxa"/>
          </w:tcPr>
          <w:p w14:paraId="6F9ABA34" w14:textId="70A6A462" w:rsidR="00E316B5" w:rsidRPr="005B5974" w:rsidRDefault="2779DD9F" w:rsidP="00186D1A">
            <w:pPr>
              <w:rPr>
                <w:i/>
                <w:color w:val="3472AC"/>
              </w:rPr>
            </w:pPr>
            <w:r w:rsidRPr="005B5974">
              <w:rPr>
                <w:bCs/>
                <w:i/>
                <w:iCs/>
                <w:color w:val="3472AC"/>
              </w:rPr>
              <w:t xml:space="preserve">In this activity your </w:t>
            </w:r>
            <w:r w:rsidR="668F9D8E" w:rsidRPr="005B5974">
              <w:rPr>
                <w:i/>
                <w:color w:val="3472AC"/>
              </w:rPr>
              <w:t>learner</w:t>
            </w:r>
            <w:r w:rsidR="1A66A55E" w:rsidRPr="005B5974">
              <w:rPr>
                <w:bCs/>
                <w:i/>
                <w:iCs/>
                <w:color w:val="3472AC"/>
              </w:rPr>
              <w:t xml:space="preserve"> will be exploring compound words and try to think of as many as they can.</w:t>
            </w:r>
            <w:r w:rsidRPr="005B5974">
              <w:rPr>
                <w:bCs/>
                <w:i/>
                <w:iCs/>
                <w:color w:val="3472AC"/>
              </w:rPr>
              <w:t xml:space="preserve"> </w:t>
            </w:r>
            <w:r w:rsidR="29487AF7" w:rsidRPr="005B5974">
              <w:rPr>
                <w:bCs/>
                <w:i/>
                <w:iCs/>
                <w:color w:val="3472AC"/>
              </w:rPr>
              <w:t>We will focus on scarecrow.</w:t>
            </w:r>
            <w:r w:rsidR="0F2FA38D" w:rsidRPr="005B5974">
              <w:rPr>
                <w:bCs/>
                <w:i/>
                <w:iCs/>
                <w:color w:val="3472AC"/>
              </w:rPr>
              <w:t xml:space="preserve"> </w:t>
            </w:r>
            <w:r w:rsidR="29487AF7" w:rsidRPr="005B5974">
              <w:rPr>
                <w:bCs/>
                <w:i/>
                <w:iCs/>
                <w:color w:val="3472AC"/>
              </w:rPr>
              <w:t>Scarecrows are a creative solution to a problem that many farmers face.</w:t>
            </w:r>
            <w:r w:rsidR="0F2FA38D" w:rsidRPr="005B5974">
              <w:rPr>
                <w:bCs/>
                <w:i/>
                <w:iCs/>
                <w:color w:val="3472AC"/>
              </w:rPr>
              <w:t xml:space="preserve"> </w:t>
            </w:r>
            <w:r w:rsidR="29487AF7" w:rsidRPr="005B5974">
              <w:rPr>
                <w:bCs/>
                <w:i/>
                <w:iCs/>
                <w:color w:val="3472AC"/>
              </w:rPr>
              <w:t xml:space="preserve">Your </w:t>
            </w:r>
            <w:r w:rsidR="5920E601" w:rsidRPr="005B5974">
              <w:rPr>
                <w:i/>
                <w:color w:val="3472AC"/>
              </w:rPr>
              <w:t>learner</w:t>
            </w:r>
            <w:r w:rsidR="29487AF7" w:rsidRPr="005B5974">
              <w:rPr>
                <w:bCs/>
                <w:i/>
                <w:iCs/>
                <w:color w:val="3472AC"/>
              </w:rPr>
              <w:t xml:space="preserve"> will be encouraged to consider other creative ways to keep birds away from our growing vege</w:t>
            </w:r>
            <w:r w:rsidR="286F0A01" w:rsidRPr="005B5974">
              <w:rPr>
                <w:bCs/>
                <w:i/>
                <w:iCs/>
                <w:color w:val="3472AC"/>
              </w:rPr>
              <w:t>tables.</w:t>
            </w:r>
          </w:p>
        </w:tc>
      </w:tr>
      <w:tr w:rsidR="00F16D03" w:rsidRPr="005B5974" w14:paraId="4D31C124" w14:textId="77777777" w:rsidTr="004862CF">
        <w:trPr>
          <w:trHeight w:val="2200"/>
        </w:trPr>
        <w:tc>
          <w:tcPr>
            <w:tcW w:w="9720" w:type="dxa"/>
          </w:tcPr>
          <w:p w14:paraId="024C6B5E" w14:textId="1EBE46C3" w:rsidR="00A36AF0" w:rsidRPr="005B5974" w:rsidRDefault="00A36AF0" w:rsidP="00A36AF0">
            <w:r w:rsidRPr="005B5974">
              <w:t>What do I need?</w:t>
            </w:r>
          </w:p>
          <w:p w14:paraId="544EF550" w14:textId="6B67A5B1" w:rsidR="00F16D03" w:rsidRPr="005B5974" w:rsidRDefault="00F16D03" w:rsidP="00123902">
            <w:pPr>
              <w:pStyle w:val="ListParagraph"/>
              <w:numPr>
                <w:ilvl w:val="0"/>
                <w:numId w:val="85"/>
              </w:numPr>
            </w:pPr>
            <w:r w:rsidRPr="005B5974">
              <w:t>30 minutes</w:t>
            </w:r>
          </w:p>
          <w:p w14:paraId="1EDE405E" w14:textId="0A8C1C3E" w:rsidR="00F16D03" w:rsidRPr="005B5974" w:rsidRDefault="00F16D03" w:rsidP="00123902">
            <w:pPr>
              <w:pStyle w:val="ListParagraph"/>
              <w:numPr>
                <w:ilvl w:val="0"/>
                <w:numId w:val="85"/>
              </w:numPr>
            </w:pPr>
            <w:r w:rsidRPr="005B5974">
              <w:t>Your home book and pen/coloured pencils/crayons/felt pens</w:t>
            </w:r>
          </w:p>
          <w:p w14:paraId="5AAB7850" w14:textId="736F2C84" w:rsidR="00F16D03" w:rsidRPr="005B5974" w:rsidRDefault="00F16D03" w:rsidP="00123902">
            <w:pPr>
              <w:pStyle w:val="ListParagraph"/>
              <w:numPr>
                <w:ilvl w:val="0"/>
                <w:numId w:val="85"/>
              </w:numPr>
            </w:pPr>
            <w:r w:rsidRPr="005B5974">
              <w:t>Look for your copies or these texts in your pack or online The Gardener and the Scarecrow at:</w:t>
            </w:r>
            <w:r w:rsidR="00B81795" w:rsidRPr="005B5974">
              <w:t xml:space="preserve"> </w:t>
            </w:r>
            <w:hyperlink r:id="rId83">
              <w:r w:rsidRPr="005B5974">
                <w:rPr>
                  <w:rStyle w:val="Hyperlink"/>
                </w:rPr>
                <w:t>https://instructionalseries.tki.org.nz/Instructional-Series/Ready-to-Read-Colour-Wheel/The-Gardener-and-the-Scarecrow</w:t>
              </w:r>
            </w:hyperlink>
            <w:r w:rsidRPr="005B5974">
              <w:t xml:space="preserve"> </w:t>
            </w:r>
          </w:p>
          <w:p w14:paraId="2FA44D2F" w14:textId="7C3B4593" w:rsidR="00F16D03" w:rsidRPr="005B5974" w:rsidRDefault="00F16D03" w:rsidP="00123902">
            <w:pPr>
              <w:pStyle w:val="ListParagraph"/>
              <w:numPr>
                <w:ilvl w:val="0"/>
                <w:numId w:val="85"/>
              </w:numPr>
            </w:pPr>
            <w:r w:rsidRPr="005B5974">
              <w:t xml:space="preserve">Scarecrows from Space at: </w:t>
            </w:r>
            <w:hyperlink r:id="rId84">
              <w:r w:rsidRPr="005B5974">
                <w:rPr>
                  <w:rStyle w:val="Hyperlink"/>
                </w:rPr>
                <w:t>https://instructionalseries.tki.org.nz/Instructional-Series/Ready-to-Read-Colour-Wheel/Scarecrows-from-Space</w:t>
              </w:r>
            </w:hyperlink>
            <w:r w:rsidRPr="005B5974">
              <w:t xml:space="preserve"> </w:t>
            </w:r>
          </w:p>
        </w:tc>
      </w:tr>
    </w:tbl>
    <w:p w14:paraId="73398EB2" w14:textId="06F9DE2C" w:rsidR="00D54C50" w:rsidRPr="005B5974" w:rsidRDefault="003C6C38" w:rsidP="005D18E7">
      <w:pPr>
        <w:pStyle w:val="MoEHeading3"/>
        <w:rPr>
          <w:color w:val="3472AC"/>
        </w:rPr>
      </w:pPr>
      <w:r w:rsidRPr="005B5974">
        <w:rPr>
          <w:color w:val="3472AC"/>
        </w:rPr>
        <w:t>In this activity I am learning about: Compound words</w:t>
      </w:r>
      <w:r w:rsidR="005D18E7" w:rsidRPr="005B5974">
        <w:rPr>
          <w:color w:val="3472AC"/>
        </w:rPr>
        <w:t xml:space="preserve"> and to t</w:t>
      </w:r>
      <w:r w:rsidRPr="005B5974">
        <w:rPr>
          <w:color w:val="3472AC"/>
          <w:sz w:val="22"/>
          <w:szCs w:val="22"/>
        </w:rPr>
        <w:t>hink creatively</w:t>
      </w:r>
      <w:r w:rsidRPr="005B5974">
        <w:rPr>
          <w:color w:val="3472AC"/>
        </w:rPr>
        <w:t xml:space="preserve"> about keeping the birds from my vegetables.</w:t>
      </w:r>
    </w:p>
    <w:p w14:paraId="5492DEB0" w14:textId="2484E5B6" w:rsidR="00193172" w:rsidRPr="005B5974" w:rsidRDefault="00104BE6" w:rsidP="00186D1A">
      <w:r w:rsidRPr="005B5974">
        <w:rPr>
          <w:rFonts w:eastAsia="@MS Mincho"/>
          <w:b/>
        </w:rPr>
        <w:t>Listen</w:t>
      </w:r>
      <w:r w:rsidR="3C61AEF7" w:rsidRPr="005B5974">
        <w:rPr>
          <w:rFonts w:eastAsia="@MS Mincho"/>
        </w:rPr>
        <w:t xml:space="preserve"> to </w:t>
      </w:r>
      <w:hyperlink r:id="rId85">
        <w:r w:rsidR="6629936E" w:rsidRPr="005B5974">
          <w:rPr>
            <w:rStyle w:val="Hyperlink"/>
            <w:rFonts w:eastAsia="Calibri Light"/>
          </w:rPr>
          <w:t xml:space="preserve">The Gardener and the </w:t>
        </w:r>
        <w:r w:rsidR="3C61AEF7" w:rsidRPr="005B5974">
          <w:rPr>
            <w:rStyle w:val="Hyperlink"/>
            <w:rFonts w:eastAsia="Calibri Light"/>
          </w:rPr>
          <w:t>Scarecrow</w:t>
        </w:r>
      </w:hyperlink>
      <w:r w:rsidR="44D76BDF" w:rsidRPr="005B5974">
        <w:t xml:space="preserve"> (</w:t>
      </w:r>
      <w:r w:rsidR="00D344EB" w:rsidRPr="005B5974">
        <w:t>3</w:t>
      </w:r>
      <w:r w:rsidR="4DDE2E87" w:rsidRPr="005B5974">
        <w:t>-minute</w:t>
      </w:r>
      <w:r w:rsidR="44D76BDF" w:rsidRPr="005B5974">
        <w:t xml:space="preserve"> clip</w:t>
      </w:r>
      <w:r w:rsidR="3FD7D2A3" w:rsidRPr="005B5974">
        <w:t xml:space="preserve">; </w:t>
      </w:r>
      <w:r w:rsidR="44D76BDF" w:rsidRPr="005B5974">
        <w:t xml:space="preserve">perfect </w:t>
      </w:r>
      <w:r w:rsidR="001622E0" w:rsidRPr="005B5974">
        <w:t>to</w:t>
      </w:r>
      <w:r w:rsidR="44D76BDF" w:rsidRPr="005B5974">
        <w:t xml:space="preserve"> play on your phone)</w:t>
      </w:r>
      <w:r w:rsidR="7F959983" w:rsidRPr="005B5974">
        <w:t>.</w:t>
      </w:r>
    </w:p>
    <w:p w14:paraId="6190C15F" w14:textId="77777777" w:rsidR="002A6DE3" w:rsidRPr="005B5974" w:rsidRDefault="002A6DE3" w:rsidP="002A6DE3">
      <w:pPr>
        <w:spacing w:before="0" w:after="0"/>
      </w:pPr>
    </w:p>
    <w:p w14:paraId="679985E2" w14:textId="1E7C0594" w:rsidR="00193172" w:rsidRPr="005B5974" w:rsidRDefault="3C61AEF7" w:rsidP="005D18E7">
      <w:pPr>
        <w:rPr>
          <w:b/>
          <w:bCs/>
        </w:rPr>
      </w:pPr>
      <w:r w:rsidRPr="005B5974">
        <w:rPr>
          <w:b/>
          <w:bCs/>
        </w:rPr>
        <w:t>What is a scarecrow?</w:t>
      </w:r>
    </w:p>
    <w:p w14:paraId="1D27DA16" w14:textId="7FA71D64" w:rsidR="000B6066" w:rsidRPr="005B5974" w:rsidRDefault="3C61AEF7" w:rsidP="00186D1A">
      <w:r w:rsidRPr="005B5974">
        <w:t xml:space="preserve">Scarecrow is a </w:t>
      </w:r>
      <w:r w:rsidR="00104BE6" w:rsidRPr="005B5974">
        <w:rPr>
          <w:b/>
          <w:bCs/>
        </w:rPr>
        <w:t>compound</w:t>
      </w:r>
      <w:r w:rsidR="7F1F9CA8" w:rsidRPr="005B5974">
        <w:rPr>
          <w:i/>
        </w:rPr>
        <w:t xml:space="preserve"> </w:t>
      </w:r>
      <w:r w:rsidRPr="005B5974">
        <w:t>word</w:t>
      </w:r>
      <w:r w:rsidR="3FD18A7B" w:rsidRPr="005B5974">
        <w:t>.</w:t>
      </w:r>
      <w:r w:rsidR="001D2CFA" w:rsidRPr="005B5974">
        <w:t xml:space="preserve"> </w:t>
      </w:r>
      <w:r w:rsidR="3FD18A7B" w:rsidRPr="005B5974">
        <w:t>A compound work is</w:t>
      </w:r>
      <w:r w:rsidRPr="005B5974">
        <w:t xml:space="preserve"> one word made up of two separate words joined together </w:t>
      </w:r>
      <w:r w:rsidR="00F76731" w:rsidRPr="005B5974">
        <w:t>–</w:t>
      </w:r>
      <w:r w:rsidRPr="005B5974">
        <w:t xml:space="preserve"> scare and crow.</w:t>
      </w:r>
      <w:r w:rsidR="0F2FA38D" w:rsidRPr="005B5974">
        <w:t xml:space="preserve"> </w:t>
      </w:r>
      <w:r w:rsidR="3BA12F1F" w:rsidRPr="005B5974">
        <w:t xml:space="preserve">It is a word </w:t>
      </w:r>
      <w:r w:rsidR="4D93495B" w:rsidRPr="005B5974">
        <w:t>that describes and means</w:t>
      </w:r>
      <w:r w:rsidR="3BA12F1F" w:rsidRPr="005B5974">
        <w:t xml:space="preserve"> a human-like, human-sized doll that farmers make </w:t>
      </w:r>
      <w:r w:rsidR="5F219129" w:rsidRPr="005B5974">
        <w:t xml:space="preserve">and put in their fields </w:t>
      </w:r>
      <w:r w:rsidR="3BA12F1F" w:rsidRPr="005B5974">
        <w:t>to scare birds away from their crops.</w:t>
      </w:r>
    </w:p>
    <w:p w14:paraId="682C9C5E" w14:textId="103C2FA1" w:rsidR="009B156F" w:rsidRPr="005B5974" w:rsidRDefault="00E5167F" w:rsidP="00186D1A">
      <w:r w:rsidRPr="005B5974">
        <w:t>In your home learning book:</w:t>
      </w:r>
    </w:p>
    <w:p w14:paraId="1816A4E4" w14:textId="69EFDCE7" w:rsidR="00193172" w:rsidRPr="005B5974" w:rsidRDefault="00104BE6" w:rsidP="00186D1A">
      <w:pPr>
        <w:ind w:left="720"/>
      </w:pPr>
      <w:r w:rsidRPr="005B5974">
        <w:rPr>
          <w:b/>
        </w:rPr>
        <w:t>Write</w:t>
      </w:r>
      <w:r w:rsidR="0A50D00A" w:rsidRPr="005B5974">
        <w:t xml:space="preserve"> some other compound words you have heard</w:t>
      </w:r>
      <w:r w:rsidR="3E10F2FC" w:rsidRPr="005B5974">
        <w:t xml:space="preserve"> e</w:t>
      </w:r>
      <w:r w:rsidR="3C61AEF7" w:rsidRPr="005B5974">
        <w:t>.g.</w:t>
      </w:r>
      <w:r w:rsidR="00F76731" w:rsidRPr="005B5974">
        <w:t>,</w:t>
      </w:r>
      <w:r w:rsidR="3C61AEF7" w:rsidRPr="005B5974">
        <w:t xml:space="preserve"> bellbird, sunflower</w:t>
      </w:r>
      <w:r w:rsidR="29A09C12" w:rsidRPr="005B5974">
        <w:t>, m</w:t>
      </w:r>
      <w:r w:rsidR="3C61AEF7" w:rsidRPr="005B5974">
        <w:t>oonlight</w:t>
      </w:r>
      <w:r w:rsidR="6D3C0893" w:rsidRPr="005B5974">
        <w:t>.</w:t>
      </w:r>
    </w:p>
    <w:p w14:paraId="6708BE02" w14:textId="3B953E4E" w:rsidR="00193172" w:rsidRPr="005B5974" w:rsidRDefault="00104BE6" w:rsidP="00186D1A">
      <w:pPr>
        <w:ind w:left="720"/>
      </w:pPr>
      <w:r w:rsidRPr="005B5974">
        <w:rPr>
          <w:b/>
        </w:rPr>
        <w:t>Write or draw</w:t>
      </w:r>
      <w:r w:rsidR="72BB7AD8" w:rsidRPr="005B5974">
        <w:t xml:space="preserve"> some </w:t>
      </w:r>
      <w:r w:rsidR="3C61AEF7" w:rsidRPr="005B5974">
        <w:t>other ways to keep the birds away from the vegetables?</w:t>
      </w:r>
      <w:r w:rsidR="0F2FA38D" w:rsidRPr="005B5974">
        <w:t xml:space="preserve"> </w:t>
      </w:r>
    </w:p>
    <w:p w14:paraId="4828AEC4" w14:textId="77777777" w:rsidR="00E5167F" w:rsidRPr="005B5974" w:rsidRDefault="00E5167F" w:rsidP="00186D1A"/>
    <w:p w14:paraId="0DCB1800" w14:textId="6CC12155" w:rsidR="00193172" w:rsidRPr="005B5974" w:rsidRDefault="005C09EC" w:rsidP="00186D1A">
      <w:r w:rsidRPr="005B5974">
        <w:rPr>
          <w:noProof/>
        </w:rPr>
        <w:drawing>
          <wp:anchor distT="0" distB="0" distL="114300" distR="114300" simplePos="0" relativeHeight="251662848" behindDoc="1" locked="0" layoutInCell="1" allowOverlap="1" wp14:anchorId="0AB69631" wp14:editId="7D16EA8E">
            <wp:simplePos x="0" y="0"/>
            <wp:positionH relativeFrom="margin">
              <wp:align>right</wp:align>
            </wp:positionH>
            <wp:positionV relativeFrom="paragraph">
              <wp:posOffset>11430</wp:posOffset>
            </wp:positionV>
            <wp:extent cx="1473200" cy="1764665"/>
            <wp:effectExtent l="0" t="0" r="0" b="6985"/>
            <wp:wrapTight wrapText="bothSides">
              <wp:wrapPolygon edited="0">
                <wp:start x="0" y="0"/>
                <wp:lineTo x="0" y="21452"/>
                <wp:lineTo x="21228" y="21452"/>
                <wp:lineTo x="21228" y="0"/>
                <wp:lineTo x="0" y="0"/>
              </wp:wrapPolygon>
            </wp:wrapTight>
            <wp:docPr id="436364004" name="Picture 436364004" descr="Scarecrows from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arecrows from spac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73200" cy="1764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3C61AEF7" w:rsidRPr="005B5974">
        <w:t>Here is another story about birds and scarecrows.</w:t>
      </w:r>
    </w:p>
    <w:p w14:paraId="0B4B6F1F" w14:textId="3E81E91E" w:rsidR="00193172" w:rsidRPr="005B5974" w:rsidRDefault="00104BE6" w:rsidP="00186D1A">
      <w:r w:rsidRPr="005B5974">
        <w:rPr>
          <w:rFonts w:eastAsia="@MS Mincho"/>
          <w:b/>
        </w:rPr>
        <w:t>Listen or read</w:t>
      </w:r>
      <w:r w:rsidR="2B610BDB" w:rsidRPr="005B5974">
        <w:rPr>
          <w:rFonts w:eastAsia="@MS Mincho"/>
          <w:b/>
        </w:rPr>
        <w:t xml:space="preserve"> </w:t>
      </w:r>
      <w:r w:rsidR="3C61AEF7" w:rsidRPr="005B5974">
        <w:rPr>
          <w:rFonts w:eastAsia="@MS Mincho"/>
          <w:b/>
        </w:rPr>
        <w:t>to</w:t>
      </w:r>
      <w:r w:rsidR="26F62A9E" w:rsidRPr="005B5974">
        <w:rPr>
          <w:rFonts w:eastAsia="@MS Mincho"/>
        </w:rPr>
        <w:t xml:space="preserve"> </w:t>
      </w:r>
      <w:hyperlink r:id="rId87">
        <w:r w:rsidR="26F62A9E" w:rsidRPr="005B5974">
          <w:rPr>
            <w:rStyle w:val="Hyperlink"/>
            <w:rFonts w:eastAsia="Calibri Light"/>
          </w:rPr>
          <w:t xml:space="preserve">Scarecrows from </w:t>
        </w:r>
        <w:r w:rsidR="3C61AEF7" w:rsidRPr="005B5974">
          <w:rPr>
            <w:rStyle w:val="Hyperlink"/>
            <w:rFonts w:eastAsia="Calibri Light"/>
          </w:rPr>
          <w:t>Space</w:t>
        </w:r>
      </w:hyperlink>
      <w:r w:rsidR="1E522EF2" w:rsidRPr="005B5974">
        <w:t xml:space="preserve"> </w:t>
      </w:r>
    </w:p>
    <w:p w14:paraId="3DFBB64B" w14:textId="5D2A9915" w:rsidR="009B156F" w:rsidRPr="005B5974" w:rsidRDefault="00104BE6" w:rsidP="00186D1A">
      <w:r w:rsidRPr="005B5974">
        <w:rPr>
          <w:b/>
          <w:bCs/>
        </w:rPr>
        <w:t>Design</w:t>
      </w:r>
      <w:r w:rsidR="41C8DA38" w:rsidRPr="005B5974">
        <w:t xml:space="preserve"> your own</w:t>
      </w:r>
      <w:r w:rsidR="3C61AEF7" w:rsidRPr="005B5974">
        <w:t xml:space="preserve"> scarecrow.</w:t>
      </w:r>
      <w:r w:rsidR="0F2FA38D" w:rsidRPr="005B5974">
        <w:t xml:space="preserve"> </w:t>
      </w:r>
      <w:r w:rsidR="7D3D8F48" w:rsidRPr="005B5974">
        <w:t>Think about:</w:t>
      </w:r>
    </w:p>
    <w:p w14:paraId="3155BEF7" w14:textId="5F9A9258" w:rsidR="00193172" w:rsidRPr="005B5974" w:rsidRDefault="7D54F1AB" w:rsidP="002E687E">
      <w:pPr>
        <w:pStyle w:val="ListParagraph"/>
        <w:numPr>
          <w:ilvl w:val="0"/>
          <w:numId w:val="45"/>
        </w:numPr>
        <w:rPr>
          <w:rFonts w:eastAsiaTheme="minorEastAsia"/>
        </w:rPr>
      </w:pPr>
      <w:r w:rsidRPr="005B5974">
        <w:t>w</w:t>
      </w:r>
      <w:r w:rsidR="3C61AEF7" w:rsidRPr="005B5974">
        <w:t>hat do you want it to look like?</w:t>
      </w:r>
    </w:p>
    <w:p w14:paraId="1E66DCFE" w14:textId="69FF69B0" w:rsidR="00193172" w:rsidRPr="005B5974" w:rsidRDefault="2EE77004" w:rsidP="002E687E">
      <w:pPr>
        <w:pStyle w:val="ListParagraph"/>
        <w:numPr>
          <w:ilvl w:val="0"/>
          <w:numId w:val="45"/>
        </w:numPr>
        <w:rPr>
          <w:rFonts w:eastAsiaTheme="minorEastAsia"/>
        </w:rPr>
      </w:pPr>
      <w:r w:rsidRPr="005B5974">
        <w:t>w</w:t>
      </w:r>
      <w:r w:rsidR="1C9D20F6" w:rsidRPr="005B5974">
        <w:t xml:space="preserve">hat could </w:t>
      </w:r>
      <w:r w:rsidR="3C61AEF7" w:rsidRPr="005B5974">
        <w:t>you</w:t>
      </w:r>
      <w:r w:rsidR="213815FA" w:rsidRPr="005B5974">
        <w:t xml:space="preserve"> </w:t>
      </w:r>
      <w:r w:rsidR="3C61AEF7" w:rsidRPr="005B5974">
        <w:t>use</w:t>
      </w:r>
      <w:r w:rsidR="02F36465" w:rsidRPr="005B5974">
        <w:t xml:space="preserve"> to make your sc</w:t>
      </w:r>
      <w:r w:rsidR="54764C68" w:rsidRPr="005B5974">
        <w:t>a</w:t>
      </w:r>
      <w:r w:rsidR="02F36465" w:rsidRPr="005B5974">
        <w:t>recrow</w:t>
      </w:r>
      <w:r w:rsidR="3C61AEF7" w:rsidRPr="005B5974">
        <w:t>?</w:t>
      </w:r>
      <w:r w:rsidR="21526114" w:rsidRPr="005B5974">
        <w:t xml:space="preserve"> </w:t>
      </w:r>
    </w:p>
    <w:p w14:paraId="42567B8F" w14:textId="77777777" w:rsidR="009B156F" w:rsidRPr="005B5974" w:rsidRDefault="009B156F" w:rsidP="00186D1A"/>
    <w:p w14:paraId="1396B1FE" w14:textId="7EC9505A" w:rsidR="00193172" w:rsidRPr="005B5974" w:rsidRDefault="00104BE6" w:rsidP="00186D1A">
      <w:r w:rsidRPr="005B5974">
        <w:rPr>
          <w:b/>
          <w:bCs/>
        </w:rPr>
        <w:t>Draw</w:t>
      </w:r>
      <w:r w:rsidR="3C61AEF7" w:rsidRPr="005B5974">
        <w:t xml:space="preserve"> a plan of what your scarecrow could look like</w:t>
      </w:r>
      <w:r w:rsidR="23C79F6A" w:rsidRPr="005B5974">
        <w:t>.</w:t>
      </w:r>
    </w:p>
    <w:p w14:paraId="389232B5" w14:textId="73314B95" w:rsidR="00193172" w:rsidRPr="005B5974" w:rsidRDefault="00193172" w:rsidP="002A6DE3">
      <w:pPr>
        <w:pStyle w:val="MoEHeading1"/>
        <w:rPr>
          <w:color w:val="3472AC"/>
        </w:rPr>
      </w:pPr>
      <w:r w:rsidRPr="005B5974">
        <w:rPr>
          <w:color w:val="3472AC"/>
        </w:rPr>
        <w:lastRenderedPageBreak/>
        <w:t>Day 4: Reflection</w:t>
      </w:r>
    </w:p>
    <w:p w14:paraId="3B2E19A5" w14:textId="77777777" w:rsidR="00B10CED" w:rsidRPr="005B5974" w:rsidRDefault="00B10CED" w:rsidP="00B10CED">
      <w:pPr>
        <w:rPr>
          <w:b/>
          <w:i/>
          <w:iCs/>
          <w:color w:val="3472AC"/>
        </w:rPr>
      </w:pPr>
      <w:r w:rsidRPr="005B5974">
        <w:rPr>
          <w:i/>
          <w:iCs/>
          <w:color w:val="3472AC"/>
        </w:rPr>
        <w:t xml:space="preserve">Today we have looked at creativity through the context of birds. Your learner has had the opportunity to be creative multiple times: making a collage with natural materials, creating new maths problems for their classmates, and creating an original scarecrow all of which can help them make connections with the learning from Day 1-3. </w:t>
      </w:r>
    </w:p>
    <w:p w14:paraId="09F23D2F" w14:textId="729A9931" w:rsidR="00B10CED" w:rsidRPr="005B5974" w:rsidRDefault="00B10CED" w:rsidP="00B10CED">
      <w:pPr>
        <w:rPr>
          <w:i/>
          <w:iCs/>
          <w:color w:val="3472AC"/>
        </w:rPr>
      </w:pPr>
      <w:r w:rsidRPr="005B5974">
        <w:rPr>
          <w:i/>
          <w:iCs/>
          <w:color w:val="3472AC"/>
        </w:rPr>
        <w:t>In literacy, they also learned about compound words – prompt your learner to reflect on the word ‘superhero’ to help them make another connection.</w:t>
      </w:r>
    </w:p>
    <w:p w14:paraId="2A1D015D" w14:textId="290684CB" w:rsidR="00B10CED" w:rsidRPr="005B5974" w:rsidRDefault="00B10CED" w:rsidP="00B10CED">
      <w:pPr>
        <w:rPr>
          <w:b/>
        </w:rPr>
      </w:pPr>
      <w:r w:rsidRPr="005B5974">
        <w:rPr>
          <w:b/>
        </w:rPr>
        <w:t>Talk with someone in your whānau.</w:t>
      </w:r>
    </w:p>
    <w:p w14:paraId="2B09E39E" w14:textId="77777777" w:rsidR="00B10CED" w:rsidRPr="005B5974" w:rsidRDefault="00B10CED" w:rsidP="00B10CED">
      <w:pPr>
        <w:pStyle w:val="ListParagraph"/>
        <w:numPr>
          <w:ilvl w:val="0"/>
          <w:numId w:val="48"/>
        </w:numPr>
        <w:rPr>
          <w:rFonts w:eastAsiaTheme="minorEastAsia"/>
        </w:rPr>
      </w:pPr>
      <w:r w:rsidRPr="005B5974">
        <w:t>Tell them all the things you have done today.</w:t>
      </w:r>
    </w:p>
    <w:p w14:paraId="0FEE7492" w14:textId="77777777" w:rsidR="00B10CED" w:rsidRPr="005B5974" w:rsidRDefault="00B10CED" w:rsidP="00B10CED">
      <w:pPr>
        <w:pStyle w:val="ListParagraph"/>
        <w:numPr>
          <w:ilvl w:val="0"/>
          <w:numId w:val="48"/>
        </w:numPr>
        <w:rPr>
          <w:rFonts w:eastAsiaTheme="minorEastAsia"/>
        </w:rPr>
      </w:pPr>
      <w:r w:rsidRPr="005B5974">
        <w:t>Talk about all the things you have created this week Can you think of something you have created with your family?</w:t>
      </w:r>
    </w:p>
    <w:p w14:paraId="4271AA54" w14:textId="06DA8755" w:rsidR="00B10CED" w:rsidRPr="005B5974" w:rsidRDefault="00B10CED" w:rsidP="00123902">
      <w:pPr>
        <w:pStyle w:val="ListParagraph"/>
        <w:numPr>
          <w:ilvl w:val="0"/>
          <w:numId w:val="83"/>
        </w:numPr>
        <w:rPr>
          <w:rFonts w:eastAsiaTheme="minorEastAsia"/>
        </w:rPr>
      </w:pPr>
      <w:r w:rsidRPr="005B5974">
        <w:t>How did today make you feel?</w:t>
      </w:r>
    </w:p>
    <w:p w14:paraId="04D1F4E5" w14:textId="77777777" w:rsidR="00B10CED" w:rsidRPr="005B5974" w:rsidRDefault="00B10CED" w:rsidP="00B10CED">
      <w:pPr>
        <w:rPr>
          <w:b/>
          <w:bCs/>
        </w:rPr>
      </w:pPr>
      <w:r w:rsidRPr="005B5974">
        <w:rPr>
          <w:b/>
          <w:bCs/>
        </w:rPr>
        <w:t>Wellbeing check</w:t>
      </w:r>
    </w:p>
    <w:p w14:paraId="17E50922" w14:textId="4E40BE44" w:rsidR="00B10CED" w:rsidRPr="005B5974" w:rsidRDefault="00B10CED" w:rsidP="00B10CED">
      <w:pPr>
        <w:rPr>
          <w:rFonts w:eastAsia="Calibri Light"/>
        </w:rPr>
      </w:pPr>
      <w:r w:rsidRPr="005B5974">
        <w:t xml:space="preserve">Put the </w:t>
      </w:r>
      <w:hyperlink r:id="rId88">
        <w:r w:rsidRPr="005B5974">
          <w:rPr>
            <w:rStyle w:val="Hyperlink"/>
            <w:rFonts w:eastAsia="Calibri Light"/>
          </w:rPr>
          <w:t>Face cards</w:t>
        </w:r>
      </w:hyperlink>
      <w:r w:rsidRPr="005B5974">
        <w:rPr>
          <w:rFonts w:eastAsia="@MS Mincho"/>
        </w:rPr>
        <w:t xml:space="preserve"> on the table or floor in front of you.</w:t>
      </w:r>
    </w:p>
    <w:p w14:paraId="3830D0EF" w14:textId="710F4F63" w:rsidR="00B10CED" w:rsidRPr="005B5974" w:rsidRDefault="00B10CED" w:rsidP="00123902">
      <w:pPr>
        <w:pStyle w:val="ListParagraph"/>
        <w:numPr>
          <w:ilvl w:val="0"/>
          <w:numId w:val="84"/>
        </w:numPr>
      </w:pPr>
      <w:r w:rsidRPr="005B5974">
        <w:t>This morning you chose a face card for how you wanted to feel at the end of the day. Find this card. Is that how you feel?</w:t>
      </w:r>
    </w:p>
    <w:p w14:paraId="025EB8F8" w14:textId="77777777" w:rsidR="00B10CED" w:rsidRPr="005B5974" w:rsidRDefault="00B10CED" w:rsidP="00B10CED">
      <w:pPr>
        <w:pStyle w:val="ListParagraph"/>
        <w:numPr>
          <w:ilvl w:val="0"/>
          <w:numId w:val="49"/>
        </w:numPr>
        <w:rPr>
          <w:rFonts w:eastAsiaTheme="minorEastAsia"/>
        </w:rPr>
      </w:pPr>
      <w:r w:rsidRPr="005B5974">
        <w:t>Which activity did you enjoy the most today?</w:t>
      </w:r>
    </w:p>
    <w:p w14:paraId="06EABD24" w14:textId="77777777" w:rsidR="00B10CED" w:rsidRPr="005B5974" w:rsidRDefault="00B10CED" w:rsidP="00B10CED">
      <w:pPr>
        <w:pStyle w:val="ListParagraph"/>
        <w:numPr>
          <w:ilvl w:val="0"/>
          <w:numId w:val="49"/>
        </w:numPr>
        <w:rPr>
          <w:rFonts w:eastAsiaTheme="minorEastAsia"/>
        </w:rPr>
      </w:pPr>
      <w:r w:rsidRPr="005B5974">
        <w:t xml:space="preserve">What did you learn today? </w:t>
      </w:r>
    </w:p>
    <w:p w14:paraId="7666C6A6" w14:textId="77777777" w:rsidR="00B10CED" w:rsidRPr="005B5974" w:rsidRDefault="00B10CED" w:rsidP="00B10CED">
      <w:pPr>
        <w:rPr>
          <w:rFonts w:eastAsiaTheme="minorEastAsia"/>
        </w:rPr>
      </w:pPr>
      <w:r w:rsidRPr="005B5974">
        <w:rPr>
          <w:b/>
          <w:bCs/>
        </w:rPr>
        <w:t>Write</w:t>
      </w:r>
      <w:r w:rsidRPr="005B5974">
        <w:t xml:space="preserve"> or </w:t>
      </w:r>
      <w:r w:rsidRPr="005B5974">
        <w:rPr>
          <w:b/>
          <w:bCs/>
        </w:rPr>
        <w:t>draw</w:t>
      </w:r>
      <w:r w:rsidRPr="005B5974">
        <w:t xml:space="preserve"> about this in your home learning book. </w:t>
      </w:r>
    </w:p>
    <w:p w14:paraId="2FC5F69B" w14:textId="04A0E456" w:rsidR="00B10CED" w:rsidRPr="005B5974" w:rsidRDefault="00B10CED" w:rsidP="00B10CED">
      <w:pPr>
        <w:rPr>
          <w:rFonts w:eastAsia="MS Mincho"/>
        </w:rPr>
      </w:pPr>
      <w:r w:rsidRPr="005B5974">
        <w:rPr>
          <w:b/>
          <w:bCs/>
        </w:rPr>
        <w:t>Close</w:t>
      </w:r>
      <w:r w:rsidRPr="005B5974">
        <w:t xml:space="preserve"> your book – School is finished for today. </w:t>
      </w:r>
      <w:r w:rsidRPr="005B5974">
        <w:rPr>
          <w:rFonts w:ascii="Segoe UI Emoji" w:eastAsia="Symbol" w:hAnsi="Segoe UI Emoji" w:cs="Segoe UI Emoji"/>
        </w:rPr>
        <w:t>😊</w:t>
      </w:r>
    </w:p>
    <w:p w14:paraId="3409A03B" w14:textId="77777777" w:rsidR="00B10CED" w:rsidRPr="005B5974" w:rsidRDefault="00B10CED">
      <w:pPr>
        <w:keepLines w:val="0"/>
        <w:suppressAutoHyphens w:val="0"/>
        <w:spacing w:before="0" w:line="259" w:lineRule="auto"/>
        <w:rPr>
          <w:rFonts w:eastAsiaTheme="majorEastAsia"/>
          <w:b/>
          <w:color w:val="00853E"/>
          <w:sz w:val="36"/>
          <w:szCs w:val="36"/>
        </w:rPr>
      </w:pPr>
      <w:r w:rsidRPr="005B5974">
        <w:br w:type="page"/>
      </w:r>
    </w:p>
    <w:p w14:paraId="45C0056B" w14:textId="0CE12308" w:rsidR="00E82B3A" w:rsidRPr="005B5974" w:rsidRDefault="00193172" w:rsidP="002A6DE3">
      <w:pPr>
        <w:pStyle w:val="MoEHeading1"/>
      </w:pPr>
      <w:r w:rsidRPr="005B5974">
        <w:lastRenderedPageBreak/>
        <w:t xml:space="preserve">Day 5: </w:t>
      </w:r>
      <w:r w:rsidR="00E82B3A" w:rsidRPr="005B5974">
        <w:t>Getting started</w:t>
      </w:r>
    </w:p>
    <w:p w14:paraId="6331C513" w14:textId="77777777" w:rsidR="00E82B3A" w:rsidRPr="005B5974" w:rsidRDefault="00E82B3A" w:rsidP="00E82B3A">
      <w:pPr>
        <w:spacing w:after="0"/>
      </w:pPr>
      <w:r w:rsidRPr="005B5974">
        <w:t>Take the first 30 minutes of the day getting ready for learning:</w:t>
      </w:r>
    </w:p>
    <w:p w14:paraId="0A808403" w14:textId="77777777" w:rsidR="00B46B14" w:rsidRPr="005B5974" w:rsidRDefault="00B46B14" w:rsidP="00B46B14">
      <w:pPr>
        <w:pStyle w:val="ListParagraph"/>
        <w:numPr>
          <w:ilvl w:val="0"/>
          <w:numId w:val="52"/>
        </w:numPr>
        <w:rPr>
          <w:rFonts w:eastAsiaTheme="minorEastAsia"/>
          <w:b/>
        </w:rPr>
      </w:pPr>
      <w:r w:rsidRPr="005B5974">
        <w:rPr>
          <w:b/>
          <w:bCs/>
        </w:rPr>
        <w:t>Practise your karakia (See p. 9)</w:t>
      </w:r>
      <w:r w:rsidRPr="005B5974">
        <w:t xml:space="preserve"> </w:t>
      </w:r>
    </w:p>
    <w:p w14:paraId="7F550E20" w14:textId="77777777" w:rsidR="00B46B14" w:rsidRPr="005B5974" w:rsidRDefault="00B46B14" w:rsidP="00B46B14">
      <w:pPr>
        <w:pStyle w:val="ListParagraph"/>
        <w:numPr>
          <w:ilvl w:val="0"/>
          <w:numId w:val="52"/>
        </w:numPr>
        <w:rPr>
          <w:rFonts w:eastAsiaTheme="minorEastAsia"/>
          <w:b/>
        </w:rPr>
      </w:pPr>
      <w:r w:rsidRPr="005B5974">
        <w:rPr>
          <w:b/>
          <w:bCs/>
        </w:rPr>
        <w:t>Do</w:t>
      </w:r>
      <w:r w:rsidRPr="005B5974">
        <w:t xml:space="preserve"> a mindfulness activity (See p. 8)</w:t>
      </w:r>
    </w:p>
    <w:p w14:paraId="7D0BD3D0" w14:textId="77777777" w:rsidR="00B46B14" w:rsidRPr="005B5974" w:rsidRDefault="00B46B14" w:rsidP="00B46B14">
      <w:pPr>
        <w:pStyle w:val="ListParagraph"/>
        <w:numPr>
          <w:ilvl w:val="0"/>
          <w:numId w:val="52"/>
        </w:numPr>
      </w:pPr>
      <w:r w:rsidRPr="005B5974">
        <w:rPr>
          <w:b/>
          <w:bCs/>
        </w:rPr>
        <w:t>Plan</w:t>
      </w:r>
      <w:r w:rsidRPr="005B5974">
        <w:t xml:space="preserve"> out my day and where I will learn</w:t>
      </w:r>
    </w:p>
    <w:p w14:paraId="49C9CBDF" w14:textId="77777777" w:rsidR="00B46B14" w:rsidRPr="005B5974" w:rsidRDefault="00B46B14" w:rsidP="00B46B14">
      <w:pPr>
        <w:pStyle w:val="ListParagraph"/>
        <w:numPr>
          <w:ilvl w:val="0"/>
          <w:numId w:val="52"/>
        </w:numPr>
        <w:rPr>
          <w:rFonts w:eastAsiaTheme="minorEastAsia"/>
        </w:rPr>
      </w:pPr>
      <w:r w:rsidRPr="005B5974">
        <w:rPr>
          <w:b/>
          <w:bCs/>
        </w:rPr>
        <w:t xml:space="preserve">Choose </w:t>
      </w:r>
      <w:r w:rsidRPr="005B5974">
        <w:t>a fitness activity (See p. 6-7)</w:t>
      </w:r>
    </w:p>
    <w:p w14:paraId="5D9F06D9" w14:textId="77777777" w:rsidR="00B46B14" w:rsidRPr="005B5974" w:rsidRDefault="00B46B14" w:rsidP="00B46B14">
      <w:pPr>
        <w:pStyle w:val="ListParagraph"/>
        <w:numPr>
          <w:ilvl w:val="0"/>
          <w:numId w:val="52"/>
        </w:numPr>
      </w:pPr>
      <w:r w:rsidRPr="005B5974">
        <w:rPr>
          <w:b/>
          <w:bCs/>
        </w:rPr>
        <w:t>Check in</w:t>
      </w:r>
      <w:r w:rsidRPr="005B5974">
        <w:t xml:space="preserve"> with your teacher.</w:t>
      </w:r>
    </w:p>
    <w:p w14:paraId="729CBFC5" w14:textId="6BA25D65" w:rsidR="00E82B3A" w:rsidRPr="005B5974" w:rsidRDefault="00E82B3A" w:rsidP="00E82B3A">
      <w:pPr>
        <w:rPr>
          <w:b/>
        </w:rPr>
      </w:pPr>
      <w:r w:rsidRPr="005B5974">
        <w:t xml:space="preserve">Today we </w:t>
      </w:r>
      <w:r w:rsidR="00B10CED" w:rsidRPr="005B5974">
        <w:t>will reflect</w:t>
      </w:r>
      <w:r w:rsidRPr="005B5974">
        <w:t xml:space="preserve"> on all the creative things we have done this week. Your learner has had lots of different learning experiences to draw from. Consider spending some time re-reading all the stories from the week. </w:t>
      </w:r>
      <w:r w:rsidR="5F0A795C" w:rsidRPr="005B5974">
        <w:t>Our inquiry focus today is ‘sharing our learning’.</w:t>
      </w:r>
    </w:p>
    <w:p w14:paraId="4BEF9AFD" w14:textId="504E8CF2" w:rsidR="003A607E" w:rsidRPr="005B5974" w:rsidRDefault="003A607E" w:rsidP="0057089E">
      <w:r w:rsidRPr="005B5974">
        <w:t>Set up your space for learning. Grab the things you need. These</w:t>
      </w:r>
      <w:r w:rsidR="009C29EE" w:rsidRPr="005B5974">
        <w:t xml:space="preserve"> are</w:t>
      </w:r>
      <w:r w:rsidRPr="005B5974">
        <w:t xml:space="preserve"> </w:t>
      </w:r>
      <w:r w:rsidR="00D344EB" w:rsidRPr="005B5974">
        <w:t>toda</w:t>
      </w:r>
      <w:r w:rsidRPr="005B5974">
        <w:t>y</w:t>
      </w:r>
      <w:r w:rsidR="00D344EB" w:rsidRPr="005B5974">
        <w:t>’s activities</w:t>
      </w:r>
      <w:r w:rsidRPr="005B5974">
        <w:t>.</w:t>
      </w:r>
    </w:p>
    <w:tbl>
      <w:tblPr>
        <w:tblStyle w:val="PlainTable1"/>
        <w:tblW w:w="9805" w:type="dxa"/>
        <w:tblLook w:val="04A0" w:firstRow="1" w:lastRow="0" w:firstColumn="1" w:lastColumn="0" w:noHBand="0" w:noVBand="1"/>
      </w:tblPr>
      <w:tblGrid>
        <w:gridCol w:w="3325"/>
        <w:gridCol w:w="3049"/>
        <w:gridCol w:w="3431"/>
      </w:tblGrid>
      <w:tr w:rsidR="00EA10D7" w:rsidRPr="005B5974" w14:paraId="09E962FE" w14:textId="77777777" w:rsidTr="003B0F8B">
        <w:trPr>
          <w:cnfStyle w:val="100000000000" w:firstRow="1" w:lastRow="0" w:firstColumn="0" w:lastColumn="0" w:oddVBand="0" w:evenVBand="0" w:oddHBand="0" w:evenHBand="0" w:firstRowFirstColumn="0" w:firstRowLastColumn="0" w:lastRowFirstColumn="0" w:lastRowLastColumn="0"/>
          <w:trHeight w:val="1457"/>
        </w:trPr>
        <w:tc>
          <w:tcPr>
            <w:cnfStyle w:val="001000000000" w:firstRow="0" w:lastRow="0" w:firstColumn="1" w:lastColumn="0" w:oddVBand="0" w:evenVBand="0" w:oddHBand="0" w:evenHBand="0" w:firstRowFirstColumn="0" w:firstRowLastColumn="0" w:lastRowFirstColumn="0" w:lastRowLastColumn="0"/>
            <w:tcW w:w="3325" w:type="dxa"/>
          </w:tcPr>
          <w:p w14:paraId="2633F000" w14:textId="77777777" w:rsidR="00EA10D7" w:rsidRPr="005B5974" w:rsidRDefault="00107516" w:rsidP="0057089E">
            <w:pPr>
              <w:rPr>
                <w:b w:val="0"/>
                <w:bCs w:val="0"/>
              </w:rPr>
            </w:pPr>
            <w:r w:rsidRPr="005B5974">
              <w:rPr>
                <w:b w:val="0"/>
                <w:bCs w:val="0"/>
              </w:rPr>
              <w:t>My favourite creation</w:t>
            </w:r>
          </w:p>
          <w:p w14:paraId="230642CE" w14:textId="3D18FFC6" w:rsidR="00107516" w:rsidRPr="005B5974" w:rsidRDefault="00CC641E" w:rsidP="0057089E">
            <w:pPr>
              <w:rPr>
                <w:b w:val="0"/>
                <w:bCs w:val="0"/>
              </w:rPr>
            </w:pPr>
            <w:r w:rsidRPr="005B5974">
              <w:rPr>
                <w:b w:val="0"/>
                <w:bCs w:val="0"/>
              </w:rPr>
              <w:t>Pick</w:t>
            </w:r>
            <w:r w:rsidR="00224410" w:rsidRPr="005B5974">
              <w:rPr>
                <w:b w:val="0"/>
                <w:bCs w:val="0"/>
              </w:rPr>
              <w:t xml:space="preserve"> your favourite creation</w:t>
            </w:r>
            <w:r w:rsidRPr="005B5974">
              <w:rPr>
                <w:b w:val="0"/>
                <w:bCs w:val="0"/>
              </w:rPr>
              <w:t xml:space="preserve"> from this week</w:t>
            </w:r>
            <w:r w:rsidR="00C53997" w:rsidRPr="005B5974">
              <w:rPr>
                <w:b w:val="0"/>
                <w:bCs w:val="0"/>
              </w:rPr>
              <w:t xml:space="preserve">. </w:t>
            </w:r>
            <w:r w:rsidR="00CD3FD4" w:rsidRPr="005B5974">
              <w:rPr>
                <w:b w:val="0"/>
                <w:bCs w:val="0"/>
              </w:rPr>
              <w:t>W</w:t>
            </w:r>
            <w:r w:rsidR="00224410" w:rsidRPr="005B5974">
              <w:rPr>
                <w:b w:val="0"/>
                <w:bCs w:val="0"/>
              </w:rPr>
              <w:t xml:space="preserve">rite about </w:t>
            </w:r>
            <w:r w:rsidR="003B0F8B" w:rsidRPr="005B5974">
              <w:rPr>
                <w:b w:val="0"/>
                <w:bCs w:val="0"/>
              </w:rPr>
              <w:t>it</w:t>
            </w:r>
            <w:r w:rsidR="00224410" w:rsidRPr="005B5974">
              <w:rPr>
                <w:b w:val="0"/>
                <w:bCs w:val="0"/>
              </w:rPr>
              <w:t xml:space="preserve"> in your home learning book</w:t>
            </w:r>
            <w:r w:rsidR="00C53997" w:rsidRPr="005B5974">
              <w:rPr>
                <w:b w:val="0"/>
                <w:bCs w:val="0"/>
              </w:rPr>
              <w:t>.</w:t>
            </w:r>
          </w:p>
        </w:tc>
        <w:tc>
          <w:tcPr>
            <w:tcW w:w="3049" w:type="dxa"/>
          </w:tcPr>
          <w:p w14:paraId="437116D7" w14:textId="77777777" w:rsidR="00EA10D7" w:rsidRPr="005B5974" w:rsidRDefault="00D43DE1" w:rsidP="0057089E">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Sharing my creations</w:t>
            </w:r>
          </w:p>
          <w:p w14:paraId="52F3F46B" w14:textId="24ABC249" w:rsidR="00D43DE1" w:rsidRPr="005B5974" w:rsidRDefault="00D43DE1" w:rsidP="0057089E">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 xml:space="preserve">Take your </w:t>
            </w:r>
            <w:r w:rsidR="00C53997" w:rsidRPr="005B5974">
              <w:rPr>
                <w:b w:val="0"/>
                <w:bCs w:val="0"/>
              </w:rPr>
              <w:t xml:space="preserve">story about your creation outside and practice reading out loud. </w:t>
            </w:r>
          </w:p>
        </w:tc>
        <w:tc>
          <w:tcPr>
            <w:tcW w:w="3431" w:type="dxa"/>
          </w:tcPr>
          <w:p w14:paraId="01ED4529" w14:textId="77777777" w:rsidR="00EA10D7" w:rsidRPr="005B5974" w:rsidRDefault="00FB2847" w:rsidP="0057089E">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Choosing time</w:t>
            </w:r>
          </w:p>
          <w:p w14:paraId="06230E54" w14:textId="384AB26D" w:rsidR="00CA2F87" w:rsidRPr="005B5974" w:rsidRDefault="00CC641E" w:rsidP="0057089E">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Spend</w:t>
            </w:r>
            <w:r w:rsidR="00CA2F87" w:rsidRPr="005B5974">
              <w:rPr>
                <w:b w:val="0"/>
                <w:bCs w:val="0"/>
              </w:rPr>
              <w:t xml:space="preserve"> more time on any of </w:t>
            </w:r>
            <w:r w:rsidRPr="005B5974">
              <w:rPr>
                <w:b w:val="0"/>
                <w:bCs w:val="0"/>
              </w:rPr>
              <w:t>your creations</w:t>
            </w:r>
            <w:r w:rsidR="00CA2F87" w:rsidRPr="005B5974">
              <w:rPr>
                <w:b w:val="0"/>
                <w:bCs w:val="0"/>
              </w:rPr>
              <w:t xml:space="preserve">. </w:t>
            </w:r>
            <w:r w:rsidR="00104BE6" w:rsidRPr="005B5974">
              <w:rPr>
                <w:b w:val="0"/>
                <w:bCs w:val="0"/>
                <w:sz w:val="22"/>
                <w:szCs w:val="22"/>
              </w:rPr>
              <w:t>Or</w:t>
            </w:r>
            <w:r w:rsidR="00130B33" w:rsidRPr="005B5974">
              <w:rPr>
                <w:b w:val="0"/>
                <w:bCs w:val="0"/>
              </w:rPr>
              <w:t xml:space="preserve"> </w:t>
            </w:r>
            <w:r w:rsidR="00BD3BA7" w:rsidRPr="005B5974">
              <w:rPr>
                <w:b w:val="0"/>
                <w:bCs w:val="0"/>
              </w:rPr>
              <w:t>y</w:t>
            </w:r>
            <w:r w:rsidR="00CA2F87" w:rsidRPr="005B5974">
              <w:rPr>
                <w:b w:val="0"/>
                <w:bCs w:val="0"/>
              </w:rPr>
              <w:t>ou could create something brand new.</w:t>
            </w:r>
          </w:p>
        </w:tc>
      </w:tr>
    </w:tbl>
    <w:p w14:paraId="448CF0CD" w14:textId="17F9207E" w:rsidR="00B10CED" w:rsidRPr="005B5974" w:rsidRDefault="008E1AA1" w:rsidP="00B10CED">
      <w:r>
        <w:pict w14:anchorId="2611E7DF">
          <v:rect id="_x0000_i1029" style="width:0;height:1.5pt" o:hralign="center" o:hrstd="t" o:hr="t" fillcolor="#a0a0a0" stroked="f"/>
        </w:pict>
      </w:r>
    </w:p>
    <w:p w14:paraId="41BD4509" w14:textId="248D00FE" w:rsidR="00193172" w:rsidRPr="005B5974" w:rsidRDefault="00E82B3A" w:rsidP="00B10CED">
      <w:pPr>
        <w:pStyle w:val="MoEHeading1"/>
        <w:spacing w:before="0"/>
        <w:rPr>
          <w:sz w:val="32"/>
          <w:szCs w:val="32"/>
        </w:rPr>
      </w:pPr>
      <w:r w:rsidRPr="005B5974">
        <w:rPr>
          <w:sz w:val="32"/>
          <w:szCs w:val="32"/>
        </w:rPr>
        <w:t>Activity</w:t>
      </w:r>
      <w:r w:rsidR="16A69C80" w:rsidRPr="005B5974">
        <w:rPr>
          <w:sz w:val="32"/>
          <w:szCs w:val="32"/>
        </w:rPr>
        <w:t xml:space="preserve"> 1</w:t>
      </w:r>
      <w:r w:rsidR="00AC2515" w:rsidRPr="005B5974">
        <w:rPr>
          <w:sz w:val="32"/>
          <w:szCs w:val="32"/>
        </w:rPr>
        <w:t xml:space="preserve">: My favourite creation </w:t>
      </w:r>
    </w:p>
    <w:tbl>
      <w:tblPr>
        <w:tblStyle w:val="TableGridLight"/>
        <w:tblW w:w="9720"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B10CED" w:rsidRPr="005B5974" w14:paraId="24BF8AA6" w14:textId="77777777" w:rsidTr="00B10CED">
        <w:tc>
          <w:tcPr>
            <w:tcW w:w="9720" w:type="dxa"/>
          </w:tcPr>
          <w:p w14:paraId="3AB09E8E" w14:textId="4A056D13" w:rsidR="00E316B5" w:rsidRPr="005B5974" w:rsidRDefault="00F25017" w:rsidP="00F25017">
            <w:pPr>
              <w:spacing w:before="80" w:after="80"/>
              <w:ind w:left="115"/>
              <w:rPr>
                <w:b/>
                <w:bCs/>
                <w:i/>
                <w:iCs/>
                <w:color w:val="01853E"/>
              </w:rPr>
            </w:pPr>
            <w:r w:rsidRPr="005B5974">
              <w:rPr>
                <w:b/>
                <w:bCs/>
                <w:i/>
                <w:iCs/>
                <w:color w:val="01853E"/>
              </w:rPr>
              <w:t xml:space="preserve">Today is </w:t>
            </w:r>
            <w:r w:rsidR="00694768" w:rsidRPr="005B5974">
              <w:rPr>
                <w:b/>
                <w:bCs/>
                <w:i/>
                <w:iCs/>
                <w:color w:val="01853E"/>
              </w:rPr>
              <w:t>spent</w:t>
            </w:r>
            <w:r w:rsidR="4E82442C" w:rsidRPr="005B5974">
              <w:rPr>
                <w:bCs/>
                <w:i/>
                <w:iCs/>
                <w:color w:val="01853E"/>
              </w:rPr>
              <w:t xml:space="preserve"> </w:t>
            </w:r>
            <w:r w:rsidR="23BBADE8" w:rsidRPr="005B5974">
              <w:rPr>
                <w:bCs/>
                <w:i/>
                <w:iCs/>
                <w:color w:val="01853E"/>
              </w:rPr>
              <w:t xml:space="preserve">reflecting on the last four days learning. </w:t>
            </w:r>
            <w:r w:rsidR="00694768" w:rsidRPr="005B5974">
              <w:rPr>
                <w:b/>
                <w:bCs/>
                <w:i/>
                <w:iCs/>
                <w:color w:val="01853E"/>
              </w:rPr>
              <w:t>Your learner will take a</w:t>
            </w:r>
            <w:r w:rsidR="23BBADE8" w:rsidRPr="005B5974">
              <w:rPr>
                <w:bCs/>
                <w:i/>
                <w:iCs/>
                <w:color w:val="01853E"/>
              </w:rPr>
              <w:t xml:space="preserve"> deeper look at one of the activities </w:t>
            </w:r>
            <w:r w:rsidR="74F1155C" w:rsidRPr="005B5974">
              <w:rPr>
                <w:bCs/>
                <w:i/>
                <w:iCs/>
                <w:color w:val="01853E"/>
              </w:rPr>
              <w:t xml:space="preserve">they have enjoyed and identify why </w:t>
            </w:r>
            <w:r w:rsidR="00694768" w:rsidRPr="005B5974">
              <w:rPr>
                <w:b/>
                <w:bCs/>
                <w:i/>
                <w:iCs/>
                <w:color w:val="01853E"/>
              </w:rPr>
              <w:t>they</w:t>
            </w:r>
            <w:r w:rsidR="74F1155C" w:rsidRPr="005B5974">
              <w:rPr>
                <w:bCs/>
                <w:i/>
                <w:iCs/>
                <w:color w:val="01853E"/>
              </w:rPr>
              <w:t xml:space="preserve"> liked that activity the </w:t>
            </w:r>
            <w:r w:rsidR="61C8C042" w:rsidRPr="005B5974">
              <w:rPr>
                <w:bCs/>
                <w:i/>
                <w:iCs/>
                <w:color w:val="01853E"/>
              </w:rPr>
              <w:t xml:space="preserve">most. </w:t>
            </w:r>
            <w:r w:rsidR="00694768" w:rsidRPr="005B5974">
              <w:rPr>
                <w:b/>
                <w:bCs/>
                <w:i/>
                <w:iCs/>
                <w:color w:val="01853E"/>
              </w:rPr>
              <w:t>They will</w:t>
            </w:r>
            <w:r w:rsidR="74F1155C" w:rsidRPr="005B5974">
              <w:rPr>
                <w:bCs/>
                <w:i/>
                <w:iCs/>
                <w:color w:val="01853E"/>
              </w:rPr>
              <w:t xml:space="preserve"> write wit</w:t>
            </w:r>
            <w:r w:rsidR="0A468410" w:rsidRPr="005B5974">
              <w:rPr>
                <w:bCs/>
                <w:i/>
                <w:iCs/>
                <w:color w:val="01853E"/>
              </w:rPr>
              <w:t>h</w:t>
            </w:r>
            <w:r w:rsidR="74F1155C" w:rsidRPr="005B5974">
              <w:rPr>
                <w:bCs/>
                <w:i/>
                <w:iCs/>
                <w:color w:val="01853E"/>
              </w:rPr>
              <w:t xml:space="preserve"> </w:t>
            </w:r>
            <w:r w:rsidR="7A369089" w:rsidRPr="005B5974">
              <w:rPr>
                <w:bCs/>
                <w:i/>
                <w:iCs/>
                <w:color w:val="01853E"/>
              </w:rPr>
              <w:t xml:space="preserve">the purpose of telling others about their </w:t>
            </w:r>
            <w:r w:rsidR="28230AC7" w:rsidRPr="005B5974">
              <w:rPr>
                <w:bCs/>
                <w:i/>
                <w:iCs/>
                <w:color w:val="01853E"/>
              </w:rPr>
              <w:t>learning.</w:t>
            </w:r>
          </w:p>
        </w:tc>
      </w:tr>
      <w:tr w:rsidR="004768F0" w:rsidRPr="005B5974" w14:paraId="1C1FCBF9" w14:textId="77777777" w:rsidTr="00B10CED">
        <w:tc>
          <w:tcPr>
            <w:tcW w:w="9720" w:type="dxa"/>
          </w:tcPr>
          <w:p w14:paraId="0BB77EE9" w14:textId="11C95D62" w:rsidR="00A36AF0" w:rsidRPr="005B5974" w:rsidRDefault="00A36AF0" w:rsidP="00A36AF0">
            <w:pPr>
              <w:spacing w:before="80" w:after="80"/>
            </w:pPr>
            <w:r w:rsidRPr="005B5974">
              <w:t>What do I need?</w:t>
            </w:r>
          </w:p>
          <w:p w14:paraId="0D498411" w14:textId="6A34EEBB" w:rsidR="004768F0" w:rsidRPr="005B5974" w:rsidRDefault="004768F0" w:rsidP="00123902">
            <w:pPr>
              <w:pStyle w:val="ListParagraph"/>
              <w:numPr>
                <w:ilvl w:val="0"/>
                <w:numId w:val="82"/>
              </w:numPr>
              <w:spacing w:before="80" w:after="80"/>
            </w:pPr>
            <w:r w:rsidRPr="005B5974">
              <w:t>30 – 60 minutes</w:t>
            </w:r>
          </w:p>
          <w:p w14:paraId="44B2D846" w14:textId="69A05643" w:rsidR="004768F0" w:rsidRPr="005B5974" w:rsidRDefault="00CA50E3" w:rsidP="00123902">
            <w:pPr>
              <w:pStyle w:val="ListParagraph"/>
              <w:numPr>
                <w:ilvl w:val="0"/>
                <w:numId w:val="82"/>
              </w:numPr>
              <w:spacing w:before="80" w:after="80"/>
            </w:pPr>
            <w:r w:rsidRPr="005B5974">
              <w:t>My home learning book, p</w:t>
            </w:r>
            <w:r w:rsidR="004768F0" w:rsidRPr="005B5974">
              <w:t>en/pencil</w:t>
            </w:r>
            <w:r w:rsidRPr="005B5974">
              <w:t>, and s</w:t>
            </w:r>
            <w:r w:rsidR="004768F0" w:rsidRPr="005B5974">
              <w:t>omeone to teach</w:t>
            </w:r>
          </w:p>
        </w:tc>
      </w:tr>
    </w:tbl>
    <w:p w14:paraId="20C149B8" w14:textId="626E85A3" w:rsidR="00853803" w:rsidRPr="005B5974" w:rsidRDefault="00E82B3A" w:rsidP="003D5D4A">
      <w:pPr>
        <w:pStyle w:val="MoEHeading3"/>
      </w:pPr>
      <w:r w:rsidRPr="005B5974">
        <w:t xml:space="preserve">In this activity I am learning to: </w:t>
      </w:r>
      <w:r w:rsidRPr="005B5974">
        <w:rPr>
          <w:sz w:val="22"/>
          <w:szCs w:val="22"/>
        </w:rPr>
        <w:t>Reflect</w:t>
      </w:r>
      <w:r w:rsidRPr="005B5974">
        <w:t xml:space="preserve"> on my creations. </w:t>
      </w:r>
      <w:r w:rsidRPr="005B5974">
        <w:rPr>
          <w:sz w:val="22"/>
          <w:szCs w:val="22"/>
        </w:rPr>
        <w:t>Write</w:t>
      </w:r>
      <w:r w:rsidRPr="005B5974">
        <w:t xml:space="preserve"> about it and </w:t>
      </w:r>
      <w:r w:rsidRPr="005B5974">
        <w:rPr>
          <w:sz w:val="22"/>
          <w:szCs w:val="22"/>
        </w:rPr>
        <w:t>draw</w:t>
      </w:r>
      <w:r w:rsidRPr="005B5974">
        <w:t xml:space="preserve"> it.</w:t>
      </w:r>
    </w:p>
    <w:p w14:paraId="5AD80477" w14:textId="7410A889" w:rsidR="00193172" w:rsidRPr="005B5974" w:rsidRDefault="00104BE6" w:rsidP="00CC641E">
      <w:pPr>
        <w:spacing w:before="80" w:after="80"/>
      </w:pPr>
      <w:r w:rsidRPr="005B5974">
        <w:rPr>
          <w:b/>
          <w:bCs/>
        </w:rPr>
        <w:t>Circle</w:t>
      </w:r>
      <w:r w:rsidR="3909AB1D" w:rsidRPr="005B5974">
        <w:rPr>
          <w:b/>
        </w:rPr>
        <w:t xml:space="preserve"> </w:t>
      </w:r>
      <w:r w:rsidR="00F16E27" w:rsidRPr="005B5974">
        <w:t xml:space="preserve">or highlight </w:t>
      </w:r>
      <w:r w:rsidR="3909AB1D" w:rsidRPr="005B5974">
        <w:t>the things you have created this week in this list below.</w:t>
      </w:r>
    </w:p>
    <w:p w14:paraId="571A5FA9" w14:textId="77777777" w:rsidR="00CA50E3" w:rsidRPr="005B5974" w:rsidRDefault="00CA50E3" w:rsidP="00117BC1">
      <w:pPr>
        <w:ind w:left="720"/>
        <w:sectPr w:rsidR="00CA50E3" w:rsidRPr="005B5974" w:rsidSect="000928E1">
          <w:endnotePr>
            <w:numFmt w:val="decimal"/>
          </w:endnotePr>
          <w:pgSz w:w="11906" w:h="16838"/>
          <w:pgMar w:top="990" w:right="1274" w:bottom="1418" w:left="907" w:header="426" w:footer="709" w:gutter="0"/>
          <w:cols w:space="708"/>
          <w:docGrid w:linePitch="360"/>
        </w:sectPr>
      </w:pPr>
    </w:p>
    <w:p w14:paraId="45F8DDF2" w14:textId="239037E4" w:rsidR="00193172" w:rsidRPr="005B5974" w:rsidRDefault="3909AB1D" w:rsidP="00CC641E">
      <w:pPr>
        <w:spacing w:before="80" w:after="80"/>
        <w:ind w:left="720"/>
      </w:pPr>
      <w:r w:rsidRPr="005B5974">
        <w:t>Picture or treasure for your whare</w:t>
      </w:r>
    </w:p>
    <w:p w14:paraId="4FABF78B" w14:textId="61515046" w:rsidR="00193172" w:rsidRPr="005B5974" w:rsidRDefault="3909AB1D" w:rsidP="00CC641E">
      <w:pPr>
        <w:spacing w:before="80" w:after="80"/>
        <w:ind w:left="720"/>
      </w:pPr>
      <w:r w:rsidRPr="005B5974">
        <w:t>Colour Hopscotch</w:t>
      </w:r>
    </w:p>
    <w:p w14:paraId="614CAF83" w14:textId="0331F13D" w:rsidR="00193172" w:rsidRPr="005B5974" w:rsidRDefault="3909AB1D" w:rsidP="00CC641E">
      <w:pPr>
        <w:spacing w:before="80" w:after="80"/>
        <w:ind w:left="720"/>
      </w:pPr>
      <w:r w:rsidRPr="005B5974">
        <w:t>Maze Game</w:t>
      </w:r>
    </w:p>
    <w:p w14:paraId="47FC11EB" w14:textId="5A2360A9" w:rsidR="00193172" w:rsidRPr="005B5974" w:rsidRDefault="3909AB1D" w:rsidP="00CC641E">
      <w:pPr>
        <w:spacing w:before="80" w:after="80"/>
        <w:ind w:left="720"/>
      </w:pPr>
      <w:r w:rsidRPr="005B5974">
        <w:t>Superhero</w:t>
      </w:r>
    </w:p>
    <w:p w14:paraId="14A8FB8F" w14:textId="3DA9543D" w:rsidR="00193172" w:rsidRPr="005B5974" w:rsidRDefault="3909AB1D" w:rsidP="00CC641E">
      <w:pPr>
        <w:spacing w:before="80" w:after="80"/>
        <w:ind w:left="720"/>
      </w:pPr>
      <w:r w:rsidRPr="005B5974">
        <w:t>Obstacle Course</w:t>
      </w:r>
    </w:p>
    <w:p w14:paraId="5C0F639A" w14:textId="0F1D2E12" w:rsidR="00193172" w:rsidRPr="005B5974" w:rsidRDefault="3909AB1D" w:rsidP="00CC641E">
      <w:pPr>
        <w:spacing w:before="80" w:after="80"/>
        <w:ind w:left="720"/>
      </w:pPr>
      <w:r w:rsidRPr="005B5974">
        <w:t>Superhero poem</w:t>
      </w:r>
    </w:p>
    <w:p w14:paraId="792E52D5" w14:textId="766186FB" w:rsidR="00193172" w:rsidRPr="005B5974" w:rsidRDefault="3909AB1D" w:rsidP="00CC641E">
      <w:pPr>
        <w:spacing w:before="80" w:after="80"/>
        <w:ind w:left="720"/>
      </w:pPr>
      <w:r w:rsidRPr="005B5974">
        <w:t>Imaginary bird collage</w:t>
      </w:r>
    </w:p>
    <w:p w14:paraId="29D4C836" w14:textId="77777777" w:rsidR="00CA50E3" w:rsidRPr="005B5974" w:rsidRDefault="3909AB1D" w:rsidP="00CC641E">
      <w:pPr>
        <w:spacing w:before="80" w:after="80"/>
        <w:ind w:left="720"/>
        <w:sectPr w:rsidR="00CA50E3" w:rsidRPr="005B5974" w:rsidSect="00CA50E3">
          <w:endnotePr>
            <w:numFmt w:val="decimal"/>
          </w:endnotePr>
          <w:type w:val="continuous"/>
          <w:pgSz w:w="11906" w:h="16838"/>
          <w:pgMar w:top="990" w:right="1274" w:bottom="1418" w:left="907" w:header="426" w:footer="709" w:gutter="0"/>
          <w:cols w:num="2" w:space="708"/>
          <w:docGrid w:linePitch="360"/>
        </w:sectPr>
      </w:pPr>
      <w:r w:rsidRPr="005B5974">
        <w:t>Scarecrow design</w:t>
      </w:r>
    </w:p>
    <w:p w14:paraId="4146E66D" w14:textId="07481D63" w:rsidR="00AC2515" w:rsidRPr="005B5974" w:rsidRDefault="00104BE6" w:rsidP="00C2683D">
      <w:r w:rsidRPr="005B5974">
        <w:rPr>
          <w:b/>
          <w:bCs/>
        </w:rPr>
        <w:t>Choose</w:t>
      </w:r>
      <w:r w:rsidR="54B6A34A" w:rsidRPr="005B5974">
        <w:t xml:space="preserve"> the </w:t>
      </w:r>
      <w:r w:rsidR="3909AB1D" w:rsidRPr="005B5974">
        <w:t>very favourite thing that you created this week.</w:t>
      </w:r>
      <w:r w:rsidR="00224410" w:rsidRPr="005B5974">
        <w:t xml:space="preserve"> </w:t>
      </w:r>
    </w:p>
    <w:p w14:paraId="0ED13BE6" w14:textId="009C0591" w:rsidR="00193172" w:rsidRPr="005B5974" w:rsidRDefault="00104BE6" w:rsidP="00CC641E">
      <w:pPr>
        <w:spacing w:after="0"/>
      </w:pPr>
      <w:r w:rsidRPr="005B5974">
        <w:rPr>
          <w:b/>
          <w:bCs/>
        </w:rPr>
        <w:t>Write</w:t>
      </w:r>
      <w:r w:rsidR="21DA88B4" w:rsidRPr="005B5974">
        <w:t xml:space="preserve"> </w:t>
      </w:r>
      <w:r w:rsidR="00EA10D7" w:rsidRPr="005B5974">
        <w:t xml:space="preserve">in your home learning book </w:t>
      </w:r>
      <w:r w:rsidR="5F2A7E05" w:rsidRPr="005B5974">
        <w:t xml:space="preserve">and </w:t>
      </w:r>
      <w:r w:rsidR="3909AB1D" w:rsidRPr="005B5974">
        <w:t>tell us:</w:t>
      </w:r>
    </w:p>
    <w:p w14:paraId="58965B76" w14:textId="6D9B72FE" w:rsidR="00193172" w:rsidRPr="005B5974" w:rsidRDefault="64DE25D2" w:rsidP="002D614A">
      <w:pPr>
        <w:pStyle w:val="ListParagraph"/>
        <w:numPr>
          <w:ilvl w:val="0"/>
          <w:numId w:val="1"/>
        </w:numPr>
        <w:rPr>
          <w:rFonts w:eastAsiaTheme="minorEastAsia"/>
        </w:rPr>
      </w:pPr>
      <w:r w:rsidRPr="005B5974">
        <w:t>w</w:t>
      </w:r>
      <w:r w:rsidR="3909AB1D" w:rsidRPr="005B5974">
        <w:t>hat thing you liked creating the most</w:t>
      </w:r>
      <w:r w:rsidR="00F25017" w:rsidRPr="005B5974">
        <w:t xml:space="preserve"> and why</w:t>
      </w:r>
      <w:r w:rsidR="3909AB1D" w:rsidRPr="005B5974">
        <w:t xml:space="preserve"> you liked creating it</w:t>
      </w:r>
    </w:p>
    <w:p w14:paraId="2A50F520" w14:textId="7FFE3A95" w:rsidR="00257CF5" w:rsidRPr="005B5974" w:rsidRDefault="7C5D5CBE" w:rsidP="00CA50E3">
      <w:pPr>
        <w:pStyle w:val="ListParagraph"/>
        <w:numPr>
          <w:ilvl w:val="0"/>
          <w:numId w:val="1"/>
        </w:numPr>
        <w:rPr>
          <w:rFonts w:eastAsiaTheme="minorEastAsia"/>
        </w:rPr>
      </w:pPr>
      <w:r w:rsidRPr="005B5974">
        <w:t>h</w:t>
      </w:r>
      <w:r w:rsidR="3909AB1D" w:rsidRPr="005B5974">
        <w:t xml:space="preserve">ow </w:t>
      </w:r>
      <w:r w:rsidR="458A66C3" w:rsidRPr="005B5974">
        <w:t xml:space="preserve">making </w:t>
      </w:r>
      <w:r w:rsidR="3909AB1D" w:rsidRPr="005B5974">
        <w:t>your creation made you feel.</w:t>
      </w:r>
    </w:p>
    <w:p w14:paraId="654B973C" w14:textId="5C1BBB91" w:rsidR="00193172" w:rsidRPr="005B5974" w:rsidRDefault="00104BE6" w:rsidP="00C2683D">
      <w:r w:rsidRPr="005B5974">
        <w:rPr>
          <w:b/>
          <w:bCs/>
        </w:rPr>
        <w:t>Draw</w:t>
      </w:r>
      <w:r w:rsidR="3909AB1D" w:rsidRPr="005B5974">
        <w:t xml:space="preserve"> the creation you have written about.</w:t>
      </w:r>
    </w:p>
    <w:p w14:paraId="721F8051" w14:textId="3C0E9BE8" w:rsidR="00193172" w:rsidRPr="005B5974" w:rsidRDefault="00104BE6" w:rsidP="00C2683D">
      <w:r w:rsidRPr="005B5974">
        <w:rPr>
          <w:b/>
          <w:bCs/>
        </w:rPr>
        <w:t>Optional</w:t>
      </w:r>
      <w:r w:rsidR="3763DACE" w:rsidRPr="005B5974">
        <w:t xml:space="preserve"> </w:t>
      </w:r>
      <w:r w:rsidR="65A0685A" w:rsidRPr="005B5974">
        <w:t>–</w:t>
      </w:r>
      <w:r w:rsidR="3763DACE" w:rsidRPr="005B5974">
        <w:rPr>
          <w:sz w:val="40"/>
          <w:szCs w:val="40"/>
        </w:rPr>
        <w:t xml:space="preserve"> </w:t>
      </w:r>
      <w:r w:rsidR="00AC2515" w:rsidRPr="005B5974">
        <w:t>Pretend you are going to teach someone else to create the same thing – how would you do that? See if there is someone in your whānau who you can teach.</w:t>
      </w:r>
      <w:r w:rsidR="00193172" w:rsidRPr="005B5974">
        <w:br/>
      </w:r>
    </w:p>
    <w:p w14:paraId="07A92C36" w14:textId="629BB9B0" w:rsidR="00193172" w:rsidRPr="005B5974" w:rsidRDefault="1355A162" w:rsidP="00117BC1">
      <w:pPr>
        <w:pStyle w:val="MoEHeading1"/>
        <w:rPr>
          <w:rFonts w:eastAsia="Calibri"/>
        </w:rPr>
      </w:pPr>
      <w:r w:rsidRPr="005B5974">
        <w:lastRenderedPageBreak/>
        <w:t>Day 5</w:t>
      </w:r>
      <w:r w:rsidR="4DAD00DB" w:rsidRPr="005B5974">
        <w:t xml:space="preserve"> activity</w:t>
      </w:r>
      <w:r w:rsidRPr="005B5974">
        <w:t xml:space="preserve"> </w:t>
      </w:r>
      <w:r w:rsidR="00C228C3" w:rsidRPr="005B5974">
        <w:t>2</w:t>
      </w:r>
      <w:r w:rsidR="1EB83EAF" w:rsidRPr="005B5974">
        <w:t>:</w:t>
      </w:r>
      <w:r w:rsidR="00C40FB2" w:rsidRPr="005B5974">
        <w:t xml:space="preserve"> </w:t>
      </w:r>
      <w:r w:rsidR="00D43DE1" w:rsidRPr="005B5974">
        <w:t>Sharing my creations</w:t>
      </w:r>
      <w:r w:rsidR="00C53997" w:rsidRPr="005B5974">
        <w:t xml:space="preserve"> </w:t>
      </w:r>
      <w:r w:rsidR="09988D11" w:rsidRPr="005B5974">
        <w:t xml:space="preserve">     </w:t>
      </w:r>
    </w:p>
    <w:tbl>
      <w:tblPr>
        <w:tblStyle w:val="TableGridLight"/>
        <w:tblW w:w="9720"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B10CED" w:rsidRPr="005B5974" w14:paraId="4DECF33D" w14:textId="77777777" w:rsidTr="00B10CED">
        <w:tc>
          <w:tcPr>
            <w:tcW w:w="9720" w:type="dxa"/>
          </w:tcPr>
          <w:p w14:paraId="7FD5F38A" w14:textId="75122FD1" w:rsidR="00E316B5" w:rsidRPr="005B5974" w:rsidRDefault="00E316B5" w:rsidP="00117BC1">
            <w:pPr>
              <w:rPr>
                <w:rStyle w:val="normaltextrun"/>
                <w:b/>
                <w:bCs/>
                <w:i/>
                <w:iCs/>
                <w:color w:val="01853E"/>
              </w:rPr>
            </w:pPr>
            <w:r w:rsidRPr="005B5974">
              <w:rPr>
                <w:bCs/>
                <w:i/>
                <w:iCs/>
                <w:color w:val="01853E"/>
              </w:rPr>
              <w:t xml:space="preserve">In this activity your learner is </w:t>
            </w:r>
            <w:r w:rsidR="76D5FB87" w:rsidRPr="005B5974">
              <w:rPr>
                <w:bCs/>
                <w:i/>
                <w:iCs/>
                <w:color w:val="01853E"/>
              </w:rPr>
              <w:t>learning to read aloud to present their ideas. They are being asked to seek feedback on their writing and think about ways they might be able to improve their writin</w:t>
            </w:r>
            <w:r w:rsidR="5EBC7434" w:rsidRPr="005B5974">
              <w:rPr>
                <w:bCs/>
                <w:i/>
                <w:iCs/>
                <w:color w:val="01853E"/>
              </w:rPr>
              <w:t>g.</w:t>
            </w:r>
          </w:p>
        </w:tc>
      </w:tr>
      <w:tr w:rsidR="003B0F8B" w:rsidRPr="005B5974" w14:paraId="1473ADC5" w14:textId="77777777" w:rsidTr="00B10CED">
        <w:tc>
          <w:tcPr>
            <w:tcW w:w="9720" w:type="dxa"/>
          </w:tcPr>
          <w:p w14:paraId="021215D1" w14:textId="4C7EE2F5" w:rsidR="00A36AF0" w:rsidRPr="005B5974" w:rsidRDefault="00A36AF0" w:rsidP="00A36AF0">
            <w:r w:rsidRPr="005B5974">
              <w:t>What do I need?</w:t>
            </w:r>
          </w:p>
          <w:p w14:paraId="51A1AA93" w14:textId="45950C9F" w:rsidR="003B0F8B" w:rsidRPr="005B5974" w:rsidRDefault="003B0F8B" w:rsidP="00123902">
            <w:pPr>
              <w:pStyle w:val="ListParagraph"/>
              <w:numPr>
                <w:ilvl w:val="0"/>
                <w:numId w:val="81"/>
              </w:numPr>
            </w:pPr>
            <w:r w:rsidRPr="005B5974">
              <w:t xml:space="preserve">30 minutes </w:t>
            </w:r>
          </w:p>
          <w:p w14:paraId="1F1C1C3A" w14:textId="4EF93A6F" w:rsidR="003B0F8B" w:rsidRPr="005B5974" w:rsidRDefault="003B0F8B" w:rsidP="00123902">
            <w:pPr>
              <w:pStyle w:val="ListParagraph"/>
              <w:numPr>
                <w:ilvl w:val="0"/>
                <w:numId w:val="81"/>
              </w:numPr>
            </w:pPr>
            <w:r w:rsidRPr="005B5974">
              <w:t>Your story from the last activity and someone to share your story with</w:t>
            </w:r>
          </w:p>
        </w:tc>
      </w:tr>
    </w:tbl>
    <w:p w14:paraId="395FD648" w14:textId="608E6731" w:rsidR="00193172" w:rsidRPr="005B5974" w:rsidRDefault="003B0F8B" w:rsidP="003B0F8B">
      <w:pPr>
        <w:pStyle w:val="MoEHeading3"/>
      </w:pPr>
      <w:r w:rsidRPr="005B5974">
        <w:t>In this activity I am learning to: Present my ideas clearly, share my writing, and seek feedback to improve my writing.</w:t>
      </w:r>
    </w:p>
    <w:p w14:paraId="096E97CC" w14:textId="07DA1A13" w:rsidR="00193172" w:rsidRPr="005B5974" w:rsidRDefault="00104BE6" w:rsidP="00C2683D">
      <w:r w:rsidRPr="005B5974">
        <w:rPr>
          <w:b/>
          <w:bCs/>
        </w:rPr>
        <w:t>Go outside</w:t>
      </w:r>
      <w:r w:rsidR="4BF8839C" w:rsidRPr="005B5974">
        <w:t xml:space="preserve"> with your story from the last activity.</w:t>
      </w:r>
    </w:p>
    <w:p w14:paraId="2B1DB9A4" w14:textId="3BD0FE02" w:rsidR="00193172" w:rsidRPr="005B5974" w:rsidRDefault="4BF8839C" w:rsidP="00C2683D">
      <w:r w:rsidRPr="005B5974">
        <w:t>Find a place you like and practise reading your story out loud.</w:t>
      </w:r>
    </w:p>
    <w:p w14:paraId="729566E3" w14:textId="6BE446AB" w:rsidR="00193172" w:rsidRPr="005B5974" w:rsidRDefault="00104BE6" w:rsidP="00117BC1">
      <w:pPr>
        <w:ind w:left="720"/>
      </w:pPr>
      <w:r w:rsidRPr="005B5974">
        <w:rPr>
          <w:b/>
          <w:bCs/>
        </w:rPr>
        <w:t>Read</w:t>
      </w:r>
      <w:r w:rsidR="4BF8839C" w:rsidRPr="005B5974">
        <w:t xml:space="preserve"> it to the grass.</w:t>
      </w:r>
    </w:p>
    <w:p w14:paraId="1AF5E0CF" w14:textId="1B46B9D4" w:rsidR="00193172" w:rsidRPr="005B5974" w:rsidRDefault="00104BE6" w:rsidP="00117BC1">
      <w:pPr>
        <w:ind w:left="720"/>
      </w:pPr>
      <w:r w:rsidRPr="005B5974">
        <w:rPr>
          <w:b/>
          <w:bCs/>
        </w:rPr>
        <w:t>Read</w:t>
      </w:r>
      <w:r w:rsidR="4BF8839C" w:rsidRPr="005B5974">
        <w:t xml:space="preserve"> it to the trees.</w:t>
      </w:r>
    </w:p>
    <w:p w14:paraId="083B3991" w14:textId="4B9D8390" w:rsidR="00193172" w:rsidRPr="005B5974" w:rsidRDefault="00104BE6" w:rsidP="00117BC1">
      <w:pPr>
        <w:ind w:left="720"/>
      </w:pPr>
      <w:r w:rsidRPr="005B5974">
        <w:rPr>
          <w:b/>
          <w:bCs/>
        </w:rPr>
        <w:t>Read</w:t>
      </w:r>
      <w:r w:rsidR="4BF8839C" w:rsidRPr="005B5974">
        <w:rPr>
          <w:b/>
        </w:rPr>
        <w:t xml:space="preserve"> </w:t>
      </w:r>
      <w:r w:rsidR="4BF8839C" w:rsidRPr="005B5974">
        <w:t xml:space="preserve">it to the birds. </w:t>
      </w:r>
    </w:p>
    <w:p w14:paraId="168F924B" w14:textId="1EBE9ADF" w:rsidR="00193172" w:rsidRPr="005B5974" w:rsidRDefault="00104BE6" w:rsidP="00117BC1">
      <w:pPr>
        <w:ind w:left="720"/>
      </w:pPr>
      <w:r w:rsidRPr="005B5974">
        <w:rPr>
          <w:b/>
          <w:bCs/>
        </w:rPr>
        <w:t>Read</w:t>
      </w:r>
      <w:r w:rsidR="4BF8839C" w:rsidRPr="005B5974">
        <w:t xml:space="preserve"> it to the sky.</w:t>
      </w:r>
    </w:p>
    <w:p w14:paraId="5403E741" w14:textId="77777777" w:rsidR="00257CF5" w:rsidRPr="005B5974" w:rsidRDefault="00257CF5" w:rsidP="00C2683D"/>
    <w:p w14:paraId="3180591F" w14:textId="00E51CB6" w:rsidR="00193172" w:rsidRPr="005B5974" w:rsidRDefault="4BF8839C" w:rsidP="00C2683D">
      <w:r w:rsidRPr="005B5974">
        <w:t xml:space="preserve">Now go </w:t>
      </w:r>
      <w:r w:rsidR="00104BE6" w:rsidRPr="005B5974">
        <w:rPr>
          <w:b/>
          <w:bCs/>
        </w:rPr>
        <w:t>inside</w:t>
      </w:r>
      <w:r w:rsidR="6EB85989" w:rsidRPr="005B5974">
        <w:t>.</w:t>
      </w:r>
    </w:p>
    <w:p w14:paraId="09152F4D" w14:textId="4598293E" w:rsidR="00193172" w:rsidRPr="005B5974" w:rsidRDefault="00104BE6" w:rsidP="00762EAC">
      <w:pPr>
        <w:ind w:left="720"/>
      </w:pPr>
      <w:r w:rsidRPr="005B5974">
        <w:rPr>
          <w:b/>
          <w:bCs/>
        </w:rPr>
        <w:t>Read</w:t>
      </w:r>
      <w:r w:rsidR="4BF8839C" w:rsidRPr="005B5974">
        <w:t xml:space="preserve"> your story to </w:t>
      </w:r>
      <w:r w:rsidR="31B9130E" w:rsidRPr="005B5974">
        <w:t>your toys or pets.</w:t>
      </w:r>
    </w:p>
    <w:p w14:paraId="65E16DC8" w14:textId="208D19A9" w:rsidR="00193172" w:rsidRPr="005B5974" w:rsidRDefault="31B9130E" w:rsidP="00C2683D">
      <w:r w:rsidRPr="005B5974">
        <w:t>Find</w:t>
      </w:r>
      <w:r w:rsidR="4BF8839C" w:rsidRPr="005B5974">
        <w:t xml:space="preserve"> someone who is at home and ask them to sit down and </w:t>
      </w:r>
      <w:r w:rsidR="00104BE6" w:rsidRPr="005B5974">
        <w:rPr>
          <w:b/>
          <w:bCs/>
        </w:rPr>
        <w:t>read</w:t>
      </w:r>
      <w:r w:rsidR="4BF8839C" w:rsidRPr="005B5974">
        <w:t xml:space="preserve"> your story to them.</w:t>
      </w:r>
    </w:p>
    <w:p w14:paraId="7800BA8E" w14:textId="77777777" w:rsidR="00257CF5" w:rsidRPr="005B5974" w:rsidRDefault="00257CF5" w:rsidP="00C2683D"/>
    <w:p w14:paraId="2A09777F" w14:textId="7E50E06D" w:rsidR="00193172" w:rsidRPr="005B5974" w:rsidRDefault="4BF8839C" w:rsidP="00C2683D">
      <w:r w:rsidRPr="005B5974">
        <w:t xml:space="preserve">If you </w:t>
      </w:r>
      <w:r w:rsidR="7403FA61" w:rsidRPr="005B5974">
        <w:t>can</w:t>
      </w:r>
    </w:p>
    <w:p w14:paraId="5067A20C" w14:textId="0882DA30" w:rsidR="00193172" w:rsidRPr="005B5974" w:rsidRDefault="7403FA61" w:rsidP="00C2683D">
      <w:r w:rsidRPr="005B5974">
        <w:t>Ask</w:t>
      </w:r>
      <w:r w:rsidR="4BF8839C" w:rsidRPr="005B5974">
        <w:t xml:space="preserve"> someone at home </w:t>
      </w:r>
      <w:r w:rsidR="4BD80F51" w:rsidRPr="005B5974">
        <w:t xml:space="preserve">to </w:t>
      </w:r>
      <w:r w:rsidR="00104BE6" w:rsidRPr="005B5974">
        <w:rPr>
          <w:b/>
          <w:bCs/>
        </w:rPr>
        <w:t>record</w:t>
      </w:r>
      <w:r w:rsidR="4BF8839C" w:rsidRPr="005B5974">
        <w:t xml:space="preserve"> you reading your story and send it to your teacher or another family member or friend who might not be at home.</w:t>
      </w:r>
    </w:p>
    <w:p w14:paraId="5306C325" w14:textId="77777777" w:rsidR="00257CF5" w:rsidRPr="005B5974" w:rsidRDefault="00257CF5" w:rsidP="00C2683D"/>
    <w:p w14:paraId="786D4513" w14:textId="61A57C99" w:rsidR="00193172" w:rsidRPr="005B5974" w:rsidRDefault="00104BE6" w:rsidP="00C2683D">
      <w:r w:rsidRPr="005B5974">
        <w:rPr>
          <w:b/>
          <w:bCs/>
        </w:rPr>
        <w:t>Show</w:t>
      </w:r>
      <w:r w:rsidR="7E806AFE" w:rsidRPr="005B5974">
        <w:t xml:space="preserve"> </w:t>
      </w:r>
      <w:r w:rsidR="4BF8839C" w:rsidRPr="005B5974">
        <w:t>the creation you wrote about to the person who listened to your story.</w:t>
      </w:r>
    </w:p>
    <w:p w14:paraId="5A999ED5" w14:textId="77777777" w:rsidR="00257CF5" w:rsidRPr="005B5974" w:rsidRDefault="00257CF5" w:rsidP="00C2683D"/>
    <w:p w14:paraId="65F16DD9" w14:textId="616D6A89" w:rsidR="00193172" w:rsidRPr="005B5974" w:rsidRDefault="00104BE6" w:rsidP="00C2683D">
      <w:r w:rsidRPr="005B5974">
        <w:rPr>
          <w:b/>
          <w:bCs/>
        </w:rPr>
        <w:t>Ask</w:t>
      </w:r>
      <w:r w:rsidR="5D6CAACF" w:rsidRPr="005B5974">
        <w:t xml:space="preserve"> </w:t>
      </w:r>
      <w:r w:rsidR="4BF8839C" w:rsidRPr="005B5974">
        <w:t>them for some feedback</w:t>
      </w:r>
      <w:r w:rsidR="425E7F25" w:rsidRPr="005B5974">
        <w:t>.</w:t>
      </w:r>
    </w:p>
    <w:p w14:paraId="3FE3BF8C" w14:textId="239B9A4F" w:rsidR="00193172" w:rsidRPr="005B5974" w:rsidRDefault="4BF8839C" w:rsidP="002D614A">
      <w:pPr>
        <w:pStyle w:val="ListParagraph"/>
        <w:numPr>
          <w:ilvl w:val="0"/>
          <w:numId w:val="3"/>
        </w:numPr>
        <w:rPr>
          <w:rFonts w:eastAsiaTheme="minorEastAsia"/>
        </w:rPr>
      </w:pPr>
      <w:r w:rsidRPr="005B5974">
        <w:t>What do you like about my story?</w:t>
      </w:r>
    </w:p>
    <w:p w14:paraId="11000638" w14:textId="737371D2" w:rsidR="00193172" w:rsidRPr="005B5974" w:rsidRDefault="4BF8839C" w:rsidP="002D614A">
      <w:pPr>
        <w:pStyle w:val="ListParagraph"/>
        <w:numPr>
          <w:ilvl w:val="0"/>
          <w:numId w:val="3"/>
        </w:numPr>
        <w:rPr>
          <w:rFonts w:eastAsiaTheme="minorEastAsia"/>
        </w:rPr>
      </w:pPr>
      <w:r w:rsidRPr="005B5974">
        <w:t>How do you think I could make my story even better?</w:t>
      </w:r>
    </w:p>
    <w:p w14:paraId="1E6E7D01" w14:textId="77777777" w:rsidR="00257CF5" w:rsidRPr="005B5974" w:rsidRDefault="00257CF5" w:rsidP="00C2683D">
      <w:pPr>
        <w:pStyle w:val="ListParagraph"/>
      </w:pPr>
    </w:p>
    <w:p w14:paraId="7435B249" w14:textId="1E88455B" w:rsidR="00D344EB" w:rsidRPr="005B5974" w:rsidRDefault="008B1D47" w:rsidP="00C2683D">
      <w:r w:rsidRPr="005B5974">
        <w:t>Make one change to your story.</w:t>
      </w:r>
    </w:p>
    <w:p w14:paraId="6B012666" w14:textId="2DF8287C" w:rsidR="00193172" w:rsidRPr="005B5974" w:rsidRDefault="74A20F79" w:rsidP="00762EAC">
      <w:pPr>
        <w:pStyle w:val="MoEHeading1"/>
        <w:rPr>
          <w:rFonts w:eastAsia="Calibri"/>
        </w:rPr>
      </w:pPr>
      <w:r w:rsidRPr="005B5974">
        <w:lastRenderedPageBreak/>
        <w:t xml:space="preserve">Day 5 activity </w:t>
      </w:r>
      <w:r w:rsidR="436AAACA" w:rsidRPr="005B5974">
        <w:t>3 and 4: Take 2!</w:t>
      </w:r>
      <w:r w:rsidR="001D2CFA" w:rsidRPr="005B5974">
        <w:t xml:space="preserve"> </w:t>
      </w:r>
      <w:r w:rsidR="436AAACA" w:rsidRPr="005B5974">
        <w:t xml:space="preserve">    </w:t>
      </w:r>
    </w:p>
    <w:tbl>
      <w:tblPr>
        <w:tblStyle w:val="TableGridLight"/>
        <w:tblW w:w="9720"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B10CED" w:rsidRPr="005B5974" w14:paraId="08CB32F6" w14:textId="77777777" w:rsidTr="00B10CED">
        <w:tc>
          <w:tcPr>
            <w:tcW w:w="9720" w:type="dxa"/>
          </w:tcPr>
          <w:p w14:paraId="3E9C2F31" w14:textId="38D73D70" w:rsidR="00E316B5" w:rsidRPr="005B5974" w:rsidRDefault="00832719" w:rsidP="00C76B2C">
            <w:pPr>
              <w:rPr>
                <w:rStyle w:val="normaltextrun"/>
                <w:i/>
                <w:iCs/>
                <w:color w:val="01853E"/>
              </w:rPr>
            </w:pPr>
            <w:r w:rsidRPr="005B5974">
              <w:rPr>
                <w:i/>
                <w:iCs/>
                <w:color w:val="01853E"/>
              </w:rPr>
              <w:t>This time is</w:t>
            </w:r>
            <w:r w:rsidR="7E23C88E" w:rsidRPr="005B5974">
              <w:rPr>
                <w:i/>
                <w:iCs/>
                <w:color w:val="01853E"/>
              </w:rPr>
              <w:t xml:space="preserve"> to go back and continue or re-work one of </w:t>
            </w:r>
            <w:r w:rsidRPr="005B5974">
              <w:rPr>
                <w:i/>
                <w:iCs/>
                <w:color w:val="01853E"/>
              </w:rPr>
              <w:t>the</w:t>
            </w:r>
            <w:r w:rsidR="7E23C88E" w:rsidRPr="005B5974">
              <w:rPr>
                <w:i/>
                <w:iCs/>
                <w:color w:val="01853E"/>
              </w:rPr>
              <w:t xml:space="preserve"> creations from the week.</w:t>
            </w:r>
            <w:r w:rsidR="00C76B2C" w:rsidRPr="005B5974">
              <w:rPr>
                <w:i/>
                <w:iCs/>
                <w:color w:val="01853E"/>
              </w:rPr>
              <w:t xml:space="preserve"> T</w:t>
            </w:r>
            <w:r w:rsidR="6A63AFC9" w:rsidRPr="005B5974">
              <w:rPr>
                <w:i/>
                <w:color w:val="01853E"/>
              </w:rPr>
              <w:t xml:space="preserve">his is an opportunity to focus on the </w:t>
            </w:r>
            <w:r w:rsidR="6A63AFC9" w:rsidRPr="005B5974">
              <w:rPr>
                <w:rStyle w:val="normaltextrun"/>
                <w:i/>
                <w:iCs/>
                <w:color w:val="01853E"/>
              </w:rPr>
              <w:t>Going further, deeper aspect of the inquiry process.</w:t>
            </w:r>
            <w:r w:rsidR="001D2CFA" w:rsidRPr="005B5974">
              <w:rPr>
                <w:rStyle w:val="normaltextrun"/>
                <w:i/>
                <w:iCs/>
                <w:color w:val="01853E"/>
              </w:rPr>
              <w:t xml:space="preserve"> </w:t>
            </w:r>
            <w:r w:rsidR="6A63AFC9" w:rsidRPr="005B5974">
              <w:rPr>
                <w:rStyle w:val="normaltextrun"/>
                <w:i/>
                <w:iCs/>
                <w:color w:val="01853E"/>
              </w:rPr>
              <w:t xml:space="preserve">It is also a chance for your learner to "Present- share learning about the big idea" </w:t>
            </w:r>
          </w:p>
        </w:tc>
      </w:tr>
      <w:tr w:rsidR="00EE010C" w:rsidRPr="005B5974" w14:paraId="36F8D860" w14:textId="77777777" w:rsidTr="00B10CED">
        <w:tc>
          <w:tcPr>
            <w:tcW w:w="9720" w:type="dxa"/>
          </w:tcPr>
          <w:p w14:paraId="6E28608F" w14:textId="7E1A5C1C" w:rsidR="00A36AF0" w:rsidRPr="005B5974" w:rsidRDefault="00A36AF0" w:rsidP="00A36AF0">
            <w:pPr>
              <w:spacing w:before="80" w:after="80"/>
            </w:pPr>
            <w:r w:rsidRPr="005B5974">
              <w:t>What do I need?</w:t>
            </w:r>
          </w:p>
          <w:p w14:paraId="07389AF9" w14:textId="4B2F3C48" w:rsidR="00EE010C" w:rsidRPr="005B5974" w:rsidRDefault="00EE010C" w:rsidP="00123902">
            <w:pPr>
              <w:pStyle w:val="ListParagraph"/>
              <w:numPr>
                <w:ilvl w:val="0"/>
                <w:numId w:val="80"/>
              </w:numPr>
              <w:spacing w:before="80" w:after="80"/>
            </w:pPr>
            <w:r w:rsidRPr="005B5974">
              <w:t>60 minutes</w:t>
            </w:r>
          </w:p>
          <w:p w14:paraId="14D12804" w14:textId="34818568" w:rsidR="00EE010C" w:rsidRPr="005B5974" w:rsidRDefault="00EE010C" w:rsidP="00123902">
            <w:pPr>
              <w:pStyle w:val="ListParagraph"/>
              <w:numPr>
                <w:ilvl w:val="0"/>
                <w:numId w:val="80"/>
              </w:numPr>
              <w:spacing w:before="80" w:after="80"/>
            </w:pPr>
            <w:r w:rsidRPr="005B5974">
              <w:t>My home learning book</w:t>
            </w:r>
            <w:r w:rsidR="00880991" w:rsidRPr="005B5974">
              <w:t>, my creations, and my imagination</w:t>
            </w:r>
          </w:p>
        </w:tc>
      </w:tr>
    </w:tbl>
    <w:p w14:paraId="2BCCBBBF" w14:textId="222400A9" w:rsidR="00174D8A" w:rsidRPr="005B5974" w:rsidRDefault="000352AB" w:rsidP="000352AB">
      <w:pPr>
        <w:pStyle w:val="MoEHeading3"/>
      </w:pPr>
      <w:r w:rsidRPr="005B5974">
        <w:t>In this activity I am learning to: Improve on a piece of work or creation and share my learning with others</w:t>
      </w:r>
    </w:p>
    <w:p w14:paraId="58E9A162" w14:textId="5BF6F2C8" w:rsidR="005445AE" w:rsidRPr="005B5974" w:rsidRDefault="00104BE6" w:rsidP="005445AE">
      <w:r w:rsidRPr="005B5974">
        <w:rPr>
          <w:b/>
          <w:bCs/>
        </w:rPr>
        <w:t>Going deeper</w:t>
      </w:r>
      <w:r w:rsidR="466473B9" w:rsidRPr="005B5974">
        <w:t xml:space="preserve"> to end the week:</w:t>
      </w:r>
    </w:p>
    <w:p w14:paraId="6FAFAF7D" w14:textId="27C20294" w:rsidR="00B74808" w:rsidRPr="005B5974" w:rsidRDefault="466473B9" w:rsidP="005445AE">
      <w:r w:rsidRPr="005B5974">
        <w:t>Go back and work on any of your creations from this week that you might not have finished or want to add to</w:t>
      </w:r>
      <w:r w:rsidR="16E2D857" w:rsidRPr="005B5974">
        <w:t xml:space="preserve"> or want to do all over again.</w:t>
      </w:r>
      <w:r w:rsidR="001D2CFA" w:rsidRPr="005B5974">
        <w:t xml:space="preserve"> </w:t>
      </w:r>
      <w:r w:rsidR="16E2D857" w:rsidRPr="005B5974">
        <w:t xml:space="preserve">When you are finished, </w:t>
      </w:r>
      <w:r w:rsidR="00104BE6" w:rsidRPr="005B5974">
        <w:rPr>
          <w:b/>
          <w:bCs/>
        </w:rPr>
        <w:t>share</w:t>
      </w:r>
      <w:r w:rsidR="16E2D857" w:rsidRPr="005B5974">
        <w:t xml:space="preserve"> your creation with someone.</w:t>
      </w:r>
      <w:r w:rsidR="001D2CFA" w:rsidRPr="005B5974">
        <w:t xml:space="preserve"> </w:t>
      </w:r>
      <w:r w:rsidR="16E2D857" w:rsidRPr="005B5974">
        <w:t xml:space="preserve">You also might like to </w:t>
      </w:r>
      <w:r w:rsidR="00104BE6" w:rsidRPr="005B5974">
        <w:rPr>
          <w:b/>
          <w:bCs/>
        </w:rPr>
        <w:t>compare</w:t>
      </w:r>
      <w:r w:rsidR="16E2D857" w:rsidRPr="005B5974">
        <w:t xml:space="preserve"> your new creation with your first one.</w:t>
      </w:r>
      <w:r w:rsidR="001D2CFA" w:rsidRPr="005B5974">
        <w:t xml:space="preserve"> </w:t>
      </w:r>
      <w:r w:rsidR="16E2D857" w:rsidRPr="005B5974">
        <w:t>Which one is better?</w:t>
      </w:r>
      <w:r w:rsidR="001D2CFA" w:rsidRPr="005B5974">
        <w:t xml:space="preserve"> </w:t>
      </w:r>
      <w:r w:rsidR="16E2D857" w:rsidRPr="005B5974">
        <w:t>Why do you think so?</w:t>
      </w:r>
    </w:p>
    <w:p w14:paraId="1FB4B475" w14:textId="15A3D54F" w:rsidR="00B74808" w:rsidRPr="005B5974" w:rsidRDefault="00104BE6" w:rsidP="00C2683D">
      <w:r w:rsidRPr="005B5974">
        <w:t>Or</w:t>
      </w:r>
      <w:r w:rsidR="00C76B2C" w:rsidRPr="005B5974">
        <w:t xml:space="preserve"> </w:t>
      </w:r>
      <w:r w:rsidR="00AD165D" w:rsidRPr="005B5974">
        <w:t>you could d</w:t>
      </w:r>
      <w:r w:rsidR="466473B9" w:rsidRPr="005B5974">
        <w:t>o some more creating</w:t>
      </w:r>
      <w:r w:rsidR="00AD165D" w:rsidRPr="005B5974">
        <w:t>:</w:t>
      </w:r>
    </w:p>
    <w:p w14:paraId="67ED25DE" w14:textId="36FCB2FE" w:rsidR="00193172" w:rsidRPr="005B5974" w:rsidRDefault="00104BE6" w:rsidP="002D614A">
      <w:pPr>
        <w:pStyle w:val="ListParagraph"/>
        <w:numPr>
          <w:ilvl w:val="0"/>
          <w:numId w:val="2"/>
        </w:numPr>
        <w:rPr>
          <w:rFonts w:eastAsiaTheme="minorEastAsia"/>
        </w:rPr>
      </w:pPr>
      <w:r w:rsidRPr="005B5974">
        <w:rPr>
          <w:b/>
          <w:bCs/>
        </w:rPr>
        <w:t>Create</w:t>
      </w:r>
      <w:r w:rsidR="697C7EF1" w:rsidRPr="005B5974">
        <w:t xml:space="preserve"> </w:t>
      </w:r>
      <w:r w:rsidR="466473B9" w:rsidRPr="005B5974">
        <w:t>a bird or superhero dance</w:t>
      </w:r>
      <w:r w:rsidR="49EF3D4B" w:rsidRPr="005B5974">
        <w:t>.</w:t>
      </w:r>
    </w:p>
    <w:p w14:paraId="44D4C386" w14:textId="1ED72A62" w:rsidR="00193172" w:rsidRPr="005B5974" w:rsidRDefault="00104BE6" w:rsidP="002D614A">
      <w:pPr>
        <w:pStyle w:val="ListParagraph"/>
        <w:numPr>
          <w:ilvl w:val="0"/>
          <w:numId w:val="2"/>
        </w:numPr>
        <w:rPr>
          <w:rFonts w:eastAsiaTheme="minorEastAsia"/>
        </w:rPr>
      </w:pPr>
      <w:r w:rsidRPr="005B5974">
        <w:rPr>
          <w:b/>
          <w:bCs/>
        </w:rPr>
        <w:t>Design and/or build</w:t>
      </w:r>
      <w:r w:rsidR="466473B9" w:rsidRPr="005B5974">
        <w:t xml:space="preserve"> a home for your superhero or scarecrow.</w:t>
      </w:r>
    </w:p>
    <w:p w14:paraId="70321069" w14:textId="64AAAFE4" w:rsidR="00257CF5" w:rsidRPr="005B5974" w:rsidRDefault="00104BE6" w:rsidP="002D614A">
      <w:pPr>
        <w:pStyle w:val="ListParagraph"/>
        <w:numPr>
          <w:ilvl w:val="0"/>
          <w:numId w:val="2"/>
        </w:numPr>
        <w:rPr>
          <w:rFonts w:eastAsiaTheme="minorEastAsia"/>
        </w:rPr>
      </w:pPr>
      <w:r w:rsidRPr="005B5974">
        <w:rPr>
          <w:b/>
          <w:bCs/>
        </w:rPr>
        <w:t>Make up</w:t>
      </w:r>
      <w:r w:rsidR="466473B9" w:rsidRPr="005B5974">
        <w:t xml:space="preserve"> a </w:t>
      </w:r>
      <w:r w:rsidR="16E2D857" w:rsidRPr="005B5974">
        <w:t xml:space="preserve">new </w:t>
      </w:r>
      <w:r w:rsidR="466473B9" w:rsidRPr="005B5974">
        <w:t>game to play with someone at home.</w:t>
      </w:r>
    </w:p>
    <w:p w14:paraId="3BC726BA" w14:textId="15E1D10A" w:rsidR="00193172" w:rsidRPr="005B5974" w:rsidRDefault="6A63AFC9" w:rsidP="005445AE">
      <w:pPr>
        <w:spacing w:after="0"/>
        <w:jc w:val="both"/>
      </w:pPr>
      <w:r w:rsidRPr="005B5974">
        <w:t>Share your new creation with someone else.</w:t>
      </w:r>
      <w:r w:rsidR="001D2CFA" w:rsidRPr="005B5974">
        <w:t xml:space="preserve"> </w:t>
      </w:r>
    </w:p>
    <w:p w14:paraId="767396F6" w14:textId="65DCD629" w:rsidR="00AD165D" w:rsidRPr="005B5974" w:rsidRDefault="008E1AA1" w:rsidP="005445AE">
      <w:pPr>
        <w:spacing w:before="0"/>
      </w:pPr>
      <w:r>
        <w:pict w14:anchorId="2C697C93">
          <v:rect id="_x0000_i1030" style="width:0;height:1.5pt" o:hralign="center" o:hrstd="t" o:hr="t" fillcolor="#a0a0a0" stroked="f"/>
        </w:pict>
      </w:r>
    </w:p>
    <w:p w14:paraId="51C91B58" w14:textId="065D9677" w:rsidR="00193172" w:rsidRPr="005B5974" w:rsidRDefault="00193172" w:rsidP="005445AE">
      <w:pPr>
        <w:pStyle w:val="MoEHeading1"/>
        <w:spacing w:before="0"/>
      </w:pPr>
      <w:r w:rsidRPr="005B5974">
        <w:t>Day 5: Reflection</w:t>
      </w:r>
    </w:p>
    <w:p w14:paraId="69C43E1A" w14:textId="0912935B" w:rsidR="00FC031E" w:rsidRPr="005B5974" w:rsidRDefault="00C76B2C" w:rsidP="00C2683D">
      <w:pPr>
        <w:rPr>
          <w:i/>
          <w:iCs/>
          <w:color w:val="01853E"/>
        </w:rPr>
      </w:pPr>
      <w:r w:rsidRPr="005B5974">
        <w:rPr>
          <w:i/>
          <w:iCs/>
          <w:color w:val="01853E"/>
        </w:rPr>
        <w:t xml:space="preserve">Today we have looked back through our home learning books and looked at all the creative things we have done. Take the time to reflect about </w:t>
      </w:r>
      <w:r w:rsidR="00AD165D" w:rsidRPr="005B5974">
        <w:rPr>
          <w:i/>
          <w:iCs/>
          <w:color w:val="01853E"/>
        </w:rPr>
        <w:t>you</w:t>
      </w:r>
      <w:r w:rsidRPr="005B5974">
        <w:rPr>
          <w:i/>
          <w:iCs/>
          <w:color w:val="01853E"/>
        </w:rPr>
        <w:t xml:space="preserve"> ha</w:t>
      </w:r>
      <w:r w:rsidR="00AD165D" w:rsidRPr="005B5974">
        <w:rPr>
          <w:i/>
          <w:iCs/>
          <w:color w:val="01853E"/>
        </w:rPr>
        <w:t>ve</w:t>
      </w:r>
      <w:r w:rsidRPr="005B5974">
        <w:rPr>
          <w:i/>
          <w:iCs/>
          <w:color w:val="01853E"/>
        </w:rPr>
        <w:t xml:space="preserve"> enjoyed </w:t>
      </w:r>
      <w:r w:rsidR="00AD165D" w:rsidRPr="005B5974">
        <w:rPr>
          <w:i/>
          <w:iCs/>
          <w:color w:val="01853E"/>
        </w:rPr>
        <w:t>and learnt</w:t>
      </w:r>
      <w:r w:rsidRPr="005B5974">
        <w:rPr>
          <w:i/>
          <w:iCs/>
          <w:color w:val="01853E"/>
        </w:rPr>
        <w:t>. You could also talk about what could make the learning day even better.</w:t>
      </w:r>
    </w:p>
    <w:p w14:paraId="14920F02" w14:textId="3368BB01" w:rsidR="000B1206" w:rsidRPr="005B5974" w:rsidRDefault="00104BE6" w:rsidP="00880991">
      <w:pPr>
        <w:rPr>
          <w:b/>
        </w:rPr>
      </w:pPr>
      <w:r w:rsidRPr="005B5974">
        <w:rPr>
          <w:b/>
        </w:rPr>
        <w:t>Talk</w:t>
      </w:r>
      <w:r w:rsidR="000B1206" w:rsidRPr="005B5974">
        <w:rPr>
          <w:b/>
        </w:rPr>
        <w:t xml:space="preserve"> with someone in your whānau</w:t>
      </w:r>
      <w:r w:rsidR="7BA4D926" w:rsidRPr="005B5974">
        <w:rPr>
          <w:b/>
        </w:rPr>
        <w:t>.</w:t>
      </w:r>
    </w:p>
    <w:p w14:paraId="4256882F" w14:textId="77777777" w:rsidR="000B1206" w:rsidRPr="005B5974" w:rsidRDefault="000B1206" w:rsidP="002E687E">
      <w:pPr>
        <w:pStyle w:val="ListParagraph"/>
        <w:numPr>
          <w:ilvl w:val="0"/>
          <w:numId w:val="48"/>
        </w:numPr>
        <w:rPr>
          <w:rFonts w:eastAsiaTheme="minorEastAsia"/>
        </w:rPr>
      </w:pPr>
      <w:r w:rsidRPr="005B5974">
        <w:t>Tell them all the things you have done today.</w:t>
      </w:r>
    </w:p>
    <w:p w14:paraId="0CB33F5B" w14:textId="1FE4E91C" w:rsidR="000B1206" w:rsidRPr="005B5974" w:rsidRDefault="000B1206" w:rsidP="002E687E">
      <w:pPr>
        <w:pStyle w:val="ListParagraph"/>
        <w:numPr>
          <w:ilvl w:val="0"/>
          <w:numId w:val="48"/>
        </w:numPr>
        <w:rPr>
          <w:rFonts w:eastAsiaTheme="minorEastAsia"/>
        </w:rPr>
      </w:pPr>
      <w:r w:rsidRPr="005B5974">
        <w:t>Talk about</w:t>
      </w:r>
      <w:r w:rsidR="0025366F" w:rsidRPr="005B5974">
        <w:t xml:space="preserve"> </w:t>
      </w:r>
      <w:r w:rsidR="00363BF4" w:rsidRPr="005B5974">
        <w:t>all</w:t>
      </w:r>
      <w:r w:rsidR="0025366F" w:rsidRPr="005B5974">
        <w:t xml:space="preserve"> the things you have created this week </w:t>
      </w:r>
      <w:r w:rsidR="00363BF4" w:rsidRPr="005B5974">
        <w:t>Can you think of something you have created with your family?</w:t>
      </w:r>
    </w:p>
    <w:p w14:paraId="53923616" w14:textId="77777777" w:rsidR="000B1206" w:rsidRPr="005B5974" w:rsidRDefault="000B1206" w:rsidP="002E687E">
      <w:pPr>
        <w:pStyle w:val="ListParagraph"/>
        <w:numPr>
          <w:ilvl w:val="0"/>
          <w:numId w:val="48"/>
        </w:numPr>
        <w:rPr>
          <w:rFonts w:eastAsiaTheme="minorEastAsia"/>
        </w:rPr>
      </w:pPr>
      <w:r w:rsidRPr="005B5974">
        <w:t>How did today make you feel?</w:t>
      </w:r>
    </w:p>
    <w:p w14:paraId="31ADD779" w14:textId="77777777" w:rsidR="000B1206" w:rsidRPr="005B5974" w:rsidRDefault="000B1206" w:rsidP="00880991">
      <w:pPr>
        <w:rPr>
          <w:b/>
          <w:bCs/>
        </w:rPr>
      </w:pPr>
      <w:r w:rsidRPr="005B5974">
        <w:rPr>
          <w:b/>
          <w:bCs/>
        </w:rPr>
        <w:t>Wellbeing check</w:t>
      </w:r>
    </w:p>
    <w:p w14:paraId="752FF9F2" w14:textId="5C236744" w:rsidR="000B1206" w:rsidRPr="005B5974" w:rsidRDefault="000B1206" w:rsidP="00762EAC">
      <w:pPr>
        <w:rPr>
          <w:rFonts w:eastAsia="Calibri Light"/>
        </w:rPr>
      </w:pPr>
      <w:r w:rsidRPr="005B5974">
        <w:t xml:space="preserve">Put the </w:t>
      </w:r>
      <w:hyperlink r:id="rId89">
        <w:r w:rsidRPr="005B5974">
          <w:rPr>
            <w:rStyle w:val="Hyperlink"/>
            <w:rFonts w:eastAsia="Calibri Light"/>
          </w:rPr>
          <w:t>Face cards</w:t>
        </w:r>
      </w:hyperlink>
      <w:r w:rsidRPr="005B5974">
        <w:rPr>
          <w:rFonts w:eastAsia="@MS Mincho"/>
        </w:rPr>
        <w:t xml:space="preserve"> on the table or floor in front of you.</w:t>
      </w:r>
    </w:p>
    <w:p w14:paraId="4C94B392" w14:textId="6051593D" w:rsidR="000B1206" w:rsidRPr="005B5974" w:rsidRDefault="000B1206" w:rsidP="002E687E">
      <w:pPr>
        <w:pStyle w:val="ListParagraph"/>
        <w:numPr>
          <w:ilvl w:val="0"/>
          <w:numId w:val="50"/>
        </w:numPr>
      </w:pPr>
      <w:r w:rsidRPr="005B5974">
        <w:t>This morning you chose a face card for how you wanted to feel at the end of the day.</w:t>
      </w:r>
      <w:r w:rsidR="001D2CFA" w:rsidRPr="005B5974">
        <w:t xml:space="preserve"> </w:t>
      </w:r>
      <w:r w:rsidR="77EA9CB8" w:rsidRPr="005B5974">
        <w:t xml:space="preserve">Find </w:t>
      </w:r>
      <w:r w:rsidR="3FD1F910" w:rsidRPr="005B5974">
        <w:t>t</w:t>
      </w:r>
      <w:r w:rsidR="77EA9CB8" w:rsidRPr="005B5974">
        <w:t>his card. Is that how you feel?</w:t>
      </w:r>
    </w:p>
    <w:p w14:paraId="7FB9CF36" w14:textId="77777777" w:rsidR="000B1206" w:rsidRPr="005B5974" w:rsidRDefault="000B1206" w:rsidP="002E687E">
      <w:pPr>
        <w:pStyle w:val="ListParagraph"/>
        <w:numPr>
          <w:ilvl w:val="0"/>
          <w:numId w:val="49"/>
        </w:numPr>
        <w:rPr>
          <w:rFonts w:eastAsiaTheme="minorEastAsia"/>
        </w:rPr>
      </w:pPr>
      <w:r w:rsidRPr="005B5974">
        <w:t>Which activity did you enjoy the most today?</w:t>
      </w:r>
    </w:p>
    <w:p w14:paraId="164F4F65" w14:textId="77777777" w:rsidR="000B1206" w:rsidRPr="005B5974" w:rsidRDefault="000B1206" w:rsidP="002E687E">
      <w:pPr>
        <w:pStyle w:val="ListParagraph"/>
        <w:numPr>
          <w:ilvl w:val="0"/>
          <w:numId w:val="49"/>
        </w:numPr>
        <w:rPr>
          <w:rFonts w:eastAsiaTheme="minorEastAsia"/>
        </w:rPr>
      </w:pPr>
      <w:r w:rsidRPr="005B5974">
        <w:t xml:space="preserve">What did you learn today? </w:t>
      </w:r>
    </w:p>
    <w:p w14:paraId="5AD89279" w14:textId="5B1A97F3" w:rsidR="003B70CB" w:rsidRPr="005B5974" w:rsidRDefault="00104BE6" w:rsidP="00762EAC">
      <w:pPr>
        <w:rPr>
          <w:rFonts w:eastAsiaTheme="minorEastAsia"/>
        </w:rPr>
      </w:pPr>
      <w:r w:rsidRPr="005B5974">
        <w:rPr>
          <w:b/>
          <w:bCs/>
        </w:rPr>
        <w:t>Write</w:t>
      </w:r>
      <w:r w:rsidR="000B1206" w:rsidRPr="005B5974">
        <w:t xml:space="preserve"> or </w:t>
      </w:r>
      <w:r w:rsidRPr="005B5974">
        <w:rPr>
          <w:b/>
          <w:bCs/>
        </w:rPr>
        <w:t>draw</w:t>
      </w:r>
      <w:r w:rsidR="000B1206" w:rsidRPr="005B5974">
        <w:t xml:space="preserve"> </w:t>
      </w:r>
      <w:r w:rsidR="005445AE" w:rsidRPr="005B5974">
        <w:t>about this</w:t>
      </w:r>
      <w:r w:rsidR="000B1206" w:rsidRPr="005B5974">
        <w:t xml:space="preserve"> in your home learning book. </w:t>
      </w:r>
    </w:p>
    <w:p w14:paraId="58006094" w14:textId="776F8ED4" w:rsidR="000B1206" w:rsidRPr="005B5974" w:rsidRDefault="00104BE6" w:rsidP="00762EAC">
      <w:pPr>
        <w:rPr>
          <w:rFonts w:eastAsia="MS Mincho"/>
        </w:rPr>
      </w:pPr>
      <w:r w:rsidRPr="005B5974">
        <w:rPr>
          <w:b/>
          <w:bCs/>
        </w:rPr>
        <w:t>Close</w:t>
      </w:r>
      <w:r w:rsidR="000B1206" w:rsidRPr="005B5974">
        <w:t xml:space="preserve"> your book – School is finished for today</w:t>
      </w:r>
      <w:r w:rsidR="62AD3AFB" w:rsidRPr="005B5974">
        <w:t>.</w:t>
      </w:r>
      <w:r w:rsidR="000B1206" w:rsidRPr="005B5974">
        <w:t xml:space="preserve"> </w:t>
      </w:r>
      <w:r w:rsidR="000B1206" w:rsidRPr="005B5974">
        <w:rPr>
          <w:rFonts w:ascii="Segoe UI Emoji" w:eastAsia="Symbol" w:hAnsi="Segoe UI Emoji" w:cs="Segoe UI Emoji"/>
        </w:rPr>
        <w:t>😊</w:t>
      </w:r>
    </w:p>
    <w:p w14:paraId="477D7ECF" w14:textId="2DD48CD1" w:rsidR="00BD3BA7" w:rsidRPr="005B5974" w:rsidRDefault="00BD3BA7" w:rsidP="00762EAC">
      <w:pPr>
        <w:pStyle w:val="MoEHeading1"/>
        <w:rPr>
          <w:color w:val="3472AC"/>
          <w:sz w:val="32"/>
          <w:szCs w:val="32"/>
        </w:rPr>
      </w:pPr>
      <w:r w:rsidRPr="005B5974">
        <w:rPr>
          <w:color w:val="3472AC"/>
          <w:sz w:val="32"/>
          <w:szCs w:val="32"/>
        </w:rPr>
        <w:lastRenderedPageBreak/>
        <w:t xml:space="preserve">Day 6: </w:t>
      </w:r>
      <w:r w:rsidR="00FB3696" w:rsidRPr="005B5974">
        <w:rPr>
          <w:color w:val="3472AC"/>
          <w:sz w:val="32"/>
          <w:szCs w:val="32"/>
        </w:rPr>
        <w:t>Getting started</w:t>
      </w:r>
      <w:r w:rsidRPr="005B5974">
        <w:rPr>
          <w:color w:val="3472AC"/>
          <w:sz w:val="32"/>
          <w:szCs w:val="32"/>
        </w:rPr>
        <w:t xml:space="preserve"> </w:t>
      </w:r>
    </w:p>
    <w:p w14:paraId="426246F0" w14:textId="77777777" w:rsidR="00C36956" w:rsidRPr="005B5974" w:rsidRDefault="00C36956" w:rsidP="00C36956">
      <w:pPr>
        <w:spacing w:after="0"/>
      </w:pPr>
      <w:r w:rsidRPr="005B5974">
        <w:t>Take the first 30 minutes of the day getting ready for learning:</w:t>
      </w:r>
    </w:p>
    <w:p w14:paraId="2DFA6D2D" w14:textId="77777777" w:rsidR="00B46B14" w:rsidRPr="005B5974" w:rsidRDefault="00B46B14" w:rsidP="00B46B14">
      <w:pPr>
        <w:pStyle w:val="ListParagraph"/>
        <w:numPr>
          <w:ilvl w:val="0"/>
          <w:numId w:val="52"/>
        </w:numPr>
        <w:rPr>
          <w:rFonts w:eastAsiaTheme="minorEastAsia"/>
          <w:b/>
        </w:rPr>
      </w:pPr>
      <w:r w:rsidRPr="005B5974">
        <w:rPr>
          <w:b/>
          <w:bCs/>
        </w:rPr>
        <w:t>Practise your karakia (See p. 9)</w:t>
      </w:r>
      <w:r w:rsidRPr="005B5974">
        <w:t xml:space="preserve"> </w:t>
      </w:r>
    </w:p>
    <w:p w14:paraId="7B3B1011" w14:textId="77777777" w:rsidR="00B46B14" w:rsidRPr="005B5974" w:rsidRDefault="00B46B14" w:rsidP="00B46B14">
      <w:pPr>
        <w:pStyle w:val="ListParagraph"/>
        <w:numPr>
          <w:ilvl w:val="0"/>
          <w:numId w:val="52"/>
        </w:numPr>
        <w:rPr>
          <w:rFonts w:eastAsiaTheme="minorEastAsia"/>
          <w:b/>
        </w:rPr>
      </w:pPr>
      <w:r w:rsidRPr="005B5974">
        <w:rPr>
          <w:b/>
          <w:bCs/>
        </w:rPr>
        <w:t>Do</w:t>
      </w:r>
      <w:r w:rsidRPr="005B5974">
        <w:t xml:space="preserve"> a mindfulness activity (See p. 8)</w:t>
      </w:r>
    </w:p>
    <w:p w14:paraId="23E44946" w14:textId="77777777" w:rsidR="00B46B14" w:rsidRPr="005B5974" w:rsidRDefault="00B46B14" w:rsidP="00B46B14">
      <w:pPr>
        <w:pStyle w:val="ListParagraph"/>
        <w:numPr>
          <w:ilvl w:val="0"/>
          <w:numId w:val="52"/>
        </w:numPr>
      </w:pPr>
      <w:r w:rsidRPr="005B5974">
        <w:rPr>
          <w:b/>
          <w:bCs/>
        </w:rPr>
        <w:t>Plan</w:t>
      </w:r>
      <w:r w:rsidRPr="005B5974">
        <w:t xml:space="preserve"> out my day and where I will learn</w:t>
      </w:r>
    </w:p>
    <w:p w14:paraId="07DBC7E4" w14:textId="77777777" w:rsidR="00B46B14" w:rsidRPr="005B5974" w:rsidRDefault="00B46B14" w:rsidP="00B46B14">
      <w:pPr>
        <w:pStyle w:val="ListParagraph"/>
        <w:numPr>
          <w:ilvl w:val="0"/>
          <w:numId w:val="52"/>
        </w:numPr>
        <w:rPr>
          <w:rFonts w:eastAsiaTheme="minorEastAsia"/>
        </w:rPr>
      </w:pPr>
      <w:r w:rsidRPr="005B5974">
        <w:rPr>
          <w:b/>
          <w:bCs/>
        </w:rPr>
        <w:t xml:space="preserve">Choose </w:t>
      </w:r>
      <w:r w:rsidRPr="005B5974">
        <w:t>a fitness activity (See p. 6-7)</w:t>
      </w:r>
    </w:p>
    <w:p w14:paraId="159037EB" w14:textId="77777777" w:rsidR="00B46B14" w:rsidRPr="005B5974" w:rsidRDefault="00B46B14" w:rsidP="00B46B14">
      <w:pPr>
        <w:pStyle w:val="ListParagraph"/>
        <w:numPr>
          <w:ilvl w:val="0"/>
          <w:numId w:val="52"/>
        </w:numPr>
      </w:pPr>
      <w:r w:rsidRPr="005B5974">
        <w:rPr>
          <w:b/>
          <w:bCs/>
        </w:rPr>
        <w:t>Check in</w:t>
      </w:r>
      <w:r w:rsidRPr="005B5974">
        <w:t xml:space="preserve"> with your teacher.</w:t>
      </w:r>
    </w:p>
    <w:p w14:paraId="7FCA8624" w14:textId="120EB3D9" w:rsidR="00C36956" w:rsidRPr="005B5974" w:rsidRDefault="00C36956" w:rsidP="00C36956">
      <w:pPr>
        <w:rPr>
          <w:b/>
        </w:rPr>
      </w:pPr>
      <w:r w:rsidRPr="005B5974">
        <w:t>This week’s activities will explore how we tell people about ourselves, where we come from and what is important to us through mihi and pepeha. We will also look at how the places we come from may have changed over time by building knowledge of stories, people, events and changes that have been important in our local area and New Zealand.</w:t>
      </w:r>
    </w:p>
    <w:p w14:paraId="208E4949" w14:textId="4E992180" w:rsidR="005132CA" w:rsidRPr="005B5974" w:rsidRDefault="70EE6368" w:rsidP="00762EAC">
      <w:r w:rsidRPr="005B5974">
        <w:t>Set up your space. Grab the things you need. These are the activities for today</w:t>
      </w:r>
      <w:r w:rsidR="00376040" w:rsidRPr="005B5974">
        <w:t>:</w:t>
      </w:r>
    </w:p>
    <w:tbl>
      <w:tblPr>
        <w:tblStyle w:val="PlainTable1"/>
        <w:tblW w:w="0" w:type="auto"/>
        <w:tblLook w:val="04A0" w:firstRow="1" w:lastRow="0" w:firstColumn="1" w:lastColumn="0" w:noHBand="0" w:noVBand="1"/>
      </w:tblPr>
      <w:tblGrid>
        <w:gridCol w:w="2476"/>
        <w:gridCol w:w="2413"/>
        <w:gridCol w:w="1946"/>
        <w:gridCol w:w="2880"/>
      </w:tblGrid>
      <w:tr w:rsidR="6A63AFC9" w:rsidRPr="005B5974" w14:paraId="626012A0" w14:textId="77777777" w:rsidTr="00762EAC">
        <w:trPr>
          <w:cnfStyle w:val="100000000000" w:firstRow="1" w:lastRow="0" w:firstColumn="0" w:lastColumn="0" w:oddVBand="0" w:evenVBand="0" w:oddHBand="0" w:evenHBand="0" w:firstRowFirstColumn="0" w:firstRowLastColumn="0" w:lastRowFirstColumn="0" w:lastRowLastColumn="0"/>
          <w:trHeight w:val="1772"/>
        </w:trPr>
        <w:tc>
          <w:tcPr>
            <w:cnfStyle w:val="001000000000" w:firstRow="0" w:lastRow="0" w:firstColumn="1" w:lastColumn="0" w:oddVBand="0" w:evenVBand="0" w:oddHBand="0" w:evenHBand="0" w:firstRowFirstColumn="0" w:firstRowLastColumn="0" w:lastRowFirstColumn="0" w:lastRowLastColumn="0"/>
            <w:tcW w:w="2476" w:type="dxa"/>
          </w:tcPr>
          <w:p w14:paraId="2CA64819" w14:textId="514A0E9D" w:rsidR="6A63AFC9" w:rsidRPr="005B5974" w:rsidRDefault="6A63AFC9" w:rsidP="00762EAC">
            <w:pPr>
              <w:rPr>
                <w:b w:val="0"/>
                <w:bCs w:val="0"/>
              </w:rPr>
            </w:pPr>
            <w:r w:rsidRPr="005B5974">
              <w:rPr>
                <w:b w:val="0"/>
                <w:bCs w:val="0"/>
              </w:rPr>
              <w:t>Pepeha</w:t>
            </w:r>
          </w:p>
          <w:p w14:paraId="12DDAE6C" w14:textId="2684568F" w:rsidR="6A63AFC9" w:rsidRPr="005B5974" w:rsidRDefault="00FA65D6" w:rsidP="00762EAC">
            <w:pPr>
              <w:rPr>
                <w:b w:val="0"/>
                <w:bCs w:val="0"/>
              </w:rPr>
            </w:pPr>
            <w:r w:rsidRPr="005B5974">
              <w:rPr>
                <w:b w:val="0"/>
                <w:bCs w:val="0"/>
              </w:rPr>
              <w:t>Create</w:t>
            </w:r>
            <w:r w:rsidR="6A63AFC9" w:rsidRPr="005B5974">
              <w:rPr>
                <w:b w:val="0"/>
                <w:bCs w:val="0"/>
              </w:rPr>
              <w:t xml:space="preserve"> and practice your pepeha to share information about yourself</w:t>
            </w:r>
          </w:p>
        </w:tc>
        <w:tc>
          <w:tcPr>
            <w:tcW w:w="2413" w:type="dxa"/>
          </w:tcPr>
          <w:p w14:paraId="0AC7CD25" w14:textId="52EB58DB" w:rsidR="58049A54" w:rsidRPr="005B5974" w:rsidRDefault="005C03E6" w:rsidP="00762EAC">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NZ</w:t>
            </w:r>
            <w:r w:rsidR="58049A54" w:rsidRPr="005B5974">
              <w:rPr>
                <w:b w:val="0"/>
                <w:bCs w:val="0"/>
              </w:rPr>
              <w:t xml:space="preserve"> connections</w:t>
            </w:r>
          </w:p>
          <w:p w14:paraId="78281EB7" w14:textId="2D973ABB" w:rsidR="6A63AFC9" w:rsidRPr="005B5974" w:rsidRDefault="6A63AFC9" w:rsidP="00762EAC">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Brainstorming ideas about New Zealand and learning some te reo Māori</w:t>
            </w:r>
          </w:p>
        </w:tc>
        <w:tc>
          <w:tcPr>
            <w:tcW w:w="1946" w:type="dxa"/>
          </w:tcPr>
          <w:p w14:paraId="3BE21668" w14:textId="59380CC5" w:rsidR="6A63AFC9" w:rsidRPr="005B5974" w:rsidRDefault="005C03E6" w:rsidP="00762EAC">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Map locations</w:t>
            </w:r>
          </w:p>
          <w:p w14:paraId="387F7272" w14:textId="02F81248" w:rsidR="6A63AFC9" w:rsidRPr="005B5974" w:rsidRDefault="00FA65D6" w:rsidP="00762EAC">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Use</w:t>
            </w:r>
            <w:r w:rsidR="6A63AFC9" w:rsidRPr="005B5974">
              <w:rPr>
                <w:b w:val="0"/>
                <w:bCs w:val="0"/>
              </w:rPr>
              <w:t xml:space="preserve"> a </w:t>
            </w:r>
            <w:r w:rsidR="007F611F" w:rsidRPr="005B5974">
              <w:rPr>
                <w:b w:val="0"/>
                <w:bCs w:val="0"/>
              </w:rPr>
              <w:t>map</w:t>
            </w:r>
            <w:r w:rsidR="000316B8" w:rsidRPr="005B5974">
              <w:rPr>
                <w:b w:val="0"/>
                <w:bCs w:val="0"/>
              </w:rPr>
              <w:t xml:space="preserve"> to</w:t>
            </w:r>
            <w:r w:rsidR="6A63AFC9" w:rsidRPr="005B5974">
              <w:rPr>
                <w:b w:val="0"/>
                <w:bCs w:val="0"/>
              </w:rPr>
              <w:t xml:space="preserve"> </w:t>
            </w:r>
            <w:r w:rsidR="00725B89" w:rsidRPr="005B5974">
              <w:rPr>
                <w:b w:val="0"/>
                <w:bCs w:val="0"/>
              </w:rPr>
              <w:t>locate</w:t>
            </w:r>
            <w:r w:rsidR="6A63AFC9" w:rsidRPr="005B5974">
              <w:rPr>
                <w:b w:val="0"/>
                <w:bCs w:val="0"/>
              </w:rPr>
              <w:t xml:space="preserve"> some places in New Zealand</w:t>
            </w:r>
          </w:p>
        </w:tc>
        <w:tc>
          <w:tcPr>
            <w:tcW w:w="2880" w:type="dxa"/>
          </w:tcPr>
          <w:p w14:paraId="113139A3" w14:textId="27169AAE" w:rsidR="6A63AFC9" w:rsidRPr="005B5974" w:rsidRDefault="6A63AFC9" w:rsidP="00762EAC">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Getting creative</w:t>
            </w:r>
          </w:p>
          <w:p w14:paraId="0F93EB32" w14:textId="20FD2F5F" w:rsidR="6A63AFC9" w:rsidRPr="005B5974" w:rsidRDefault="000316B8" w:rsidP="00762EAC">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Make</w:t>
            </w:r>
            <w:r w:rsidR="6A63AFC9" w:rsidRPr="005B5974">
              <w:rPr>
                <w:b w:val="0"/>
                <w:bCs w:val="0"/>
              </w:rPr>
              <w:t xml:space="preserve"> a collage to creatively share and show what makes where you are from special</w:t>
            </w:r>
          </w:p>
        </w:tc>
      </w:tr>
    </w:tbl>
    <w:p w14:paraId="1CD76ED7" w14:textId="5656280E" w:rsidR="00200D4F" w:rsidRPr="005B5974" w:rsidRDefault="008E1AA1" w:rsidP="00200D4F">
      <w:r>
        <w:pict w14:anchorId="713D4392">
          <v:rect id="_x0000_i1031" style="width:0;height:1.5pt" o:hralign="center" o:hrstd="t" o:hr="t" fillcolor="#a0a0a0" stroked="f"/>
        </w:pict>
      </w:r>
    </w:p>
    <w:p w14:paraId="0FD713F0" w14:textId="62529F1E" w:rsidR="00227957" w:rsidRPr="005B5974" w:rsidRDefault="00B10CED" w:rsidP="00A70078">
      <w:pPr>
        <w:pStyle w:val="MoEHeading1"/>
        <w:rPr>
          <w:color w:val="3472AC"/>
          <w:sz w:val="32"/>
          <w:szCs w:val="32"/>
        </w:rPr>
      </w:pPr>
      <w:r w:rsidRPr="005B5974">
        <w:rPr>
          <w:color w:val="3472AC"/>
          <w:sz w:val="32"/>
          <w:szCs w:val="32"/>
        </w:rPr>
        <w:t>Activity</w:t>
      </w:r>
      <w:r w:rsidR="274B2410" w:rsidRPr="005B5974">
        <w:rPr>
          <w:color w:val="3472AC"/>
          <w:sz w:val="32"/>
          <w:szCs w:val="32"/>
        </w:rPr>
        <w:t xml:space="preserve"> </w:t>
      </w:r>
      <w:r w:rsidR="00C36956" w:rsidRPr="005B5974">
        <w:rPr>
          <w:color w:val="3472AC"/>
          <w:sz w:val="32"/>
          <w:szCs w:val="32"/>
        </w:rPr>
        <w:t>1:</w:t>
      </w:r>
      <w:r w:rsidR="274B2410" w:rsidRPr="005B5974">
        <w:rPr>
          <w:color w:val="3472AC"/>
          <w:sz w:val="32"/>
          <w:szCs w:val="32"/>
        </w:rPr>
        <w:t xml:space="preserve"> Literacy &amp; inquiry </w:t>
      </w:r>
      <w:r w:rsidR="1843B46F" w:rsidRPr="005B5974">
        <w:rPr>
          <w:color w:val="3472AC"/>
          <w:sz w:val="32"/>
          <w:szCs w:val="32"/>
        </w:rPr>
        <w:t xml:space="preserve">             </w:t>
      </w:r>
    </w:p>
    <w:tbl>
      <w:tblPr>
        <w:tblStyle w:val="TableGridLight"/>
        <w:tblW w:w="972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200D4F" w:rsidRPr="005B5974" w14:paraId="4D097334" w14:textId="77777777" w:rsidTr="00200D4F">
        <w:tc>
          <w:tcPr>
            <w:tcW w:w="9720" w:type="dxa"/>
          </w:tcPr>
          <w:p w14:paraId="6245D6DB" w14:textId="026B96AD" w:rsidR="00227957" w:rsidRPr="005B5974" w:rsidRDefault="79F02ED8" w:rsidP="00C36956">
            <w:pPr>
              <w:spacing w:before="80" w:after="80"/>
              <w:ind w:left="115"/>
              <w:rPr>
                <w:color w:val="3472AC"/>
              </w:rPr>
            </w:pPr>
            <w:r w:rsidRPr="005B5974">
              <w:rPr>
                <w:bCs/>
                <w:color w:val="3472AC"/>
              </w:rPr>
              <w:t xml:space="preserve">Today we are </w:t>
            </w:r>
            <w:r w:rsidR="00C36956" w:rsidRPr="005B5974">
              <w:rPr>
                <w:color w:val="3472AC"/>
              </w:rPr>
              <w:t>learing about</w:t>
            </w:r>
            <w:r w:rsidR="001D2CFA" w:rsidRPr="005B5974">
              <w:rPr>
                <w:bCs/>
                <w:color w:val="3472AC"/>
              </w:rPr>
              <w:t xml:space="preserve"> </w:t>
            </w:r>
            <w:r w:rsidRPr="005B5974">
              <w:rPr>
                <w:bCs/>
                <w:color w:val="3472AC"/>
              </w:rPr>
              <w:t>‘</w:t>
            </w:r>
            <w:r w:rsidR="00C36956" w:rsidRPr="005B5974">
              <w:rPr>
                <w:color w:val="3472AC"/>
              </w:rPr>
              <w:t>m</w:t>
            </w:r>
            <w:r w:rsidRPr="005B5974">
              <w:rPr>
                <w:bCs/>
                <w:color w:val="3472AC"/>
              </w:rPr>
              <w:t>ihi’ or ‘pepeha’</w:t>
            </w:r>
            <w:r w:rsidR="00C36956" w:rsidRPr="005B5974">
              <w:rPr>
                <w:color w:val="3472AC"/>
              </w:rPr>
              <w:t xml:space="preserve">, </w:t>
            </w:r>
            <w:r w:rsidR="4C12D993" w:rsidRPr="005B5974">
              <w:rPr>
                <w:bCs/>
                <w:color w:val="3472AC"/>
              </w:rPr>
              <w:t>two ways that</w:t>
            </w:r>
            <w:r w:rsidRPr="005B5974">
              <w:rPr>
                <w:bCs/>
                <w:color w:val="3472AC"/>
              </w:rPr>
              <w:t xml:space="preserve"> many New Zealanders share information about who they are.</w:t>
            </w:r>
            <w:r w:rsidR="00C36956" w:rsidRPr="005B5974">
              <w:rPr>
                <w:color w:val="3472AC"/>
              </w:rPr>
              <w:t xml:space="preserve"> </w:t>
            </w:r>
            <w:r w:rsidRPr="005B5974">
              <w:rPr>
                <w:bCs/>
                <w:color w:val="3472AC"/>
              </w:rPr>
              <w:t>A mihi is a greeting while a pepeha is an introduction that tells more about your background.</w:t>
            </w:r>
          </w:p>
          <w:p w14:paraId="19542B2F" w14:textId="295B834F" w:rsidR="00227957" w:rsidRPr="005B5974" w:rsidRDefault="6A63AFC9" w:rsidP="00C36956">
            <w:pPr>
              <w:spacing w:before="80" w:after="80"/>
              <w:ind w:left="115"/>
              <w:rPr>
                <w:color w:val="3472AC"/>
              </w:rPr>
            </w:pPr>
            <w:r w:rsidRPr="005B5974">
              <w:rPr>
                <w:bCs/>
                <w:color w:val="3472AC"/>
              </w:rPr>
              <w:t xml:space="preserve">Note that our Inquiry focus for today is – “getting started” which includes generating questions, activating prior </w:t>
            </w:r>
            <w:r w:rsidR="00D344EB" w:rsidRPr="005B5974">
              <w:rPr>
                <w:bCs/>
                <w:color w:val="3472AC"/>
              </w:rPr>
              <w:t>knowledge,</w:t>
            </w:r>
            <w:r w:rsidRPr="005B5974">
              <w:rPr>
                <w:bCs/>
                <w:color w:val="3472AC"/>
              </w:rPr>
              <w:t xml:space="preserve"> and introducing the big idea.</w:t>
            </w:r>
          </w:p>
        </w:tc>
      </w:tr>
      <w:tr w:rsidR="00AE0DFF" w:rsidRPr="005B5974" w14:paraId="39061332" w14:textId="77777777" w:rsidTr="00200D4F">
        <w:tc>
          <w:tcPr>
            <w:tcW w:w="9720" w:type="dxa"/>
          </w:tcPr>
          <w:p w14:paraId="26473AA9" w14:textId="2BF43C06" w:rsidR="00A36AF0" w:rsidRPr="005B5974" w:rsidRDefault="00A36AF0" w:rsidP="00A36AF0">
            <w:pPr>
              <w:spacing w:before="80" w:after="80"/>
            </w:pPr>
            <w:r w:rsidRPr="005B5974">
              <w:t>What do I need?</w:t>
            </w:r>
          </w:p>
          <w:p w14:paraId="0DB72CA9" w14:textId="074612AD" w:rsidR="00AE0DFF" w:rsidRPr="005B5974" w:rsidRDefault="00AE0DFF" w:rsidP="00123902">
            <w:pPr>
              <w:pStyle w:val="ListParagraph"/>
              <w:numPr>
                <w:ilvl w:val="0"/>
                <w:numId w:val="79"/>
              </w:numPr>
              <w:spacing w:before="80" w:after="80"/>
            </w:pPr>
            <w:r w:rsidRPr="005B5974">
              <w:t>30 minutes</w:t>
            </w:r>
          </w:p>
          <w:p w14:paraId="12439BDD" w14:textId="61434C06" w:rsidR="00AE0DFF" w:rsidRPr="005B5974" w:rsidRDefault="00AE0DFF" w:rsidP="00123902">
            <w:pPr>
              <w:pStyle w:val="ListParagraph"/>
              <w:numPr>
                <w:ilvl w:val="0"/>
                <w:numId w:val="79"/>
              </w:numPr>
              <w:spacing w:before="80" w:after="80"/>
            </w:pPr>
            <w:r w:rsidRPr="005B5974">
              <w:t xml:space="preserve">Look for a copy of Pepeha in your pack or online at: </w:t>
            </w:r>
            <w:hyperlink r:id="rId90">
              <w:r w:rsidRPr="005B5974">
                <w:rPr>
                  <w:rStyle w:val="Hyperlink"/>
                </w:rPr>
                <w:t>https://instructionalseries.tki.org.nz/Instructional-Series/Junior-Journal/Junior-Journal-53-Level-2-2016/Pepeha</w:t>
              </w:r>
            </w:hyperlink>
          </w:p>
          <w:p w14:paraId="1E6237DE" w14:textId="3729B259" w:rsidR="00AE0DFF" w:rsidRPr="005B5974" w:rsidRDefault="00AE0DFF" w:rsidP="00123902">
            <w:pPr>
              <w:pStyle w:val="ListParagraph"/>
              <w:numPr>
                <w:ilvl w:val="0"/>
                <w:numId w:val="79"/>
              </w:numPr>
              <w:spacing w:before="80" w:after="80"/>
            </w:pPr>
            <w:r w:rsidRPr="005B5974">
              <w:t>A pen/pencil</w:t>
            </w:r>
          </w:p>
        </w:tc>
      </w:tr>
    </w:tbl>
    <w:p w14:paraId="704C86AB" w14:textId="1AE63C48" w:rsidR="00AE0DFF" w:rsidRPr="005B5974" w:rsidRDefault="00AE0DFF" w:rsidP="00AE0DFF">
      <w:pPr>
        <w:pStyle w:val="MoEHeading3"/>
        <w:rPr>
          <w:color w:val="3472AC"/>
        </w:rPr>
      </w:pPr>
      <w:r w:rsidRPr="005B5974">
        <w:rPr>
          <w:color w:val="3472AC"/>
        </w:rPr>
        <w:t>In this activity I am learning to: Explain what a ‘pepeha’ or ‘mihi’ is and that it can be used to express and share information about myself</w:t>
      </w:r>
    </w:p>
    <w:p w14:paraId="4E57CF70" w14:textId="0487FEF4" w:rsidR="79F02ED8" w:rsidRPr="005B5974" w:rsidRDefault="00104BE6" w:rsidP="00627023">
      <w:pPr>
        <w:spacing w:after="0"/>
        <w:rPr>
          <w:b/>
          <w:bCs/>
        </w:rPr>
      </w:pPr>
      <w:r w:rsidRPr="005B5974">
        <w:rPr>
          <w:b/>
          <w:bCs/>
        </w:rPr>
        <w:t>Think</w:t>
      </w:r>
    </w:p>
    <w:p w14:paraId="575D4E4D" w14:textId="468ADB63" w:rsidR="79F02ED8" w:rsidRPr="005B5974" w:rsidRDefault="79F02ED8" w:rsidP="002D614A">
      <w:pPr>
        <w:pStyle w:val="ListParagraph"/>
        <w:numPr>
          <w:ilvl w:val="0"/>
          <w:numId w:val="29"/>
        </w:numPr>
      </w:pPr>
      <w:r w:rsidRPr="005B5974">
        <w:t>When</w:t>
      </w:r>
      <w:r w:rsidR="001D2CFA" w:rsidRPr="005B5974">
        <w:t xml:space="preserve"> </w:t>
      </w:r>
      <w:r w:rsidRPr="005B5974">
        <w:t>have you heard someone do a ‘mihi’ or ‘pepeha?’</w:t>
      </w:r>
    </w:p>
    <w:p w14:paraId="7B47AE4C" w14:textId="14B4361D" w:rsidR="007C6738" w:rsidRPr="005B5974" w:rsidRDefault="79F02ED8" w:rsidP="00C36956">
      <w:pPr>
        <w:pStyle w:val="ListParagraph"/>
        <w:numPr>
          <w:ilvl w:val="0"/>
          <w:numId w:val="29"/>
        </w:numPr>
      </w:pPr>
      <w:r w:rsidRPr="005B5974">
        <w:t xml:space="preserve">You might even be able to share your own mihi. </w:t>
      </w:r>
    </w:p>
    <w:p w14:paraId="1849EB67" w14:textId="5186AF9A" w:rsidR="007C6738" w:rsidRPr="005B5974" w:rsidRDefault="79F02ED8" w:rsidP="00C2683D">
      <w:r w:rsidRPr="005B5974">
        <w:t xml:space="preserve">By the end of the week you will be able to tell us more about the people and places that are important to you and </w:t>
      </w:r>
      <w:r w:rsidR="4C12D993" w:rsidRPr="005B5974">
        <w:t xml:space="preserve">you </w:t>
      </w:r>
      <w:r w:rsidRPr="005B5974">
        <w:t>may be able to put that together into a mihi or pepeha.</w:t>
      </w:r>
    </w:p>
    <w:p w14:paraId="1B0A5F38" w14:textId="7AD31BEC" w:rsidR="007C6738" w:rsidRPr="005B5974" w:rsidRDefault="79F02ED8" w:rsidP="00C2683D">
      <w:r w:rsidRPr="005B5974">
        <w:t xml:space="preserve">We will look closely at different parts of the mihi like the mountains, lakes, rivers and special places in our country and do some creative </w:t>
      </w:r>
      <w:r w:rsidR="4C12D993" w:rsidRPr="005B5974">
        <w:t>activities</w:t>
      </w:r>
      <w:r w:rsidRPr="005B5974">
        <w:t xml:space="preserve"> around these.</w:t>
      </w:r>
    </w:p>
    <w:p w14:paraId="4E0D1BC3" w14:textId="15168E52" w:rsidR="79F02ED8" w:rsidRPr="005B5974" w:rsidRDefault="79F02ED8" w:rsidP="00C2683D">
      <w:r w:rsidRPr="005B5974">
        <w:lastRenderedPageBreak/>
        <w:t>When we share our pepeha we are telling others a lot about ourselves.</w:t>
      </w:r>
      <w:r w:rsidR="001D2CFA" w:rsidRPr="005B5974">
        <w:t xml:space="preserve"> </w:t>
      </w:r>
      <w:r w:rsidR="4C12D993" w:rsidRPr="005B5974">
        <w:t>It is an important aspect of Māori culture.</w:t>
      </w:r>
    </w:p>
    <w:p w14:paraId="51642957" w14:textId="18B35CC2" w:rsidR="79F02ED8" w:rsidRPr="005B5974" w:rsidRDefault="79F02ED8" w:rsidP="00FB3696">
      <w:pPr>
        <w:spacing w:before="0" w:after="80"/>
      </w:pPr>
      <w:r w:rsidRPr="005B5974">
        <w:t>We are telling them:</w:t>
      </w:r>
    </w:p>
    <w:p w14:paraId="1B70F073" w14:textId="5B79E128" w:rsidR="79F02ED8" w:rsidRPr="005B5974" w:rsidRDefault="79F02ED8" w:rsidP="00FB3696">
      <w:pPr>
        <w:pStyle w:val="ListParagraph"/>
        <w:numPr>
          <w:ilvl w:val="0"/>
          <w:numId w:val="30"/>
        </w:numPr>
        <w:spacing w:before="0"/>
      </w:pPr>
      <w:r w:rsidRPr="005B5974">
        <w:t>where we come from</w:t>
      </w:r>
    </w:p>
    <w:p w14:paraId="0B4E7ED7" w14:textId="1F08265D" w:rsidR="79F02ED8" w:rsidRPr="005B5974" w:rsidRDefault="79F02ED8" w:rsidP="002D614A">
      <w:pPr>
        <w:pStyle w:val="ListParagraph"/>
        <w:numPr>
          <w:ilvl w:val="0"/>
          <w:numId w:val="30"/>
        </w:numPr>
      </w:pPr>
      <w:r w:rsidRPr="005B5974">
        <w:t>how we came there</w:t>
      </w:r>
    </w:p>
    <w:p w14:paraId="4D5C780C" w14:textId="34F074C4" w:rsidR="79F02ED8" w:rsidRPr="005B5974" w:rsidRDefault="79F02ED8" w:rsidP="002D614A">
      <w:pPr>
        <w:pStyle w:val="ListParagraph"/>
        <w:numPr>
          <w:ilvl w:val="0"/>
          <w:numId w:val="30"/>
        </w:numPr>
      </w:pPr>
      <w:r w:rsidRPr="005B5974">
        <w:t>places that are important to us – like mountains, rivers, lakes or seas</w:t>
      </w:r>
    </w:p>
    <w:p w14:paraId="089AAA38" w14:textId="7E9B71F7" w:rsidR="79F02ED8" w:rsidRPr="005B5974" w:rsidRDefault="79F02ED8" w:rsidP="002D614A">
      <w:pPr>
        <w:pStyle w:val="ListParagraph"/>
        <w:numPr>
          <w:ilvl w:val="0"/>
          <w:numId w:val="30"/>
        </w:numPr>
      </w:pPr>
      <w:r w:rsidRPr="005B5974">
        <w:t>our family</w:t>
      </w:r>
    </w:p>
    <w:p w14:paraId="4082DA3B" w14:textId="6A043B43" w:rsidR="79F02ED8" w:rsidRPr="005B5974" w:rsidRDefault="79F02ED8" w:rsidP="002D614A">
      <w:pPr>
        <w:pStyle w:val="ListParagraph"/>
        <w:numPr>
          <w:ilvl w:val="0"/>
          <w:numId w:val="30"/>
        </w:numPr>
      </w:pPr>
      <w:r w:rsidRPr="005B5974">
        <w:t>our special places like towns, cities, marae</w:t>
      </w:r>
    </w:p>
    <w:p w14:paraId="1A3767ED" w14:textId="0E57D57E" w:rsidR="00A70078" w:rsidRPr="005B5974" w:rsidRDefault="00FB3696" w:rsidP="00C2683D">
      <w:r w:rsidRPr="005B5974">
        <w:rPr>
          <w:noProof/>
        </w:rPr>
        <w:drawing>
          <wp:anchor distT="0" distB="0" distL="114300" distR="114300" simplePos="0" relativeHeight="251641344" behindDoc="1" locked="0" layoutInCell="1" allowOverlap="1" wp14:anchorId="37F9346D" wp14:editId="441714C2">
            <wp:simplePos x="0" y="0"/>
            <wp:positionH relativeFrom="margin">
              <wp:posOffset>4321175</wp:posOffset>
            </wp:positionH>
            <wp:positionV relativeFrom="paragraph">
              <wp:posOffset>3810</wp:posOffset>
            </wp:positionV>
            <wp:extent cx="1877695" cy="2611755"/>
            <wp:effectExtent l="0" t="0" r="8255" b="0"/>
            <wp:wrapTight wrapText="bothSides">
              <wp:wrapPolygon edited="0">
                <wp:start x="0" y="0"/>
                <wp:lineTo x="0" y="21427"/>
                <wp:lineTo x="21476" y="21427"/>
                <wp:lineTo x="21476" y="0"/>
                <wp:lineTo x="0" y="0"/>
              </wp:wrapPolygon>
            </wp:wrapTight>
            <wp:docPr id="15" name="Picture 15" descr="Pepeha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epeha cover imag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77695" cy="2611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2214" w:rsidRPr="005B5974">
        <w:rPr>
          <w:b/>
          <w:bCs/>
        </w:rPr>
        <w:t>Listen</w:t>
      </w:r>
      <w:r w:rsidR="79F02ED8" w:rsidRPr="005B5974">
        <w:rPr>
          <w:b/>
        </w:rPr>
        <w:t xml:space="preserve"> to</w:t>
      </w:r>
      <w:r w:rsidR="79F02ED8" w:rsidRPr="005B5974">
        <w:rPr>
          <w:b/>
          <w:bCs/>
        </w:rPr>
        <w:t xml:space="preserve"> or read</w:t>
      </w:r>
      <w:r w:rsidR="79F02ED8" w:rsidRPr="005B5974">
        <w:t xml:space="preserve"> this story </w:t>
      </w:r>
      <w:hyperlink r:id="rId92">
        <w:r w:rsidR="79F02ED8" w:rsidRPr="005B5974">
          <w:rPr>
            <w:rStyle w:val="Hyperlink"/>
          </w:rPr>
          <w:t>Pepeha.</w:t>
        </w:r>
      </w:hyperlink>
      <w:r w:rsidR="001D2CFA" w:rsidRPr="005B5974">
        <w:t xml:space="preserve"> </w:t>
      </w:r>
    </w:p>
    <w:p w14:paraId="6554AAFF" w14:textId="4981F8ED" w:rsidR="79F02ED8" w:rsidRPr="005B5974" w:rsidRDefault="79F02ED8" w:rsidP="00C2683D">
      <w:r w:rsidRPr="005B5974">
        <w:t xml:space="preserve">Then you might light to </w:t>
      </w:r>
      <w:r w:rsidR="007F2214" w:rsidRPr="005B5974">
        <w:rPr>
          <w:b/>
          <w:bCs/>
        </w:rPr>
        <w:t>read</w:t>
      </w:r>
      <w:r w:rsidRPr="005B5974">
        <w:t xml:space="preserve"> it out loud.</w:t>
      </w:r>
    </w:p>
    <w:p w14:paraId="29257A4E" w14:textId="1198CB79" w:rsidR="79F02ED8" w:rsidRPr="005B5974" w:rsidRDefault="79F02ED8" w:rsidP="00C2683D">
      <w:r w:rsidRPr="005B5974">
        <w:t>There are lots of new kupu (words) in this story.</w:t>
      </w:r>
    </w:p>
    <w:p w14:paraId="4215730F" w14:textId="4465D284" w:rsidR="79F02ED8" w:rsidRPr="005B5974" w:rsidRDefault="79F02ED8" w:rsidP="002D614A">
      <w:pPr>
        <w:pStyle w:val="ListParagraph"/>
        <w:numPr>
          <w:ilvl w:val="0"/>
          <w:numId w:val="28"/>
        </w:numPr>
      </w:pPr>
      <w:r w:rsidRPr="005B5974">
        <w:t>Maunga – mountain</w:t>
      </w:r>
    </w:p>
    <w:p w14:paraId="4B421636" w14:textId="5501CD5F" w:rsidR="79F02ED8" w:rsidRPr="005B5974" w:rsidRDefault="79F02ED8" w:rsidP="002D614A">
      <w:pPr>
        <w:pStyle w:val="ListParagraph"/>
        <w:numPr>
          <w:ilvl w:val="0"/>
          <w:numId w:val="28"/>
        </w:numPr>
      </w:pPr>
      <w:r w:rsidRPr="005B5974">
        <w:t>Awa, roto, moana – river, lake, sea</w:t>
      </w:r>
    </w:p>
    <w:p w14:paraId="2139790B" w14:textId="57690D09" w:rsidR="79F02ED8" w:rsidRPr="005B5974" w:rsidRDefault="79F02ED8" w:rsidP="002D614A">
      <w:pPr>
        <w:pStyle w:val="ListParagraph"/>
        <w:numPr>
          <w:ilvl w:val="0"/>
          <w:numId w:val="28"/>
        </w:numPr>
      </w:pPr>
      <w:r w:rsidRPr="005B5974">
        <w:t>Marae – gathering place</w:t>
      </w:r>
    </w:p>
    <w:p w14:paraId="128A1F06" w14:textId="46E295AA" w:rsidR="79F02ED8" w:rsidRPr="005B5974" w:rsidRDefault="79F02ED8" w:rsidP="002D614A">
      <w:pPr>
        <w:pStyle w:val="ListParagraph"/>
        <w:numPr>
          <w:ilvl w:val="0"/>
          <w:numId w:val="28"/>
        </w:numPr>
      </w:pPr>
      <w:r w:rsidRPr="005B5974">
        <w:t xml:space="preserve">Iwi – large family grouping </w:t>
      </w:r>
    </w:p>
    <w:p w14:paraId="31D29DDE" w14:textId="3BB5694B" w:rsidR="79F02ED8" w:rsidRPr="005B5974" w:rsidRDefault="79F02ED8" w:rsidP="002D614A">
      <w:pPr>
        <w:pStyle w:val="ListParagraph"/>
        <w:numPr>
          <w:ilvl w:val="0"/>
          <w:numId w:val="28"/>
        </w:numPr>
      </w:pPr>
      <w:r w:rsidRPr="005B5974">
        <w:t>Hapū -smaller family grouping</w:t>
      </w:r>
    </w:p>
    <w:p w14:paraId="519D9D36" w14:textId="52F7A080" w:rsidR="79F02ED8" w:rsidRPr="005B5974" w:rsidRDefault="79F02ED8" w:rsidP="002D614A">
      <w:pPr>
        <w:pStyle w:val="ListParagraph"/>
        <w:numPr>
          <w:ilvl w:val="0"/>
          <w:numId w:val="28"/>
        </w:numPr>
      </w:pPr>
      <w:r w:rsidRPr="005B5974">
        <w:t>Kaumatua- important elder</w:t>
      </w:r>
    </w:p>
    <w:p w14:paraId="66E9D4C8" w14:textId="1ACB62BB" w:rsidR="79F02ED8" w:rsidRPr="005B5974" w:rsidRDefault="79F02ED8" w:rsidP="002D614A">
      <w:pPr>
        <w:pStyle w:val="ListParagraph"/>
        <w:numPr>
          <w:ilvl w:val="0"/>
          <w:numId w:val="28"/>
        </w:numPr>
      </w:pPr>
      <w:r w:rsidRPr="005B5974">
        <w:t>Matua – parents</w:t>
      </w:r>
    </w:p>
    <w:p w14:paraId="0B9189FD" w14:textId="22B007C0" w:rsidR="79F02ED8" w:rsidRPr="005B5974" w:rsidRDefault="79F02ED8" w:rsidP="002D614A">
      <w:pPr>
        <w:pStyle w:val="ListParagraph"/>
        <w:numPr>
          <w:ilvl w:val="0"/>
          <w:numId w:val="28"/>
        </w:numPr>
      </w:pPr>
      <w:r w:rsidRPr="005B5974">
        <w:t>Koroua – grandparents</w:t>
      </w:r>
    </w:p>
    <w:p w14:paraId="47C29312" w14:textId="1065C11D" w:rsidR="79F02ED8" w:rsidRPr="005B5974" w:rsidRDefault="79F02ED8" w:rsidP="002D614A">
      <w:pPr>
        <w:pStyle w:val="ListParagraph"/>
        <w:numPr>
          <w:ilvl w:val="0"/>
          <w:numId w:val="28"/>
        </w:numPr>
      </w:pPr>
      <w:r w:rsidRPr="005B5974">
        <w:t>Tīpuna - ancestors</w:t>
      </w:r>
    </w:p>
    <w:p w14:paraId="3102B0F5" w14:textId="3DA6F74D" w:rsidR="79F02ED8" w:rsidRPr="005B5974" w:rsidRDefault="79F02ED8" w:rsidP="002D614A">
      <w:pPr>
        <w:pStyle w:val="ListParagraph"/>
        <w:numPr>
          <w:ilvl w:val="0"/>
          <w:numId w:val="28"/>
        </w:numPr>
      </w:pPr>
      <w:r w:rsidRPr="005B5974">
        <w:t xml:space="preserve">Ingoa </w:t>
      </w:r>
      <w:r w:rsidR="007C6738" w:rsidRPr="005B5974">
        <w:t>–</w:t>
      </w:r>
      <w:r w:rsidRPr="005B5974">
        <w:t xml:space="preserve"> name</w:t>
      </w:r>
    </w:p>
    <w:p w14:paraId="545B6351" w14:textId="77777777" w:rsidR="007C6738" w:rsidRPr="005B5974" w:rsidRDefault="007C6738" w:rsidP="00C2683D">
      <w:pPr>
        <w:pStyle w:val="ListParagraph"/>
      </w:pPr>
    </w:p>
    <w:p w14:paraId="5153B5F8" w14:textId="76CB1DFD" w:rsidR="79F02ED8" w:rsidRPr="005B5974" w:rsidRDefault="007F2214" w:rsidP="00C2683D">
      <w:pPr>
        <w:rPr>
          <w:highlight w:val="yellow"/>
        </w:rPr>
      </w:pPr>
      <w:r w:rsidRPr="005B5974">
        <w:rPr>
          <w:b/>
          <w:bCs/>
        </w:rPr>
        <w:t>Write</w:t>
      </w:r>
      <w:r w:rsidR="4C12D993" w:rsidRPr="005B5974">
        <w:rPr>
          <w:b/>
        </w:rPr>
        <w:t>:</w:t>
      </w:r>
      <w:r w:rsidR="4C12D993" w:rsidRPr="005B5974">
        <w:t xml:space="preserve"> Can you write the Māori kupu under each picture?</w:t>
      </w:r>
      <w:r w:rsidR="001D2CFA" w:rsidRPr="005B5974">
        <w:t xml:space="preserve"> </w:t>
      </w:r>
    </w:p>
    <w:tbl>
      <w:tblPr>
        <w:tblStyle w:val="TableGridLight"/>
        <w:tblW w:w="0" w:type="auto"/>
        <w:tblLayout w:type="fixed"/>
        <w:tblLook w:val="06A0" w:firstRow="1" w:lastRow="0" w:firstColumn="1" w:lastColumn="0" w:noHBand="1" w:noVBand="1"/>
      </w:tblPr>
      <w:tblGrid>
        <w:gridCol w:w="3240"/>
        <w:gridCol w:w="3240"/>
        <w:gridCol w:w="3240"/>
      </w:tblGrid>
      <w:tr w:rsidR="6A63AFC9" w:rsidRPr="005B5974" w14:paraId="18157DCF" w14:textId="77777777" w:rsidTr="6A63AFC9">
        <w:tc>
          <w:tcPr>
            <w:tcW w:w="3240" w:type="dxa"/>
          </w:tcPr>
          <w:p w14:paraId="58572D0F" w14:textId="67E9B76A" w:rsidR="6A63AFC9" w:rsidRPr="005B5974" w:rsidRDefault="6A63AFC9" w:rsidP="00C2683D">
            <w:r w:rsidRPr="005B5974">
              <w:rPr>
                <w:noProof/>
              </w:rPr>
              <w:drawing>
                <wp:inline distT="0" distB="0" distL="0" distR="0" wp14:anchorId="723714D5" wp14:editId="2AA9BC4D">
                  <wp:extent cx="1914525" cy="1276350"/>
                  <wp:effectExtent l="0" t="0" r="0" b="0"/>
                  <wp:docPr id="1621406547" name="Picture 1621406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914525" cy="1276350"/>
                          </a:xfrm>
                          <a:prstGeom prst="rect">
                            <a:avLst/>
                          </a:prstGeom>
                        </pic:spPr>
                      </pic:pic>
                    </a:graphicData>
                  </a:graphic>
                </wp:inline>
              </w:drawing>
            </w:r>
          </w:p>
        </w:tc>
        <w:tc>
          <w:tcPr>
            <w:tcW w:w="3240" w:type="dxa"/>
          </w:tcPr>
          <w:p w14:paraId="73B25EF4" w14:textId="3A68308E" w:rsidR="6A63AFC9" w:rsidRPr="005B5974" w:rsidRDefault="6A63AFC9" w:rsidP="00C2683D">
            <w:r w:rsidRPr="005B5974">
              <w:rPr>
                <w:noProof/>
              </w:rPr>
              <w:drawing>
                <wp:inline distT="0" distB="0" distL="0" distR="0" wp14:anchorId="5C5A6B21" wp14:editId="3F6D6CFA">
                  <wp:extent cx="1914525" cy="1276350"/>
                  <wp:effectExtent l="0" t="0" r="0" b="0"/>
                  <wp:docPr id="339339943" name="Picture 339339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914525" cy="1276350"/>
                          </a:xfrm>
                          <a:prstGeom prst="rect">
                            <a:avLst/>
                          </a:prstGeom>
                        </pic:spPr>
                      </pic:pic>
                    </a:graphicData>
                  </a:graphic>
                </wp:inline>
              </w:drawing>
            </w:r>
          </w:p>
        </w:tc>
        <w:tc>
          <w:tcPr>
            <w:tcW w:w="3240" w:type="dxa"/>
          </w:tcPr>
          <w:p w14:paraId="613D8C5D" w14:textId="4C078B2E" w:rsidR="6A63AFC9" w:rsidRPr="005B5974" w:rsidRDefault="6A63AFC9" w:rsidP="00C2683D">
            <w:r w:rsidRPr="005B5974">
              <w:rPr>
                <w:noProof/>
              </w:rPr>
              <w:drawing>
                <wp:inline distT="0" distB="0" distL="0" distR="0" wp14:anchorId="56C1A4D1" wp14:editId="2695E1A2">
                  <wp:extent cx="1914525" cy="1438275"/>
                  <wp:effectExtent l="0" t="0" r="0" b="0"/>
                  <wp:docPr id="1170615740" name="Picture 1170615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914525" cy="1438275"/>
                          </a:xfrm>
                          <a:prstGeom prst="rect">
                            <a:avLst/>
                          </a:prstGeom>
                        </pic:spPr>
                      </pic:pic>
                    </a:graphicData>
                  </a:graphic>
                </wp:inline>
              </w:drawing>
            </w:r>
          </w:p>
        </w:tc>
      </w:tr>
      <w:tr w:rsidR="6A63AFC9" w:rsidRPr="005B5974" w14:paraId="4E25ECE9" w14:textId="77777777" w:rsidTr="6A63AFC9">
        <w:tc>
          <w:tcPr>
            <w:tcW w:w="3240" w:type="dxa"/>
          </w:tcPr>
          <w:p w14:paraId="23148DB7" w14:textId="77777777" w:rsidR="004E70A0" w:rsidRPr="005B5974" w:rsidRDefault="004E70A0" w:rsidP="00627023">
            <w:pPr>
              <w:spacing w:before="0"/>
            </w:pPr>
          </w:p>
          <w:p w14:paraId="50AF101A" w14:textId="1F6F22FE" w:rsidR="6A63AFC9" w:rsidRPr="005B5974" w:rsidRDefault="6A63AFC9" w:rsidP="00627023">
            <w:pPr>
              <w:spacing w:before="0"/>
            </w:pPr>
          </w:p>
        </w:tc>
        <w:tc>
          <w:tcPr>
            <w:tcW w:w="3240" w:type="dxa"/>
          </w:tcPr>
          <w:p w14:paraId="1F55C85E" w14:textId="7634C899" w:rsidR="6A63AFC9" w:rsidRPr="005B5974" w:rsidRDefault="006E2292" w:rsidP="00627023">
            <w:pPr>
              <w:spacing w:before="0"/>
            </w:pPr>
            <w:r w:rsidRPr="005B5974">
              <w:br/>
            </w:r>
          </w:p>
        </w:tc>
        <w:tc>
          <w:tcPr>
            <w:tcW w:w="3240" w:type="dxa"/>
          </w:tcPr>
          <w:p w14:paraId="4C2E69CD" w14:textId="77777777" w:rsidR="6A63AFC9" w:rsidRPr="005B5974" w:rsidRDefault="6A63AFC9" w:rsidP="00627023">
            <w:pPr>
              <w:spacing w:before="0"/>
            </w:pPr>
          </w:p>
          <w:p w14:paraId="2BB0BFC9" w14:textId="62009A5A" w:rsidR="006E2292" w:rsidRPr="005B5974" w:rsidRDefault="006E2292" w:rsidP="00627023">
            <w:pPr>
              <w:spacing w:before="0"/>
            </w:pPr>
          </w:p>
        </w:tc>
      </w:tr>
    </w:tbl>
    <w:p w14:paraId="3F5A371C" w14:textId="7563BB49" w:rsidR="79F02ED8" w:rsidRPr="005B5974" w:rsidRDefault="79F02ED8" w:rsidP="00FB3696">
      <w:pPr>
        <w:spacing w:before="0" w:after="0"/>
        <w:rPr>
          <w:sz w:val="20"/>
          <w:szCs w:val="20"/>
        </w:rPr>
      </w:pPr>
    </w:p>
    <w:p w14:paraId="015B57AE" w14:textId="24AFF48D" w:rsidR="79F02ED8" w:rsidRPr="005B5974" w:rsidRDefault="007F2214" w:rsidP="00FB3696">
      <w:pPr>
        <w:spacing w:before="0"/>
      </w:pPr>
      <w:r w:rsidRPr="005B5974">
        <w:rPr>
          <w:b/>
          <w:bCs/>
        </w:rPr>
        <w:t>Draw</w:t>
      </w:r>
      <w:r w:rsidR="6A63AFC9" w:rsidRPr="005B5974">
        <w:rPr>
          <w:b/>
        </w:rPr>
        <w:t>:</w:t>
      </w:r>
      <w:r w:rsidR="6A63AFC9" w:rsidRPr="005B5974">
        <w:t xml:space="preserve"> Can you draw a picture of the </w:t>
      </w:r>
      <w:r w:rsidR="00D344EB" w:rsidRPr="005B5974">
        <w:t>Māori</w:t>
      </w:r>
      <w:r w:rsidR="6A63AFC9" w:rsidRPr="005B5974">
        <w:t xml:space="preserve"> kupu in the boxes below?</w:t>
      </w:r>
    </w:p>
    <w:tbl>
      <w:tblPr>
        <w:tblStyle w:val="TableGridLight"/>
        <w:tblW w:w="0" w:type="auto"/>
        <w:tblLayout w:type="fixed"/>
        <w:tblLook w:val="06A0" w:firstRow="1" w:lastRow="0" w:firstColumn="1" w:lastColumn="0" w:noHBand="1" w:noVBand="1"/>
      </w:tblPr>
      <w:tblGrid>
        <w:gridCol w:w="3240"/>
        <w:gridCol w:w="3240"/>
        <w:gridCol w:w="3240"/>
      </w:tblGrid>
      <w:tr w:rsidR="6A63AFC9" w:rsidRPr="005B5974" w14:paraId="349BB8A1" w14:textId="77777777" w:rsidTr="6A63AFC9">
        <w:tc>
          <w:tcPr>
            <w:tcW w:w="3240" w:type="dxa"/>
          </w:tcPr>
          <w:p w14:paraId="5B6BD4B4" w14:textId="77777777" w:rsidR="6A63AFC9" w:rsidRPr="005B5974" w:rsidRDefault="6A63AFC9" w:rsidP="00C2683D"/>
          <w:p w14:paraId="73B8E553" w14:textId="77777777" w:rsidR="004E70A0" w:rsidRPr="005B5974" w:rsidRDefault="004E70A0" w:rsidP="00C2683D"/>
          <w:p w14:paraId="6EE21815" w14:textId="77777777" w:rsidR="004E70A0" w:rsidRPr="005B5974" w:rsidRDefault="004E70A0" w:rsidP="00C2683D"/>
          <w:p w14:paraId="2ACBBE4B" w14:textId="62D9D6D1" w:rsidR="004E70A0" w:rsidRPr="005B5974" w:rsidRDefault="004E70A0" w:rsidP="00C2683D"/>
        </w:tc>
        <w:tc>
          <w:tcPr>
            <w:tcW w:w="3240" w:type="dxa"/>
          </w:tcPr>
          <w:p w14:paraId="0B4A337A" w14:textId="4A239818" w:rsidR="6A63AFC9" w:rsidRPr="005B5974" w:rsidRDefault="6A63AFC9" w:rsidP="00C2683D"/>
        </w:tc>
        <w:tc>
          <w:tcPr>
            <w:tcW w:w="3240" w:type="dxa"/>
          </w:tcPr>
          <w:p w14:paraId="654520E6" w14:textId="65126EC1" w:rsidR="6A63AFC9" w:rsidRPr="005B5974" w:rsidRDefault="6A63AFC9" w:rsidP="00C2683D"/>
          <w:p w14:paraId="6D525DF1" w14:textId="4FEC6A48" w:rsidR="6A63AFC9" w:rsidRPr="005B5974" w:rsidRDefault="6A63AFC9" w:rsidP="00C2683D"/>
          <w:p w14:paraId="616C3CDC" w14:textId="76AC8287" w:rsidR="6A63AFC9" w:rsidRPr="005B5974" w:rsidRDefault="6A63AFC9" w:rsidP="00C2683D"/>
          <w:p w14:paraId="32CF15FF" w14:textId="09CBAF22" w:rsidR="6A63AFC9" w:rsidRPr="005B5974" w:rsidRDefault="6A63AFC9" w:rsidP="00C2683D"/>
          <w:p w14:paraId="73656A60" w14:textId="2BB9BC1B" w:rsidR="6A63AFC9" w:rsidRPr="005B5974" w:rsidRDefault="6A63AFC9" w:rsidP="00C2683D"/>
        </w:tc>
      </w:tr>
      <w:tr w:rsidR="6A63AFC9" w:rsidRPr="005B5974" w14:paraId="6A9D72D8" w14:textId="77777777" w:rsidTr="00A70078">
        <w:trPr>
          <w:trHeight w:val="755"/>
        </w:trPr>
        <w:tc>
          <w:tcPr>
            <w:tcW w:w="3240" w:type="dxa"/>
            <w:vAlign w:val="center"/>
          </w:tcPr>
          <w:p w14:paraId="23A071A3" w14:textId="13C06490" w:rsidR="004E70A0" w:rsidRPr="005B5974" w:rsidRDefault="004E70A0" w:rsidP="00A70078">
            <w:r w:rsidRPr="005B5974">
              <w:t>m</w:t>
            </w:r>
            <w:r w:rsidR="6A63AFC9" w:rsidRPr="005B5974">
              <w:t>arae</w:t>
            </w:r>
          </w:p>
        </w:tc>
        <w:tc>
          <w:tcPr>
            <w:tcW w:w="3240" w:type="dxa"/>
            <w:vAlign w:val="center"/>
          </w:tcPr>
          <w:p w14:paraId="77D499C5" w14:textId="2EBEA7B6" w:rsidR="6A63AFC9" w:rsidRPr="005B5974" w:rsidRDefault="6A63AFC9" w:rsidP="00A70078">
            <w:r w:rsidRPr="005B5974">
              <w:t>koroua</w:t>
            </w:r>
          </w:p>
        </w:tc>
        <w:tc>
          <w:tcPr>
            <w:tcW w:w="3240" w:type="dxa"/>
            <w:vAlign w:val="center"/>
          </w:tcPr>
          <w:p w14:paraId="78215BFB" w14:textId="6022FC7E" w:rsidR="00A70078" w:rsidRPr="005B5974" w:rsidRDefault="00A70078" w:rsidP="00A70078">
            <w:r w:rsidRPr="005B5974">
              <w:t>L</w:t>
            </w:r>
            <w:r w:rsidR="6A63AFC9" w:rsidRPr="005B5974">
              <w:t>ake</w:t>
            </w:r>
          </w:p>
        </w:tc>
      </w:tr>
    </w:tbl>
    <w:p w14:paraId="17C54C27" w14:textId="04153798" w:rsidR="00227957" w:rsidRPr="005B5974" w:rsidRDefault="00227957" w:rsidP="00A70078">
      <w:pPr>
        <w:pStyle w:val="MoEHeading1"/>
        <w:rPr>
          <w:color w:val="3472AC"/>
          <w:sz w:val="32"/>
          <w:szCs w:val="32"/>
        </w:rPr>
      </w:pPr>
      <w:r w:rsidRPr="005B5974">
        <w:rPr>
          <w:color w:val="3472AC"/>
          <w:sz w:val="32"/>
          <w:szCs w:val="32"/>
        </w:rPr>
        <w:lastRenderedPageBreak/>
        <w:t>Day 6</w:t>
      </w:r>
      <w:r w:rsidR="274B2410" w:rsidRPr="005B5974">
        <w:rPr>
          <w:color w:val="3472AC"/>
          <w:sz w:val="32"/>
          <w:szCs w:val="32"/>
        </w:rPr>
        <w:t xml:space="preserve"> activity</w:t>
      </w:r>
      <w:r w:rsidRPr="005B5974">
        <w:rPr>
          <w:color w:val="3472AC"/>
          <w:sz w:val="32"/>
          <w:szCs w:val="32"/>
        </w:rPr>
        <w:t xml:space="preserve"> 2</w:t>
      </w:r>
      <w:r w:rsidR="274B2410" w:rsidRPr="005B5974">
        <w:rPr>
          <w:color w:val="3472AC"/>
          <w:sz w:val="32"/>
          <w:szCs w:val="32"/>
        </w:rPr>
        <w:t>:</w:t>
      </w:r>
      <w:r w:rsidRPr="005B5974">
        <w:rPr>
          <w:color w:val="3472AC"/>
          <w:sz w:val="32"/>
          <w:szCs w:val="32"/>
        </w:rPr>
        <w:t xml:space="preserve"> </w:t>
      </w:r>
      <w:r w:rsidR="00A70078" w:rsidRPr="005B5974">
        <w:rPr>
          <w:color w:val="3472AC"/>
          <w:sz w:val="32"/>
          <w:szCs w:val="32"/>
        </w:rPr>
        <w:t>Listening</w:t>
      </w:r>
      <w:r w:rsidR="274B2410" w:rsidRPr="005B5974">
        <w:rPr>
          <w:color w:val="3472AC"/>
          <w:sz w:val="32"/>
          <w:szCs w:val="32"/>
        </w:rPr>
        <w:t xml:space="preserve">, </w:t>
      </w:r>
      <w:r w:rsidR="00D344EB" w:rsidRPr="005B5974">
        <w:rPr>
          <w:color w:val="3472AC"/>
          <w:sz w:val="32"/>
          <w:szCs w:val="32"/>
        </w:rPr>
        <w:t>speaking,</w:t>
      </w:r>
      <w:r w:rsidR="274B2410" w:rsidRPr="005B5974">
        <w:rPr>
          <w:color w:val="3472AC"/>
          <w:sz w:val="32"/>
          <w:szCs w:val="32"/>
        </w:rPr>
        <w:t xml:space="preserve"> and </w:t>
      </w:r>
      <w:r w:rsidRPr="005B5974">
        <w:rPr>
          <w:color w:val="3472AC"/>
          <w:sz w:val="32"/>
          <w:szCs w:val="32"/>
        </w:rPr>
        <w:t>writing</w:t>
      </w:r>
    </w:p>
    <w:tbl>
      <w:tblPr>
        <w:tblStyle w:val="TableGridLight"/>
        <w:tblW w:w="972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200D4F" w:rsidRPr="005B5974" w14:paraId="18EC2D07" w14:textId="77777777" w:rsidTr="00200D4F">
        <w:tc>
          <w:tcPr>
            <w:tcW w:w="9720" w:type="dxa"/>
          </w:tcPr>
          <w:p w14:paraId="5FBAB630" w14:textId="0D4595B3" w:rsidR="00304EE6" w:rsidRPr="005B5974" w:rsidRDefault="052EF20C" w:rsidP="00A70078">
            <w:pPr>
              <w:rPr>
                <w:i/>
                <w:color w:val="3472AC"/>
              </w:rPr>
            </w:pPr>
            <w:r w:rsidRPr="005B5974">
              <w:rPr>
                <w:bCs/>
                <w:i/>
                <w:iCs/>
                <w:color w:val="3472AC"/>
              </w:rPr>
              <w:t xml:space="preserve">In this activity </w:t>
            </w:r>
            <w:r w:rsidR="3A8B7095" w:rsidRPr="005B5974">
              <w:rPr>
                <w:bCs/>
                <w:i/>
                <w:iCs/>
                <w:color w:val="3472AC"/>
              </w:rPr>
              <w:t>your learner is using what they have learned about Pep</w:t>
            </w:r>
            <w:r w:rsidR="00AC44F5" w:rsidRPr="005B5974">
              <w:rPr>
                <w:bCs/>
                <w:i/>
                <w:iCs/>
                <w:color w:val="3472AC"/>
              </w:rPr>
              <w:t>e</w:t>
            </w:r>
            <w:r w:rsidR="3A8B7095" w:rsidRPr="005B5974">
              <w:rPr>
                <w:bCs/>
                <w:i/>
                <w:iCs/>
                <w:color w:val="3472AC"/>
              </w:rPr>
              <w:t xml:space="preserve">ha and mihi to understand why it is important to ask where someone is from and how to respond in te reo </w:t>
            </w:r>
            <w:r w:rsidR="00AC44F5" w:rsidRPr="005B5974">
              <w:rPr>
                <w:bCs/>
                <w:i/>
                <w:iCs/>
                <w:color w:val="3472AC"/>
              </w:rPr>
              <w:t>Māori</w:t>
            </w:r>
            <w:r w:rsidR="3884A83F" w:rsidRPr="005B5974">
              <w:rPr>
                <w:bCs/>
                <w:i/>
                <w:iCs/>
                <w:color w:val="3472AC"/>
              </w:rPr>
              <w:t>.</w:t>
            </w:r>
            <w:r w:rsidR="001D2CFA" w:rsidRPr="005B5974">
              <w:rPr>
                <w:bCs/>
                <w:i/>
                <w:iCs/>
                <w:color w:val="3472AC"/>
              </w:rPr>
              <w:t xml:space="preserve"> </w:t>
            </w:r>
            <w:r w:rsidR="3884A83F" w:rsidRPr="005B5974">
              <w:rPr>
                <w:bCs/>
                <w:i/>
                <w:iCs/>
                <w:color w:val="3472AC"/>
              </w:rPr>
              <w:t>Once they have an understanding that they are from New Zealand, they will look at New Zealand on a map of the world and then write words that they know about Aotearoa on a blank map of New Zealand.</w:t>
            </w:r>
            <w:r w:rsidR="001D2CFA" w:rsidRPr="005B5974">
              <w:rPr>
                <w:bCs/>
                <w:i/>
                <w:iCs/>
                <w:color w:val="3472AC"/>
              </w:rPr>
              <w:t xml:space="preserve"> </w:t>
            </w:r>
            <w:r w:rsidR="3884A83F" w:rsidRPr="005B5974">
              <w:rPr>
                <w:bCs/>
                <w:i/>
                <w:iCs/>
                <w:color w:val="3472AC"/>
              </w:rPr>
              <w:t>If you have a globe or world map at home, use this to show them as well.</w:t>
            </w:r>
            <w:r w:rsidR="001D2CFA" w:rsidRPr="005B5974">
              <w:rPr>
                <w:bCs/>
                <w:i/>
                <w:iCs/>
                <w:color w:val="3472AC"/>
              </w:rPr>
              <w:t xml:space="preserve"> </w:t>
            </w:r>
          </w:p>
        </w:tc>
      </w:tr>
      <w:tr w:rsidR="00B54AFF" w:rsidRPr="005B5974" w14:paraId="1F7A32B5" w14:textId="77777777" w:rsidTr="00200D4F">
        <w:tc>
          <w:tcPr>
            <w:tcW w:w="9720" w:type="dxa"/>
          </w:tcPr>
          <w:p w14:paraId="726CAF3B" w14:textId="13F1F938" w:rsidR="00A36AF0" w:rsidRPr="005B5974" w:rsidRDefault="00A36AF0" w:rsidP="00A36AF0">
            <w:pPr>
              <w:spacing w:before="80" w:after="80"/>
            </w:pPr>
            <w:r w:rsidRPr="005B5974">
              <w:t>What do I need?</w:t>
            </w:r>
          </w:p>
          <w:p w14:paraId="68EA1BAE" w14:textId="252AB4F4" w:rsidR="00B54AFF" w:rsidRPr="005B5974" w:rsidRDefault="00B54AFF" w:rsidP="00123902">
            <w:pPr>
              <w:pStyle w:val="ListParagraph"/>
              <w:numPr>
                <w:ilvl w:val="0"/>
                <w:numId w:val="78"/>
              </w:numPr>
              <w:spacing w:before="80" w:after="80"/>
            </w:pPr>
            <w:r w:rsidRPr="005B5974">
              <w:t>45 minutes</w:t>
            </w:r>
          </w:p>
          <w:p w14:paraId="670F74B0" w14:textId="273BD3EC" w:rsidR="00B54AFF" w:rsidRPr="005B5974" w:rsidRDefault="00B54AFF" w:rsidP="00123902">
            <w:pPr>
              <w:pStyle w:val="ListParagraph"/>
              <w:numPr>
                <w:ilvl w:val="0"/>
                <w:numId w:val="78"/>
              </w:numPr>
              <w:spacing w:before="80" w:after="80"/>
            </w:pPr>
            <w:r w:rsidRPr="005B5974">
              <w:t>Optional v</w:t>
            </w:r>
            <w:r w:rsidR="004F1307">
              <w:t>i</w:t>
            </w:r>
            <w:r w:rsidRPr="005B5974">
              <w:t xml:space="preserve">deo: </w:t>
            </w:r>
            <w:hyperlink r:id="rId96">
              <w:r w:rsidRPr="005B5974">
                <w:rPr>
                  <w:rStyle w:val="Hyperlink"/>
                </w:rPr>
                <w:t>https://hereoora.tki.org.nz/Unit-plans/Unit-1-Ko-au/Reomations/No-hea-ia-Where-is-he-she-from</w:t>
              </w:r>
            </w:hyperlink>
          </w:p>
          <w:p w14:paraId="5F217FEE" w14:textId="777DAA36" w:rsidR="00B54AFF" w:rsidRPr="005B5974" w:rsidRDefault="00B54AFF" w:rsidP="00123902">
            <w:pPr>
              <w:pStyle w:val="ListParagraph"/>
              <w:numPr>
                <w:ilvl w:val="0"/>
                <w:numId w:val="78"/>
              </w:numPr>
              <w:spacing w:before="80" w:after="80"/>
            </w:pPr>
            <w:r w:rsidRPr="005B5974">
              <w:t xml:space="preserve">Look for your copies of the Map of New Zealand in your pack or online at: </w:t>
            </w:r>
            <w:hyperlink r:id="rId97">
              <w:r w:rsidRPr="005B5974">
                <w:rPr>
                  <w:rStyle w:val="Hyperlink"/>
                </w:rPr>
                <w:t>https://blankworldmap.net/wordpress/wp-content/uploads/2021/02/Printable-Map-of-New-Zealand.gif</w:t>
              </w:r>
            </w:hyperlink>
          </w:p>
          <w:p w14:paraId="7834DFCA" w14:textId="164F2667" w:rsidR="00B54AFF" w:rsidRPr="005B5974" w:rsidRDefault="008E1AA1" w:rsidP="00123902">
            <w:pPr>
              <w:pStyle w:val="ListParagraph"/>
              <w:numPr>
                <w:ilvl w:val="0"/>
                <w:numId w:val="78"/>
              </w:numPr>
              <w:spacing w:before="80" w:after="80"/>
            </w:pPr>
            <w:hyperlink r:id="rId98">
              <w:r w:rsidR="00B54AFF" w:rsidRPr="005B5974">
                <w:rPr>
                  <w:rStyle w:val="Hyperlink"/>
                </w:rPr>
                <w:t>https://blankworldmap.net/wordpress/wp-content/uploads/2021/02/Blank-Map-of-New-Zealand-Outline.jpg</w:t>
              </w:r>
            </w:hyperlink>
            <w:r w:rsidR="00B54AFF" w:rsidRPr="005B5974">
              <w:t xml:space="preserve"> </w:t>
            </w:r>
          </w:p>
        </w:tc>
      </w:tr>
    </w:tbl>
    <w:p w14:paraId="7947F0C9" w14:textId="5E325200" w:rsidR="00935F76" w:rsidRPr="005B5974" w:rsidRDefault="00935F76" w:rsidP="00B54AFF">
      <w:pPr>
        <w:pStyle w:val="MoEHeading3"/>
        <w:rPr>
          <w:color w:val="3472AC"/>
        </w:rPr>
      </w:pPr>
      <w:r w:rsidRPr="005B5974">
        <w:rPr>
          <w:color w:val="3472AC"/>
        </w:rPr>
        <w:t xml:space="preserve">In this activity I am learning to: Say where I am from and ask where someone else is from in te reo Māori, </w:t>
      </w:r>
      <w:r w:rsidR="00B54AFF" w:rsidRPr="005B5974">
        <w:rPr>
          <w:color w:val="3472AC"/>
        </w:rPr>
        <w:t>and w</w:t>
      </w:r>
      <w:r w:rsidRPr="005B5974">
        <w:rPr>
          <w:color w:val="3472AC"/>
        </w:rPr>
        <w:t>rite words to express simple ideas about New Zealand</w:t>
      </w:r>
    </w:p>
    <w:p w14:paraId="04E39E69" w14:textId="7B8A0753" w:rsidR="79F02ED8" w:rsidRPr="005B5974" w:rsidRDefault="007F2214" w:rsidP="00C2683D">
      <w:r w:rsidRPr="005B5974">
        <w:rPr>
          <w:b/>
          <w:bCs/>
        </w:rPr>
        <w:t>Watch</w:t>
      </w:r>
      <w:r w:rsidR="00E77A37" w:rsidRPr="005B5974">
        <w:t xml:space="preserve"> this little video:</w:t>
      </w:r>
      <w:r w:rsidR="79F02ED8" w:rsidRPr="005B5974">
        <w:t xml:space="preserve"> </w:t>
      </w:r>
      <w:hyperlink r:id="rId99">
        <w:r w:rsidR="00E77A37" w:rsidRPr="005B5974">
          <w:rPr>
            <w:rStyle w:val="Hyperlink"/>
          </w:rPr>
          <w:t>No hea ia</w:t>
        </w:r>
      </w:hyperlink>
      <w:r w:rsidR="00E77A37" w:rsidRPr="005B5974">
        <w:t xml:space="preserve"> - where is he/she from?</w:t>
      </w:r>
    </w:p>
    <w:p w14:paraId="3D562A29" w14:textId="0AF8C66C" w:rsidR="449A3035" w:rsidRPr="005B5974" w:rsidRDefault="449A3035" w:rsidP="00B54AFF">
      <w:pPr>
        <w:rPr>
          <w:b/>
          <w:bCs/>
        </w:rPr>
      </w:pPr>
      <w:r w:rsidRPr="005B5974">
        <w:rPr>
          <w:b/>
          <w:bCs/>
        </w:rPr>
        <w:t xml:space="preserve">Transcript </w:t>
      </w:r>
      <w:r w:rsidR="00C36956" w:rsidRPr="005B5974">
        <w:rPr>
          <w:b/>
          <w:bCs/>
        </w:rPr>
        <w:t>and translation</w:t>
      </w:r>
    </w:p>
    <w:tbl>
      <w:tblPr>
        <w:tblStyle w:val="TableGridLight"/>
        <w:tblW w:w="0" w:type="auto"/>
        <w:tblLayout w:type="fixed"/>
        <w:tblLook w:val="06A0" w:firstRow="1" w:lastRow="0" w:firstColumn="1" w:lastColumn="0" w:noHBand="1" w:noVBand="1"/>
      </w:tblPr>
      <w:tblGrid>
        <w:gridCol w:w="4770"/>
        <w:gridCol w:w="4535"/>
      </w:tblGrid>
      <w:tr w:rsidR="00A70078" w:rsidRPr="005B5974" w14:paraId="641BF88A" w14:textId="77777777" w:rsidTr="009C7F8A">
        <w:tc>
          <w:tcPr>
            <w:tcW w:w="4770" w:type="dxa"/>
          </w:tcPr>
          <w:p w14:paraId="2F457BEF" w14:textId="77777777" w:rsidR="00A70078" w:rsidRPr="005B5974" w:rsidRDefault="00A70078" w:rsidP="00C36956">
            <w:pPr>
              <w:spacing w:before="80"/>
            </w:pPr>
            <w:r w:rsidRPr="005B5974">
              <w:t>Māori</w:t>
            </w:r>
          </w:p>
        </w:tc>
        <w:tc>
          <w:tcPr>
            <w:tcW w:w="4535" w:type="dxa"/>
          </w:tcPr>
          <w:p w14:paraId="17B05E3D" w14:textId="77777777" w:rsidR="00A70078" w:rsidRPr="005B5974" w:rsidRDefault="00A70078" w:rsidP="00C36956">
            <w:pPr>
              <w:spacing w:before="80"/>
            </w:pPr>
            <w:r w:rsidRPr="005B5974">
              <w:t>English</w:t>
            </w:r>
          </w:p>
        </w:tc>
      </w:tr>
      <w:tr w:rsidR="00A70078" w:rsidRPr="005B5974" w14:paraId="79F439FE" w14:textId="77777777" w:rsidTr="009C7F8A">
        <w:tc>
          <w:tcPr>
            <w:tcW w:w="4770" w:type="dxa"/>
          </w:tcPr>
          <w:p w14:paraId="201AB0AF" w14:textId="77777777" w:rsidR="00A70078" w:rsidRPr="005B5974" w:rsidRDefault="00A70078" w:rsidP="00C36956">
            <w:pPr>
              <w:spacing w:before="80"/>
              <w:rPr>
                <w:lang w:val="mi-NZ"/>
              </w:rPr>
            </w:pPr>
            <w:r w:rsidRPr="005B5974">
              <w:rPr>
                <w:lang w:val="mi-NZ"/>
              </w:rPr>
              <w:t>Nō hea ia?</w:t>
            </w:r>
          </w:p>
        </w:tc>
        <w:tc>
          <w:tcPr>
            <w:tcW w:w="4535" w:type="dxa"/>
          </w:tcPr>
          <w:p w14:paraId="3AF8E84A" w14:textId="77777777" w:rsidR="00A70078" w:rsidRPr="005B5974" w:rsidRDefault="00A70078" w:rsidP="00C36956">
            <w:pPr>
              <w:spacing w:before="80"/>
            </w:pPr>
            <w:r w:rsidRPr="005B5974">
              <w:t>Where’s s/he from?</w:t>
            </w:r>
          </w:p>
        </w:tc>
      </w:tr>
      <w:tr w:rsidR="00A70078" w:rsidRPr="005B5974" w14:paraId="28D21288" w14:textId="77777777" w:rsidTr="009C7F8A">
        <w:tc>
          <w:tcPr>
            <w:tcW w:w="4770" w:type="dxa"/>
          </w:tcPr>
          <w:p w14:paraId="2961C0AF" w14:textId="77777777" w:rsidR="00A70078" w:rsidRPr="005B5974" w:rsidRDefault="00A70078" w:rsidP="00C36956">
            <w:pPr>
              <w:spacing w:before="80"/>
              <w:rPr>
                <w:lang w:val="mi-NZ"/>
              </w:rPr>
            </w:pPr>
            <w:r w:rsidRPr="005B5974">
              <w:rPr>
                <w:lang w:val="mi-NZ"/>
              </w:rPr>
              <w:t>Nō Ahitereiria ia.</w:t>
            </w:r>
          </w:p>
        </w:tc>
        <w:tc>
          <w:tcPr>
            <w:tcW w:w="4535" w:type="dxa"/>
          </w:tcPr>
          <w:p w14:paraId="2629B359" w14:textId="77777777" w:rsidR="00A70078" w:rsidRPr="005B5974" w:rsidRDefault="00A70078" w:rsidP="00C36956">
            <w:pPr>
              <w:spacing w:before="80"/>
            </w:pPr>
            <w:r w:rsidRPr="005B5974">
              <w:t>S/he’s from Australia.</w:t>
            </w:r>
          </w:p>
        </w:tc>
      </w:tr>
      <w:tr w:rsidR="00A70078" w:rsidRPr="005B5974" w14:paraId="19E17C4F" w14:textId="77777777" w:rsidTr="009C7F8A">
        <w:tc>
          <w:tcPr>
            <w:tcW w:w="4770" w:type="dxa"/>
          </w:tcPr>
          <w:p w14:paraId="1E1DC3E6" w14:textId="77777777" w:rsidR="00A70078" w:rsidRPr="005B5974" w:rsidRDefault="00A70078" w:rsidP="00C36956">
            <w:pPr>
              <w:spacing w:before="80"/>
              <w:rPr>
                <w:lang w:val="mi-NZ"/>
              </w:rPr>
            </w:pPr>
            <w:r w:rsidRPr="005B5974">
              <w:rPr>
                <w:lang w:val="mi-NZ"/>
              </w:rPr>
              <w:t>Nō hea ia?</w:t>
            </w:r>
          </w:p>
        </w:tc>
        <w:tc>
          <w:tcPr>
            <w:tcW w:w="4535" w:type="dxa"/>
          </w:tcPr>
          <w:p w14:paraId="76F115E2" w14:textId="77777777" w:rsidR="00A70078" w:rsidRPr="005B5974" w:rsidRDefault="00A70078" w:rsidP="00C36956">
            <w:pPr>
              <w:spacing w:before="80"/>
            </w:pPr>
            <w:r w:rsidRPr="005B5974">
              <w:t>Where’s s/he from?</w:t>
            </w:r>
          </w:p>
        </w:tc>
      </w:tr>
      <w:tr w:rsidR="00A70078" w:rsidRPr="005B5974" w14:paraId="02AD8A0F" w14:textId="77777777" w:rsidTr="009C7F8A">
        <w:tc>
          <w:tcPr>
            <w:tcW w:w="4770" w:type="dxa"/>
          </w:tcPr>
          <w:p w14:paraId="7A6AAA41" w14:textId="77777777" w:rsidR="00A70078" w:rsidRPr="005B5974" w:rsidRDefault="00A70078" w:rsidP="00C36956">
            <w:pPr>
              <w:spacing w:before="80"/>
              <w:rPr>
                <w:lang w:val="mi-NZ"/>
              </w:rPr>
            </w:pPr>
            <w:r w:rsidRPr="005B5974">
              <w:rPr>
                <w:lang w:val="mi-NZ"/>
              </w:rPr>
              <w:t>Nō Āwherika ia.</w:t>
            </w:r>
          </w:p>
        </w:tc>
        <w:tc>
          <w:tcPr>
            <w:tcW w:w="4535" w:type="dxa"/>
          </w:tcPr>
          <w:p w14:paraId="69126B5C" w14:textId="77777777" w:rsidR="00A70078" w:rsidRPr="005B5974" w:rsidRDefault="00A70078" w:rsidP="00C36956">
            <w:pPr>
              <w:spacing w:before="80"/>
            </w:pPr>
            <w:r w:rsidRPr="005B5974">
              <w:t>S/he’s from Africa.</w:t>
            </w:r>
          </w:p>
        </w:tc>
      </w:tr>
      <w:tr w:rsidR="00A70078" w:rsidRPr="005B5974" w14:paraId="498ECB00" w14:textId="77777777" w:rsidTr="009C7F8A">
        <w:tc>
          <w:tcPr>
            <w:tcW w:w="4770" w:type="dxa"/>
          </w:tcPr>
          <w:p w14:paraId="56960890" w14:textId="77777777" w:rsidR="00A70078" w:rsidRPr="005B5974" w:rsidRDefault="00A70078" w:rsidP="00C36956">
            <w:pPr>
              <w:spacing w:before="80"/>
              <w:rPr>
                <w:lang w:val="mi-NZ"/>
              </w:rPr>
            </w:pPr>
            <w:r w:rsidRPr="005B5974">
              <w:rPr>
                <w:lang w:val="mi-NZ"/>
              </w:rPr>
              <w:t>Nō hea ia?</w:t>
            </w:r>
          </w:p>
        </w:tc>
        <w:tc>
          <w:tcPr>
            <w:tcW w:w="4535" w:type="dxa"/>
          </w:tcPr>
          <w:p w14:paraId="54D34F1C" w14:textId="77777777" w:rsidR="00A70078" w:rsidRPr="005B5974" w:rsidRDefault="00A70078" w:rsidP="00C36956">
            <w:pPr>
              <w:spacing w:before="80"/>
            </w:pPr>
            <w:r w:rsidRPr="005B5974">
              <w:t>Where’s s/he from?</w:t>
            </w:r>
          </w:p>
        </w:tc>
      </w:tr>
      <w:tr w:rsidR="00A70078" w:rsidRPr="005B5974" w14:paraId="6E5C6F19" w14:textId="77777777" w:rsidTr="009C7F8A">
        <w:tc>
          <w:tcPr>
            <w:tcW w:w="4770" w:type="dxa"/>
          </w:tcPr>
          <w:p w14:paraId="060E9313" w14:textId="77777777" w:rsidR="00A70078" w:rsidRPr="005B5974" w:rsidRDefault="00A70078" w:rsidP="00C36956">
            <w:pPr>
              <w:spacing w:before="80"/>
              <w:rPr>
                <w:lang w:val="mi-NZ"/>
              </w:rPr>
            </w:pPr>
            <w:r w:rsidRPr="005B5974">
              <w:rPr>
                <w:lang w:val="mi-NZ"/>
              </w:rPr>
              <w:t>Nō Haina ia.</w:t>
            </w:r>
          </w:p>
        </w:tc>
        <w:tc>
          <w:tcPr>
            <w:tcW w:w="4535" w:type="dxa"/>
          </w:tcPr>
          <w:p w14:paraId="782CEBBB" w14:textId="77777777" w:rsidR="00A70078" w:rsidRPr="005B5974" w:rsidRDefault="00A70078" w:rsidP="00C36956">
            <w:pPr>
              <w:spacing w:before="80"/>
            </w:pPr>
            <w:r w:rsidRPr="005B5974">
              <w:t>S/he’s from China.</w:t>
            </w:r>
          </w:p>
        </w:tc>
      </w:tr>
      <w:tr w:rsidR="00A70078" w:rsidRPr="005B5974" w14:paraId="63801832" w14:textId="77777777" w:rsidTr="009C7F8A">
        <w:tc>
          <w:tcPr>
            <w:tcW w:w="4770" w:type="dxa"/>
          </w:tcPr>
          <w:p w14:paraId="6B1F102F" w14:textId="77777777" w:rsidR="00A70078" w:rsidRPr="005B5974" w:rsidRDefault="00A70078" w:rsidP="00C36956">
            <w:pPr>
              <w:spacing w:before="80"/>
              <w:rPr>
                <w:lang w:val="mi-NZ"/>
              </w:rPr>
            </w:pPr>
            <w:r w:rsidRPr="005B5974">
              <w:rPr>
                <w:lang w:val="mi-NZ"/>
              </w:rPr>
              <w:t>Nō hea ia?</w:t>
            </w:r>
          </w:p>
        </w:tc>
        <w:tc>
          <w:tcPr>
            <w:tcW w:w="4535" w:type="dxa"/>
          </w:tcPr>
          <w:p w14:paraId="21BCCFE4" w14:textId="77777777" w:rsidR="00A70078" w:rsidRPr="005B5974" w:rsidRDefault="00A70078" w:rsidP="00C36956">
            <w:pPr>
              <w:spacing w:before="80"/>
            </w:pPr>
            <w:r w:rsidRPr="005B5974">
              <w:t>Where’s s/he from?</w:t>
            </w:r>
          </w:p>
        </w:tc>
      </w:tr>
      <w:tr w:rsidR="00A70078" w:rsidRPr="005B5974" w14:paraId="6FE954C7" w14:textId="77777777" w:rsidTr="009C7F8A">
        <w:tc>
          <w:tcPr>
            <w:tcW w:w="4770" w:type="dxa"/>
          </w:tcPr>
          <w:p w14:paraId="442D231C" w14:textId="77777777" w:rsidR="00A70078" w:rsidRPr="005B5974" w:rsidRDefault="00A70078" w:rsidP="00C36956">
            <w:pPr>
              <w:spacing w:before="80"/>
              <w:rPr>
                <w:lang w:val="mi-NZ"/>
              </w:rPr>
            </w:pPr>
            <w:r w:rsidRPr="005B5974">
              <w:rPr>
                <w:lang w:val="mi-NZ"/>
              </w:rPr>
              <w:t>Nō Kaikōura ia.</w:t>
            </w:r>
          </w:p>
        </w:tc>
        <w:tc>
          <w:tcPr>
            <w:tcW w:w="4535" w:type="dxa"/>
          </w:tcPr>
          <w:p w14:paraId="12A8C70F" w14:textId="77777777" w:rsidR="00A70078" w:rsidRPr="005B5974" w:rsidRDefault="00A70078" w:rsidP="00C36956">
            <w:pPr>
              <w:spacing w:before="80"/>
            </w:pPr>
            <w:r w:rsidRPr="005B5974">
              <w:t>S/he’s from Kaikōura.</w:t>
            </w:r>
          </w:p>
        </w:tc>
      </w:tr>
      <w:tr w:rsidR="00A70078" w:rsidRPr="005B5974" w14:paraId="526206F1" w14:textId="77777777" w:rsidTr="009C7F8A">
        <w:tc>
          <w:tcPr>
            <w:tcW w:w="4770" w:type="dxa"/>
          </w:tcPr>
          <w:p w14:paraId="65663753" w14:textId="77777777" w:rsidR="00A70078" w:rsidRPr="005B5974" w:rsidRDefault="00A70078" w:rsidP="00C36956">
            <w:pPr>
              <w:spacing w:before="80"/>
              <w:rPr>
                <w:lang w:val="mi-NZ"/>
              </w:rPr>
            </w:pPr>
            <w:r w:rsidRPr="005B5974">
              <w:rPr>
                <w:lang w:val="mi-NZ"/>
              </w:rPr>
              <w:t>Nō hea ia?</w:t>
            </w:r>
          </w:p>
        </w:tc>
        <w:tc>
          <w:tcPr>
            <w:tcW w:w="4535" w:type="dxa"/>
          </w:tcPr>
          <w:p w14:paraId="1D654DAF" w14:textId="77777777" w:rsidR="00A70078" w:rsidRPr="005B5974" w:rsidRDefault="00A70078" w:rsidP="00C36956">
            <w:pPr>
              <w:spacing w:before="80"/>
            </w:pPr>
            <w:r w:rsidRPr="005B5974">
              <w:t>Where’s s/he from?</w:t>
            </w:r>
          </w:p>
        </w:tc>
      </w:tr>
      <w:tr w:rsidR="00A70078" w:rsidRPr="005B5974" w14:paraId="4E656ADE" w14:textId="77777777" w:rsidTr="009C7F8A">
        <w:tc>
          <w:tcPr>
            <w:tcW w:w="4770" w:type="dxa"/>
          </w:tcPr>
          <w:p w14:paraId="15B139A0" w14:textId="77777777" w:rsidR="00A70078" w:rsidRPr="005B5974" w:rsidRDefault="00A70078" w:rsidP="00C36956">
            <w:pPr>
              <w:spacing w:before="80"/>
              <w:rPr>
                <w:lang w:val="mi-NZ"/>
              </w:rPr>
            </w:pPr>
            <w:r w:rsidRPr="005B5974">
              <w:rPr>
                <w:lang w:val="mi-NZ"/>
              </w:rPr>
              <w:t>Nō Kānata ia.</w:t>
            </w:r>
          </w:p>
        </w:tc>
        <w:tc>
          <w:tcPr>
            <w:tcW w:w="4535" w:type="dxa"/>
          </w:tcPr>
          <w:p w14:paraId="4AFC5C15" w14:textId="77777777" w:rsidR="00A70078" w:rsidRPr="005B5974" w:rsidRDefault="00A70078" w:rsidP="00C36956">
            <w:pPr>
              <w:spacing w:before="80"/>
            </w:pPr>
            <w:r w:rsidRPr="005B5974">
              <w:t>S/he’s from Canada.</w:t>
            </w:r>
          </w:p>
        </w:tc>
      </w:tr>
      <w:tr w:rsidR="00A70078" w:rsidRPr="005B5974" w14:paraId="33A39353" w14:textId="77777777" w:rsidTr="009C7F8A">
        <w:tc>
          <w:tcPr>
            <w:tcW w:w="4770" w:type="dxa"/>
          </w:tcPr>
          <w:p w14:paraId="23C1AD4D" w14:textId="77777777" w:rsidR="00A70078" w:rsidRPr="005B5974" w:rsidRDefault="00A70078" w:rsidP="00C36956">
            <w:pPr>
              <w:spacing w:before="80"/>
              <w:rPr>
                <w:lang w:val="mi-NZ"/>
              </w:rPr>
            </w:pPr>
            <w:r w:rsidRPr="005B5974">
              <w:rPr>
                <w:lang w:val="mi-NZ"/>
              </w:rPr>
              <w:t>Nō hea ia?</w:t>
            </w:r>
          </w:p>
        </w:tc>
        <w:tc>
          <w:tcPr>
            <w:tcW w:w="4535" w:type="dxa"/>
          </w:tcPr>
          <w:p w14:paraId="582236F7" w14:textId="77777777" w:rsidR="00A70078" w:rsidRPr="005B5974" w:rsidRDefault="00A70078" w:rsidP="00C36956">
            <w:pPr>
              <w:spacing w:before="80"/>
            </w:pPr>
            <w:r w:rsidRPr="005B5974">
              <w:t>Where’s s/he from?</w:t>
            </w:r>
          </w:p>
        </w:tc>
      </w:tr>
      <w:tr w:rsidR="00A70078" w:rsidRPr="005B5974" w14:paraId="57BE05BA" w14:textId="77777777" w:rsidTr="009C7F8A">
        <w:tc>
          <w:tcPr>
            <w:tcW w:w="4770" w:type="dxa"/>
          </w:tcPr>
          <w:p w14:paraId="255798B7" w14:textId="77777777" w:rsidR="00A70078" w:rsidRPr="005B5974" w:rsidRDefault="00A70078" w:rsidP="00C36956">
            <w:pPr>
              <w:spacing w:before="80"/>
              <w:rPr>
                <w:lang w:val="mi-NZ"/>
              </w:rPr>
            </w:pPr>
            <w:r w:rsidRPr="005B5974">
              <w:rPr>
                <w:lang w:val="mi-NZ"/>
              </w:rPr>
              <w:t>Nō Hāmoa ia.</w:t>
            </w:r>
          </w:p>
        </w:tc>
        <w:tc>
          <w:tcPr>
            <w:tcW w:w="4535" w:type="dxa"/>
          </w:tcPr>
          <w:p w14:paraId="2C8A7BD9" w14:textId="77777777" w:rsidR="00A70078" w:rsidRPr="005B5974" w:rsidRDefault="00A70078" w:rsidP="00C36956">
            <w:pPr>
              <w:spacing w:before="80"/>
            </w:pPr>
            <w:r w:rsidRPr="005B5974">
              <w:t>S/he’s from Samoa.</w:t>
            </w:r>
          </w:p>
        </w:tc>
      </w:tr>
      <w:tr w:rsidR="00A70078" w:rsidRPr="005B5974" w14:paraId="7EBCAA76" w14:textId="77777777" w:rsidTr="009C7F8A">
        <w:tc>
          <w:tcPr>
            <w:tcW w:w="4770" w:type="dxa"/>
          </w:tcPr>
          <w:p w14:paraId="2FEE9EDE" w14:textId="77777777" w:rsidR="00A70078" w:rsidRPr="005B5974" w:rsidRDefault="00A70078" w:rsidP="00C36956">
            <w:pPr>
              <w:spacing w:before="80"/>
              <w:rPr>
                <w:lang w:val="mi-NZ"/>
              </w:rPr>
            </w:pPr>
            <w:r w:rsidRPr="005B5974">
              <w:rPr>
                <w:lang w:val="mi-NZ"/>
              </w:rPr>
              <w:t>Nō hea ia?</w:t>
            </w:r>
          </w:p>
        </w:tc>
        <w:tc>
          <w:tcPr>
            <w:tcW w:w="4535" w:type="dxa"/>
          </w:tcPr>
          <w:p w14:paraId="70516C82" w14:textId="77777777" w:rsidR="00A70078" w:rsidRPr="005B5974" w:rsidRDefault="00A70078" w:rsidP="00C36956">
            <w:pPr>
              <w:spacing w:before="80"/>
            </w:pPr>
            <w:r w:rsidRPr="005B5974">
              <w:t>Where’s s/he from?</w:t>
            </w:r>
          </w:p>
        </w:tc>
      </w:tr>
      <w:tr w:rsidR="00A70078" w:rsidRPr="005B5974" w14:paraId="38D24153" w14:textId="77777777" w:rsidTr="009C7F8A">
        <w:tc>
          <w:tcPr>
            <w:tcW w:w="4770" w:type="dxa"/>
          </w:tcPr>
          <w:p w14:paraId="26E47F28" w14:textId="77777777" w:rsidR="00A70078" w:rsidRPr="005B5974" w:rsidRDefault="00A70078" w:rsidP="00C36956">
            <w:pPr>
              <w:spacing w:before="80"/>
              <w:rPr>
                <w:lang w:val="mi-NZ"/>
              </w:rPr>
            </w:pPr>
            <w:r w:rsidRPr="005B5974">
              <w:rPr>
                <w:lang w:val="mi-NZ"/>
              </w:rPr>
              <w:t>Nō Aotearoa ia.</w:t>
            </w:r>
          </w:p>
        </w:tc>
        <w:tc>
          <w:tcPr>
            <w:tcW w:w="4535" w:type="dxa"/>
          </w:tcPr>
          <w:p w14:paraId="26EEF8F9" w14:textId="77777777" w:rsidR="00A70078" w:rsidRPr="005B5974" w:rsidRDefault="00A70078" w:rsidP="00C36956">
            <w:pPr>
              <w:spacing w:before="80"/>
            </w:pPr>
            <w:r w:rsidRPr="005B5974">
              <w:t>S/he’s from New Zealand.</w:t>
            </w:r>
          </w:p>
        </w:tc>
      </w:tr>
      <w:tr w:rsidR="00A70078" w:rsidRPr="005B5974" w14:paraId="3FD7D473" w14:textId="77777777" w:rsidTr="009C7F8A">
        <w:tc>
          <w:tcPr>
            <w:tcW w:w="4770" w:type="dxa"/>
          </w:tcPr>
          <w:p w14:paraId="7520D0F6" w14:textId="77777777" w:rsidR="00A70078" w:rsidRPr="005B5974" w:rsidRDefault="00A70078" w:rsidP="00C36956">
            <w:pPr>
              <w:spacing w:before="80"/>
              <w:rPr>
                <w:lang w:val="mi-NZ"/>
              </w:rPr>
            </w:pPr>
            <w:r w:rsidRPr="005B5974">
              <w:rPr>
                <w:lang w:val="mi-NZ"/>
              </w:rPr>
              <w:t>Nō hea ia?</w:t>
            </w:r>
          </w:p>
        </w:tc>
        <w:tc>
          <w:tcPr>
            <w:tcW w:w="4535" w:type="dxa"/>
          </w:tcPr>
          <w:p w14:paraId="06FD55F9" w14:textId="77777777" w:rsidR="00A70078" w:rsidRPr="005B5974" w:rsidRDefault="00A70078" w:rsidP="00C36956">
            <w:pPr>
              <w:spacing w:before="80"/>
            </w:pPr>
            <w:r w:rsidRPr="005B5974">
              <w:t>Where’s s/he from?</w:t>
            </w:r>
          </w:p>
        </w:tc>
      </w:tr>
      <w:tr w:rsidR="00A70078" w:rsidRPr="005B5974" w14:paraId="4FA77FA9" w14:textId="77777777" w:rsidTr="009C7F8A">
        <w:tc>
          <w:tcPr>
            <w:tcW w:w="4770" w:type="dxa"/>
          </w:tcPr>
          <w:p w14:paraId="55FE12F2" w14:textId="77777777" w:rsidR="00A70078" w:rsidRPr="005B5974" w:rsidRDefault="00A70078" w:rsidP="00C36956">
            <w:pPr>
              <w:spacing w:before="80"/>
              <w:rPr>
                <w:lang w:val="mi-NZ"/>
              </w:rPr>
            </w:pPr>
            <w:r w:rsidRPr="005B5974">
              <w:rPr>
                <w:lang w:val="mi-NZ"/>
              </w:rPr>
              <w:t>Nō tuarangi ia.</w:t>
            </w:r>
          </w:p>
        </w:tc>
        <w:tc>
          <w:tcPr>
            <w:tcW w:w="4535" w:type="dxa"/>
          </w:tcPr>
          <w:p w14:paraId="0F29BF95" w14:textId="77777777" w:rsidR="00A70078" w:rsidRPr="005B5974" w:rsidRDefault="00A70078" w:rsidP="00C36956">
            <w:pPr>
              <w:spacing w:before="80"/>
            </w:pPr>
            <w:r w:rsidRPr="005B5974">
              <w:t>S/he’s from outer space.</w:t>
            </w:r>
          </w:p>
        </w:tc>
      </w:tr>
    </w:tbl>
    <w:p w14:paraId="71364D5E" w14:textId="11FF2AE0" w:rsidR="00C36956" w:rsidRPr="005B5974" w:rsidRDefault="00C36956" w:rsidP="00C2683D"/>
    <w:p w14:paraId="660ABC9D" w14:textId="75B7B00A" w:rsidR="00200D4F" w:rsidRPr="005B5974" w:rsidRDefault="00200D4F">
      <w:pPr>
        <w:keepLines w:val="0"/>
        <w:suppressAutoHyphens w:val="0"/>
        <w:spacing w:before="0" w:line="259" w:lineRule="auto"/>
      </w:pPr>
      <w:r w:rsidRPr="005B5974">
        <w:br w:type="page"/>
      </w:r>
    </w:p>
    <w:p w14:paraId="2125507F" w14:textId="7021407C" w:rsidR="79F02ED8" w:rsidRPr="005B5974" w:rsidRDefault="007F2214" w:rsidP="00C2683D">
      <w:r w:rsidRPr="005B5974">
        <w:lastRenderedPageBreak/>
        <w:t>Practi</w:t>
      </w:r>
      <w:r w:rsidR="00EF02D6" w:rsidRPr="005B5974">
        <w:t>s</w:t>
      </w:r>
      <w:r w:rsidRPr="005B5974">
        <w:t>e:</w:t>
      </w:r>
    </w:p>
    <w:p w14:paraId="6B3DCEF8" w14:textId="2149DE57" w:rsidR="79F02ED8" w:rsidRPr="005B5974" w:rsidRDefault="79F02ED8" w:rsidP="002D614A">
      <w:pPr>
        <w:pStyle w:val="ListParagraph"/>
        <w:numPr>
          <w:ilvl w:val="0"/>
          <w:numId w:val="27"/>
        </w:numPr>
        <w:contextualSpacing w:val="0"/>
        <w:rPr>
          <w:rFonts w:eastAsiaTheme="minorEastAsia"/>
        </w:rPr>
      </w:pPr>
      <w:r w:rsidRPr="005B5974">
        <w:t>Nō hea –ia? Where is he/she from?</w:t>
      </w:r>
      <w:r w:rsidR="001D2CFA" w:rsidRPr="005B5974">
        <w:t xml:space="preserve"> </w:t>
      </w:r>
    </w:p>
    <w:p w14:paraId="16127FB0" w14:textId="57E4F5EC" w:rsidR="79F02ED8" w:rsidRPr="005B5974" w:rsidRDefault="79F02ED8" w:rsidP="002D614A">
      <w:pPr>
        <w:pStyle w:val="ListParagraph"/>
        <w:numPr>
          <w:ilvl w:val="0"/>
          <w:numId w:val="27"/>
        </w:numPr>
        <w:contextualSpacing w:val="0"/>
      </w:pPr>
      <w:r w:rsidRPr="005B5974">
        <w:t>Nō ____ ia.</w:t>
      </w:r>
      <w:r w:rsidR="001D2CFA" w:rsidRPr="005B5974">
        <w:t xml:space="preserve"> </w:t>
      </w:r>
      <w:r w:rsidRPr="005B5974">
        <w:t>He/she is from ____.</w:t>
      </w:r>
    </w:p>
    <w:p w14:paraId="39427527" w14:textId="77777777" w:rsidR="006E2292" w:rsidRPr="005B5974" w:rsidRDefault="006E2292" w:rsidP="00C2683D">
      <w:pPr>
        <w:pStyle w:val="ListParagraph"/>
      </w:pPr>
    </w:p>
    <w:p w14:paraId="6BE81FF2" w14:textId="7A734E4C" w:rsidR="79F02ED8" w:rsidRPr="005B5974" w:rsidRDefault="007F2214" w:rsidP="00C2683D">
      <w:r w:rsidRPr="005B5974">
        <w:t>Practi</w:t>
      </w:r>
      <w:r w:rsidR="00EF02D6" w:rsidRPr="005B5974">
        <w:t>s</w:t>
      </w:r>
      <w:r w:rsidRPr="005B5974">
        <w:t>e:</w:t>
      </w:r>
    </w:p>
    <w:p w14:paraId="69B3B1C8" w14:textId="14DE1CF9" w:rsidR="79F02ED8" w:rsidRPr="005B5974" w:rsidRDefault="79F02ED8" w:rsidP="002D614A">
      <w:pPr>
        <w:pStyle w:val="ListParagraph"/>
        <w:numPr>
          <w:ilvl w:val="0"/>
          <w:numId w:val="27"/>
        </w:numPr>
        <w:contextualSpacing w:val="0"/>
      </w:pPr>
      <w:r w:rsidRPr="005B5974">
        <w:t>Nō hea koe?</w:t>
      </w:r>
      <w:r w:rsidR="001D2CFA" w:rsidRPr="005B5974">
        <w:t xml:space="preserve"> </w:t>
      </w:r>
      <w:r w:rsidRPr="005B5974">
        <w:t>Where are you from?</w:t>
      </w:r>
      <w:r w:rsidR="001D2CFA" w:rsidRPr="005B5974">
        <w:t xml:space="preserve"> </w:t>
      </w:r>
    </w:p>
    <w:p w14:paraId="361BD8F5" w14:textId="2A5C1288" w:rsidR="79F02ED8" w:rsidRPr="005B5974" w:rsidRDefault="79F02ED8" w:rsidP="002D614A">
      <w:pPr>
        <w:pStyle w:val="ListParagraph"/>
        <w:numPr>
          <w:ilvl w:val="0"/>
          <w:numId w:val="27"/>
        </w:numPr>
      </w:pPr>
      <w:r w:rsidRPr="005B5974">
        <w:t>Nō Aotearoa ahua. I am from New Zealand.</w:t>
      </w:r>
    </w:p>
    <w:p w14:paraId="051544F5" w14:textId="77777777" w:rsidR="006E2292" w:rsidRPr="005B5974" w:rsidRDefault="006E2292" w:rsidP="00C2683D">
      <w:pPr>
        <w:pStyle w:val="ListParagraph"/>
      </w:pPr>
    </w:p>
    <w:p w14:paraId="3FDA592A" w14:textId="6A881A14" w:rsidR="006E2292" w:rsidRPr="005B5974" w:rsidRDefault="79F02ED8" w:rsidP="00C2683D">
      <w:r w:rsidRPr="005B5974">
        <w:t>We live in Aotearoa/New Zealand.</w:t>
      </w:r>
      <w:r w:rsidR="001D2CFA" w:rsidRPr="005B5974">
        <w:t xml:space="preserve"> </w:t>
      </w:r>
    </w:p>
    <w:p w14:paraId="11676D48" w14:textId="6A2C292A" w:rsidR="79F02ED8" w:rsidRPr="005B5974" w:rsidRDefault="4C12D993" w:rsidP="002D614A">
      <w:pPr>
        <w:pStyle w:val="ListParagraph"/>
        <w:numPr>
          <w:ilvl w:val="0"/>
          <w:numId w:val="26"/>
        </w:numPr>
      </w:pPr>
      <w:r w:rsidRPr="005B5974">
        <w:rPr>
          <w:rStyle w:val="Hyperlink"/>
          <w:color w:val="auto"/>
          <w:u w:val="none"/>
        </w:rPr>
        <w:t>Look at the</w:t>
      </w:r>
      <w:r w:rsidR="001D2CFA" w:rsidRPr="005B5974">
        <w:rPr>
          <w:rStyle w:val="Hyperlink"/>
        </w:rPr>
        <w:t xml:space="preserve"> </w:t>
      </w:r>
      <w:r w:rsidRPr="005B5974">
        <w:t xml:space="preserve">MAP of New Zealand here: </w:t>
      </w:r>
      <w:hyperlink r:id="rId100">
        <w:r w:rsidR="6A63AFC9" w:rsidRPr="005B5974">
          <w:rPr>
            <w:rStyle w:val="Hyperlink"/>
          </w:rPr>
          <w:t>https://blankworldmap.net/wordpress/wp-content/uploads/2021/02/Printable-Map-of-New-Zealand.gif</w:t>
        </w:r>
      </w:hyperlink>
      <w:r w:rsidR="6A63AFC9" w:rsidRPr="005B5974">
        <w:t xml:space="preserve"> </w:t>
      </w:r>
    </w:p>
    <w:p w14:paraId="1686EC5C" w14:textId="77777777" w:rsidR="006F32D0" w:rsidRPr="005B5974" w:rsidRDefault="006F32D0" w:rsidP="00C2683D">
      <w:pPr>
        <w:pStyle w:val="ListParagraph"/>
      </w:pPr>
    </w:p>
    <w:p w14:paraId="798B250F" w14:textId="2EA9A1BB" w:rsidR="6A63AFC9" w:rsidRPr="005B5974" w:rsidRDefault="6A63AFC9" w:rsidP="002D614A">
      <w:pPr>
        <w:pStyle w:val="ListParagraph"/>
        <w:numPr>
          <w:ilvl w:val="0"/>
          <w:numId w:val="26"/>
        </w:numPr>
      </w:pPr>
      <w:r w:rsidRPr="005B5974">
        <w:t>Can you find your city/region on the map?</w:t>
      </w:r>
    </w:p>
    <w:p w14:paraId="45B19B13" w14:textId="77777777" w:rsidR="006F32D0" w:rsidRPr="005B5974" w:rsidRDefault="006F32D0" w:rsidP="00C2683D"/>
    <w:p w14:paraId="4B28D6CE" w14:textId="59B8AD1E" w:rsidR="6A63AFC9" w:rsidRPr="005B5974" w:rsidRDefault="6A63AFC9" w:rsidP="002D614A">
      <w:pPr>
        <w:pStyle w:val="ListParagraph"/>
        <w:numPr>
          <w:ilvl w:val="0"/>
          <w:numId w:val="26"/>
        </w:numPr>
      </w:pPr>
      <w:r w:rsidRPr="005B5974">
        <w:t xml:space="preserve">Here is a BLANK map of New Zealand: </w:t>
      </w:r>
      <w:hyperlink r:id="rId101">
        <w:r w:rsidRPr="005B5974">
          <w:rPr>
            <w:rStyle w:val="Hyperlink"/>
          </w:rPr>
          <w:t>https://blankworldmap.net/wordpress/wp-content/uploads/2021/02/Blank-Map-of-New-Zealand-Outline.jpg</w:t>
        </w:r>
      </w:hyperlink>
      <w:r w:rsidR="001D2CFA" w:rsidRPr="005B5974">
        <w:t xml:space="preserve"> </w:t>
      </w:r>
    </w:p>
    <w:p w14:paraId="6A9C3CF1" w14:textId="77777777" w:rsidR="006F32D0" w:rsidRPr="005B5974" w:rsidRDefault="006F32D0" w:rsidP="00C2683D"/>
    <w:p w14:paraId="297804A6" w14:textId="052CEEC0" w:rsidR="6A63AFC9" w:rsidRPr="005B5974" w:rsidRDefault="6A63AFC9" w:rsidP="002D614A">
      <w:pPr>
        <w:pStyle w:val="ListParagraph"/>
        <w:numPr>
          <w:ilvl w:val="0"/>
          <w:numId w:val="26"/>
        </w:numPr>
        <w:contextualSpacing w:val="0"/>
      </w:pPr>
      <w:r w:rsidRPr="005B5974">
        <w:t>Use your copy of the blank map to:</w:t>
      </w:r>
    </w:p>
    <w:p w14:paraId="1E7DB236" w14:textId="443AA2F0" w:rsidR="79F02ED8" w:rsidRPr="005B5974" w:rsidRDefault="007F2214" w:rsidP="002D614A">
      <w:pPr>
        <w:pStyle w:val="ListParagraph"/>
        <w:numPr>
          <w:ilvl w:val="1"/>
          <w:numId w:val="26"/>
        </w:numPr>
        <w:rPr>
          <w:rFonts w:eastAsiaTheme="minorEastAsia"/>
        </w:rPr>
      </w:pPr>
      <w:r w:rsidRPr="005B5974">
        <w:rPr>
          <w:b/>
          <w:bCs/>
        </w:rPr>
        <w:t>Write</w:t>
      </w:r>
      <w:r w:rsidR="79F02ED8" w:rsidRPr="005B5974">
        <w:t xml:space="preserve"> all the special things you know about New Zealand on the outside of the map.</w:t>
      </w:r>
    </w:p>
    <w:p w14:paraId="3161A5AB" w14:textId="0A57E38A" w:rsidR="79F02ED8" w:rsidRPr="005B5974" w:rsidRDefault="007F2214" w:rsidP="002D614A">
      <w:pPr>
        <w:pStyle w:val="ListParagraph"/>
        <w:numPr>
          <w:ilvl w:val="1"/>
          <w:numId w:val="26"/>
        </w:numPr>
        <w:rPr>
          <w:rFonts w:eastAsiaTheme="minorEastAsia"/>
        </w:rPr>
      </w:pPr>
      <w:r w:rsidRPr="005B5974">
        <w:rPr>
          <w:b/>
          <w:bCs/>
        </w:rPr>
        <w:t>Ask</w:t>
      </w:r>
      <w:r w:rsidR="79F02ED8" w:rsidRPr="005B5974">
        <w:t xml:space="preserve"> your whānau what special things they know about New Zealand to add to your map.</w:t>
      </w:r>
    </w:p>
    <w:p w14:paraId="6559862A" w14:textId="38642D3B" w:rsidR="6A63AFC9" w:rsidRPr="005B5974" w:rsidRDefault="6A63AFC9" w:rsidP="002D614A">
      <w:pPr>
        <w:pStyle w:val="ListParagraph"/>
        <w:numPr>
          <w:ilvl w:val="1"/>
          <w:numId w:val="26"/>
        </w:numPr>
      </w:pPr>
      <w:r w:rsidRPr="005B5974">
        <w:t>Keep your map safe for later.</w:t>
      </w:r>
    </w:p>
    <w:p w14:paraId="52E510E8" w14:textId="50F3812D" w:rsidR="79F02ED8" w:rsidRPr="005B5974" w:rsidRDefault="79F02ED8" w:rsidP="00C2683D">
      <w:pPr>
        <w:pStyle w:val="MoECoverPageSubheading"/>
      </w:pPr>
    </w:p>
    <w:p w14:paraId="15879002" w14:textId="52BEC4D3" w:rsidR="006F32D0" w:rsidRPr="005B5974" w:rsidRDefault="001F519C" w:rsidP="006B5901">
      <w:pPr>
        <w:pStyle w:val="MoEHeading1"/>
      </w:pPr>
      <w:r w:rsidRPr="005B5974">
        <w:br w:type="page"/>
      </w:r>
    </w:p>
    <w:p w14:paraId="54B1B80C" w14:textId="09EC0065" w:rsidR="001F519C" w:rsidRPr="005B5974" w:rsidRDefault="001F519C" w:rsidP="00224829">
      <w:pPr>
        <w:pStyle w:val="MoEHeading1"/>
        <w:rPr>
          <w:color w:val="3472AC"/>
          <w:sz w:val="32"/>
          <w:szCs w:val="32"/>
        </w:rPr>
      </w:pPr>
      <w:r w:rsidRPr="005B5974">
        <w:rPr>
          <w:color w:val="3472AC"/>
          <w:sz w:val="32"/>
          <w:szCs w:val="32"/>
        </w:rPr>
        <w:lastRenderedPageBreak/>
        <w:t>Day 6</w:t>
      </w:r>
      <w:r w:rsidR="27545ECF" w:rsidRPr="005B5974">
        <w:rPr>
          <w:color w:val="3472AC"/>
          <w:sz w:val="32"/>
          <w:szCs w:val="32"/>
        </w:rPr>
        <w:t xml:space="preserve"> activity</w:t>
      </w:r>
      <w:r w:rsidRPr="005B5974">
        <w:rPr>
          <w:color w:val="3472AC"/>
          <w:sz w:val="32"/>
          <w:szCs w:val="32"/>
        </w:rPr>
        <w:t xml:space="preserve"> 3</w:t>
      </w:r>
      <w:r w:rsidR="27545ECF" w:rsidRPr="005B5974">
        <w:rPr>
          <w:color w:val="3472AC"/>
          <w:sz w:val="32"/>
          <w:szCs w:val="32"/>
        </w:rPr>
        <w:t>:</w:t>
      </w:r>
      <w:r w:rsidRPr="005B5974">
        <w:rPr>
          <w:color w:val="3472AC"/>
          <w:sz w:val="32"/>
          <w:szCs w:val="32"/>
        </w:rPr>
        <w:t xml:space="preserve"> Literacy </w:t>
      </w:r>
      <w:r w:rsidR="00EF02D6" w:rsidRPr="005B5974">
        <w:rPr>
          <w:color w:val="3472AC"/>
          <w:sz w:val="32"/>
          <w:szCs w:val="32"/>
        </w:rPr>
        <w:t>and m</w:t>
      </w:r>
      <w:r w:rsidRPr="005B5974">
        <w:rPr>
          <w:color w:val="3472AC"/>
          <w:sz w:val="32"/>
          <w:szCs w:val="32"/>
        </w:rPr>
        <w:t>aths</w:t>
      </w:r>
    </w:p>
    <w:tbl>
      <w:tblPr>
        <w:tblStyle w:val="TableGridLight"/>
        <w:tblW w:w="972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720"/>
      </w:tblGrid>
      <w:tr w:rsidR="00200D4F" w:rsidRPr="005B5974" w14:paraId="7DA95BDE" w14:textId="77777777" w:rsidTr="00200D4F">
        <w:tc>
          <w:tcPr>
            <w:tcW w:w="9720" w:type="dxa"/>
          </w:tcPr>
          <w:p w14:paraId="28C9BDB7" w14:textId="6890ECB5" w:rsidR="79F02ED8" w:rsidRPr="005B5974" w:rsidRDefault="6A63AFC9" w:rsidP="00224829">
            <w:pPr>
              <w:rPr>
                <w:rFonts w:eastAsia="Calibri"/>
                <w:color w:val="3472AC"/>
              </w:rPr>
            </w:pPr>
            <w:r w:rsidRPr="005B5974">
              <w:rPr>
                <w:bCs/>
                <w:color w:val="3472AC"/>
              </w:rPr>
              <w:t>Today your learner is going to find out more about someone from their mihi/pepeha. We have already found that a mihi can tell you where someone is from; now we are going to see what else we can find out about what is special to the person. As we do this we will also be finding out a bit more about where these special places are in</w:t>
            </w:r>
            <w:r w:rsidR="001D2CFA" w:rsidRPr="005B5974">
              <w:rPr>
                <w:bCs/>
                <w:color w:val="3472AC"/>
              </w:rPr>
              <w:t xml:space="preserve"> </w:t>
            </w:r>
            <w:r w:rsidRPr="005B5974">
              <w:rPr>
                <w:bCs/>
                <w:color w:val="3472AC"/>
              </w:rPr>
              <w:t>our country – New Zealand. We will also be telling someone about the places that are special to us.</w:t>
            </w:r>
          </w:p>
        </w:tc>
      </w:tr>
      <w:tr w:rsidR="007B6BD0" w:rsidRPr="005B5974" w14:paraId="269AAD82" w14:textId="77777777" w:rsidTr="00200D4F">
        <w:tc>
          <w:tcPr>
            <w:tcW w:w="9720" w:type="dxa"/>
          </w:tcPr>
          <w:p w14:paraId="7044AED7" w14:textId="3AC31EF2" w:rsidR="00EF02D6" w:rsidRPr="005B5974" w:rsidRDefault="00EF02D6" w:rsidP="00EF02D6">
            <w:r w:rsidRPr="005B5974">
              <w:t>What do I need?</w:t>
            </w:r>
          </w:p>
          <w:p w14:paraId="57A46A9F" w14:textId="1C01130E" w:rsidR="007B6BD0" w:rsidRPr="005B5974" w:rsidRDefault="007B6BD0" w:rsidP="00123902">
            <w:pPr>
              <w:pStyle w:val="ListParagraph"/>
              <w:numPr>
                <w:ilvl w:val="0"/>
                <w:numId w:val="77"/>
              </w:numPr>
            </w:pPr>
            <w:r w:rsidRPr="005B5974">
              <w:t>30-45 minutes</w:t>
            </w:r>
          </w:p>
          <w:p w14:paraId="5C089CFC" w14:textId="79E6192B" w:rsidR="007B6BD0" w:rsidRPr="005B5974" w:rsidRDefault="007B6BD0" w:rsidP="00123902">
            <w:pPr>
              <w:pStyle w:val="ListParagraph"/>
              <w:numPr>
                <w:ilvl w:val="0"/>
                <w:numId w:val="77"/>
              </w:numPr>
            </w:pPr>
            <w:r w:rsidRPr="005B5974">
              <w:t xml:space="preserve">Look for a copy of Toku Pepeha in your pack or online: </w:t>
            </w:r>
            <w:hyperlink r:id="rId102">
              <w:r w:rsidRPr="005B5974">
                <w:rPr>
                  <w:rStyle w:val="Hyperlink"/>
                </w:rPr>
                <w:t>https://instructionalseries.tki.org.nz/Instructional-Series/Junior-Journal/Junior-Journal-53-Level-2-2016/Toku-Pepeha</w:t>
              </w:r>
            </w:hyperlink>
          </w:p>
          <w:p w14:paraId="575622C6" w14:textId="7FDC840D" w:rsidR="007B6BD0" w:rsidRPr="005B5974" w:rsidRDefault="007B6BD0" w:rsidP="00123902">
            <w:pPr>
              <w:pStyle w:val="ListParagraph"/>
              <w:numPr>
                <w:ilvl w:val="0"/>
                <w:numId w:val="77"/>
              </w:numPr>
            </w:pPr>
            <w:r w:rsidRPr="005B5974">
              <w:t xml:space="preserve">Look for a blank copy of the New Zealand Map in your pack </w:t>
            </w:r>
            <w:hyperlink r:id="rId103">
              <w:r w:rsidRPr="005B5974">
                <w:rPr>
                  <w:rStyle w:val="Hyperlink"/>
                </w:rPr>
                <w:t>https://blankworldmap.net/wordpress/wp-content/uploads/2021/02/Blank-Map-of-New-Zealand-Outline.jpg</w:t>
              </w:r>
            </w:hyperlink>
            <w:r w:rsidRPr="005B5974">
              <w:t xml:space="preserve"> </w:t>
            </w:r>
          </w:p>
          <w:p w14:paraId="2CF689F8" w14:textId="4F90871C" w:rsidR="007B6BD0" w:rsidRPr="005B5974" w:rsidRDefault="007B6BD0" w:rsidP="00123902">
            <w:pPr>
              <w:pStyle w:val="ListParagraph"/>
              <w:numPr>
                <w:ilvl w:val="0"/>
                <w:numId w:val="77"/>
              </w:numPr>
              <w:rPr>
                <w:sz w:val="22"/>
              </w:rPr>
            </w:pPr>
            <w:r w:rsidRPr="005B5974">
              <w:rPr>
                <w:bCs/>
                <w:sz w:val="22"/>
              </w:rPr>
              <w:t>Or</w:t>
            </w:r>
            <w:r w:rsidRPr="005B5974">
              <w:t xml:space="preserve"> this one: </w:t>
            </w:r>
            <w:hyperlink r:id="rId104">
              <w:r w:rsidRPr="005B5974">
                <w:rPr>
                  <w:rStyle w:val="Hyperlink"/>
                </w:rPr>
                <w:t>https://datastore.landcareresearch.co.nz/dataset/4dae6113-a078-4c00-ac1d-b062058e3dfb/resource/cc777171-18b0-4f48-bc88-999d182b6c57/download/gbs-mapsnz2_bw_h.jpg</w:t>
              </w:r>
            </w:hyperlink>
            <w:r w:rsidRPr="005B5974">
              <w:t xml:space="preserve"> </w:t>
            </w:r>
          </w:p>
        </w:tc>
      </w:tr>
    </w:tbl>
    <w:p w14:paraId="5578048E" w14:textId="14614A61" w:rsidR="79F02ED8" w:rsidRPr="005B5974" w:rsidRDefault="007B6BD0" w:rsidP="007B6BD0">
      <w:pPr>
        <w:pStyle w:val="MoEHeading3"/>
        <w:rPr>
          <w:color w:val="3472AC"/>
        </w:rPr>
      </w:pPr>
      <w:r w:rsidRPr="005B5974">
        <w:rPr>
          <w:color w:val="3472AC"/>
        </w:rPr>
        <w:t>In this activity I am learning to: Listen to select and use information and locate places on a map</w:t>
      </w:r>
    </w:p>
    <w:p w14:paraId="20C91BE5" w14:textId="47A9BB02" w:rsidR="79F02ED8" w:rsidRPr="005B5974" w:rsidRDefault="79F02ED8" w:rsidP="00C2683D">
      <w:r w:rsidRPr="005B5974">
        <w:t xml:space="preserve">We are going to listen to a girl called Pareraukawa tell us about her mihi. Let’s see what we can find out about Pareraukawa as she tells us about the things, places and people that are special to her. </w:t>
      </w:r>
    </w:p>
    <w:p w14:paraId="23750541" w14:textId="41A3CE0D" w:rsidR="79F02ED8" w:rsidRPr="005B5974" w:rsidRDefault="79F02ED8" w:rsidP="00C2683D"/>
    <w:p w14:paraId="423022BD" w14:textId="58D7F0B7" w:rsidR="79F02ED8" w:rsidRPr="005B5974" w:rsidRDefault="007F2214" w:rsidP="00C2683D">
      <w:pPr>
        <w:rPr>
          <w:rStyle w:val="Hyperlink"/>
        </w:rPr>
      </w:pPr>
      <w:r w:rsidRPr="005B5974">
        <w:rPr>
          <w:b/>
          <w:bCs/>
        </w:rPr>
        <w:t>Listen</w:t>
      </w:r>
      <w:r w:rsidR="79F02ED8" w:rsidRPr="005B5974">
        <w:rPr>
          <w:b/>
        </w:rPr>
        <w:t xml:space="preserve"> to</w:t>
      </w:r>
      <w:r w:rsidR="79F02ED8" w:rsidRPr="005B5974">
        <w:rPr>
          <w:b/>
          <w:bCs/>
        </w:rPr>
        <w:t xml:space="preserve"> or read</w:t>
      </w:r>
      <w:r w:rsidR="79F02ED8" w:rsidRPr="005B5974">
        <w:t xml:space="preserve"> </w:t>
      </w:r>
      <w:hyperlink r:id="rId105">
        <w:r w:rsidR="79F02ED8" w:rsidRPr="005B5974">
          <w:rPr>
            <w:rStyle w:val="Hyperlink"/>
          </w:rPr>
          <w:t>Tokū Pepeha</w:t>
        </w:r>
      </w:hyperlink>
    </w:p>
    <w:p w14:paraId="6A12080E" w14:textId="4A31E0D5" w:rsidR="006F32D0" w:rsidRPr="005B5974" w:rsidRDefault="007F2214" w:rsidP="00C2683D">
      <w:r w:rsidRPr="005B5974">
        <w:rPr>
          <w:b/>
          <w:bCs/>
        </w:rPr>
        <w:t>Answer</w:t>
      </w:r>
      <w:r w:rsidR="79F02ED8" w:rsidRPr="005B5974">
        <w:t xml:space="preserve"> these questions:</w:t>
      </w:r>
    </w:p>
    <w:p w14:paraId="2C75A165" w14:textId="120C4052" w:rsidR="79F02ED8" w:rsidRPr="005B5974" w:rsidRDefault="79F02ED8" w:rsidP="002D614A">
      <w:pPr>
        <w:pStyle w:val="ListParagraph"/>
        <w:numPr>
          <w:ilvl w:val="0"/>
          <w:numId w:val="25"/>
        </w:numPr>
      </w:pPr>
      <w:r w:rsidRPr="005B5974">
        <w:t xml:space="preserve">What is Pareraukawa’s special river?/awa </w:t>
      </w:r>
    </w:p>
    <w:p w14:paraId="37A110F5" w14:textId="7B0C498D" w:rsidR="79F02ED8" w:rsidRPr="005B5974" w:rsidRDefault="79F02ED8" w:rsidP="002D614A">
      <w:pPr>
        <w:pStyle w:val="ListParagraph"/>
        <w:numPr>
          <w:ilvl w:val="0"/>
          <w:numId w:val="25"/>
        </w:numPr>
      </w:pPr>
      <w:r w:rsidRPr="005B5974">
        <w:t>What are Pareraukawa’s special mountains/maunga?</w:t>
      </w:r>
    </w:p>
    <w:p w14:paraId="467A5C95" w14:textId="2B49CE31" w:rsidR="79F02ED8" w:rsidRPr="005B5974" w:rsidRDefault="79F02ED8" w:rsidP="00224829">
      <w:pPr>
        <w:spacing w:before="0" w:after="0"/>
      </w:pPr>
    </w:p>
    <w:p w14:paraId="28C3DEBA" w14:textId="0E6CE962" w:rsidR="00AF345C" w:rsidRPr="005B5974" w:rsidRDefault="4C12D993" w:rsidP="00224829">
      <w:pPr>
        <w:spacing w:before="0" w:after="0"/>
      </w:pPr>
      <w:r w:rsidRPr="005B5974">
        <w:rPr>
          <w:noProof/>
        </w:rPr>
        <w:drawing>
          <wp:anchor distT="0" distB="0" distL="114300" distR="114300" simplePos="0" relativeHeight="251587072" behindDoc="0" locked="0" layoutInCell="1" allowOverlap="1" wp14:anchorId="71C4B2E0" wp14:editId="74AA3372">
            <wp:simplePos x="0" y="0"/>
            <wp:positionH relativeFrom="column">
              <wp:posOffset>-4445</wp:posOffset>
            </wp:positionH>
            <wp:positionV relativeFrom="paragraph">
              <wp:posOffset>0</wp:posOffset>
            </wp:positionV>
            <wp:extent cx="1419225" cy="1543050"/>
            <wp:effectExtent l="0" t="0" r="9525" b="0"/>
            <wp:wrapSquare wrapText="bothSides"/>
            <wp:docPr id="1419654454" name="Picture 1419654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654454"/>
                    <pic:cNvPicPr/>
                  </pic:nvPicPr>
                  <pic:blipFill>
                    <a:blip r:embed="rId106">
                      <a:extLst>
                        <a:ext uri="{28A0092B-C50C-407E-A947-70E740481C1C}">
                          <a14:useLocalDpi xmlns:a14="http://schemas.microsoft.com/office/drawing/2010/main" val="0"/>
                        </a:ext>
                      </a:extLst>
                    </a:blip>
                    <a:stretch>
                      <a:fillRect/>
                    </a:stretch>
                  </pic:blipFill>
                  <pic:spPr>
                    <a:xfrm>
                      <a:off x="0" y="0"/>
                      <a:ext cx="1419225" cy="1543050"/>
                    </a:xfrm>
                    <a:prstGeom prst="rect">
                      <a:avLst/>
                    </a:prstGeom>
                  </pic:spPr>
                </pic:pic>
              </a:graphicData>
            </a:graphic>
          </wp:anchor>
        </w:drawing>
      </w:r>
      <w:r w:rsidRPr="005B5974">
        <w:t>Now, we</w:t>
      </w:r>
      <w:r w:rsidR="79F02ED8" w:rsidRPr="005B5974">
        <w:t xml:space="preserve"> are going to see if we can find places on a map of our country – New Zealand</w:t>
      </w:r>
      <w:r w:rsidRPr="005B5974">
        <w:t>.</w:t>
      </w:r>
      <w:r w:rsidR="001D2CFA" w:rsidRPr="005B5974">
        <w:t xml:space="preserve"> </w:t>
      </w:r>
      <w:r w:rsidRPr="005B5974">
        <w:t>Use you</w:t>
      </w:r>
      <w:r w:rsidR="00AF345C" w:rsidRPr="005B5974">
        <w:t>r</w:t>
      </w:r>
      <w:r w:rsidRPr="005B5974">
        <w:t xml:space="preserve"> </w:t>
      </w:r>
      <w:r w:rsidRPr="005B5974">
        <w:rPr>
          <w:b/>
          <w:bCs/>
        </w:rPr>
        <w:t>new</w:t>
      </w:r>
      <w:r w:rsidR="000E6E5F" w:rsidRPr="005B5974">
        <w:rPr>
          <w:b/>
          <w:bCs/>
        </w:rPr>
        <w:t>,</w:t>
      </w:r>
      <w:r w:rsidRPr="005B5974">
        <w:t xml:space="preserve"> </w:t>
      </w:r>
      <w:r w:rsidR="000E6E5F" w:rsidRPr="005B5974">
        <w:rPr>
          <w:b/>
          <w:bCs/>
        </w:rPr>
        <w:t>blank</w:t>
      </w:r>
      <w:r w:rsidRPr="005B5974">
        <w:t xml:space="preserve"> copy of the map of New Zealand (keep this as you will add to it each day).</w:t>
      </w:r>
      <w:r w:rsidR="001D2CFA" w:rsidRPr="005B5974">
        <w:t xml:space="preserve"> </w:t>
      </w:r>
      <w:hyperlink r:id="rId107">
        <w:r w:rsidR="79F02ED8" w:rsidRPr="005B5974">
          <w:rPr>
            <w:rStyle w:val="Hyperlink"/>
          </w:rPr>
          <w:t>NZ map</w:t>
        </w:r>
        <w:r w:rsidRPr="005B5974">
          <w:rPr>
            <w:rStyle w:val="Hyperlink"/>
          </w:rPr>
          <w:t>.</w:t>
        </w:r>
      </w:hyperlink>
      <w:r w:rsidR="001D2CFA" w:rsidRPr="005B5974">
        <w:t xml:space="preserve"> </w:t>
      </w:r>
    </w:p>
    <w:p w14:paraId="399FF07E" w14:textId="77777777" w:rsidR="006F32D0" w:rsidRPr="005B5974" w:rsidRDefault="006F32D0" w:rsidP="00224829">
      <w:pPr>
        <w:spacing w:before="0" w:after="0"/>
      </w:pPr>
    </w:p>
    <w:p w14:paraId="0754E345" w14:textId="50CBE869" w:rsidR="79F02ED8" w:rsidRPr="005B5974" w:rsidRDefault="6A63AFC9" w:rsidP="00C2683D">
      <w:r w:rsidRPr="005B5974">
        <w:t>Can you:</w:t>
      </w:r>
    </w:p>
    <w:p w14:paraId="4C70C0DC" w14:textId="26271DB1" w:rsidR="79F02ED8" w:rsidRPr="005B5974" w:rsidRDefault="000E6E5F" w:rsidP="002D614A">
      <w:pPr>
        <w:pStyle w:val="ListParagraph"/>
        <w:numPr>
          <w:ilvl w:val="0"/>
          <w:numId w:val="24"/>
        </w:numPr>
      </w:pPr>
      <w:r w:rsidRPr="005B5974">
        <w:rPr>
          <w:b/>
          <w:bCs/>
        </w:rPr>
        <w:t>Show</w:t>
      </w:r>
      <w:r w:rsidR="79F02ED8" w:rsidRPr="005B5974">
        <w:rPr>
          <w:b/>
        </w:rPr>
        <w:t xml:space="preserve"> </w:t>
      </w:r>
      <w:r w:rsidR="79F02ED8" w:rsidRPr="005B5974">
        <w:t>on the map where you live</w:t>
      </w:r>
      <w:r w:rsidR="4C12D993" w:rsidRPr="005B5974">
        <w:t>?</w:t>
      </w:r>
    </w:p>
    <w:p w14:paraId="3CBF350A" w14:textId="25C618E9" w:rsidR="007F5200" w:rsidRPr="005B5974" w:rsidRDefault="000E6E5F" w:rsidP="002D614A">
      <w:pPr>
        <w:pStyle w:val="ListParagraph"/>
        <w:numPr>
          <w:ilvl w:val="0"/>
          <w:numId w:val="24"/>
        </w:numPr>
      </w:pPr>
      <w:r w:rsidRPr="005B5974">
        <w:rPr>
          <w:b/>
          <w:bCs/>
        </w:rPr>
        <w:t>Write</w:t>
      </w:r>
      <w:r w:rsidR="4C12D993" w:rsidRPr="005B5974">
        <w:t xml:space="preserve"> the name of that place?</w:t>
      </w:r>
    </w:p>
    <w:p w14:paraId="36A6F2FD" w14:textId="2541898E" w:rsidR="79F02ED8" w:rsidRPr="005B5974" w:rsidRDefault="79F02ED8" w:rsidP="002D614A">
      <w:pPr>
        <w:pStyle w:val="ListParagraph"/>
        <w:numPr>
          <w:ilvl w:val="0"/>
          <w:numId w:val="24"/>
        </w:numPr>
        <w:ind w:left="2880" w:hanging="450"/>
      </w:pPr>
      <w:r w:rsidRPr="005B5974">
        <w:t xml:space="preserve">Can you </w:t>
      </w:r>
      <w:r w:rsidR="000E6E5F" w:rsidRPr="005B5974">
        <w:rPr>
          <w:b/>
          <w:bCs/>
        </w:rPr>
        <w:t>show</w:t>
      </w:r>
      <w:r w:rsidRPr="005B5974">
        <w:t xml:space="preserve"> on the map where Pareraukawa is from?</w:t>
      </w:r>
    </w:p>
    <w:p w14:paraId="0106FD59" w14:textId="28523C36" w:rsidR="00200D4F" w:rsidRPr="005B5974" w:rsidRDefault="00200D4F" w:rsidP="00C2683D"/>
    <w:p w14:paraId="762098E5" w14:textId="28233312" w:rsidR="007F5200" w:rsidRPr="005B5974" w:rsidRDefault="79F02ED8" w:rsidP="00C2683D">
      <w:r w:rsidRPr="005B5974">
        <w:t>(She doesn’t tell us the place but she tells us about her river and mountains – see if you can work it out from that).</w:t>
      </w:r>
    </w:p>
    <w:p w14:paraId="24741033" w14:textId="77777777" w:rsidR="00B73439" w:rsidRPr="005B5974" w:rsidRDefault="00B73439" w:rsidP="00C2683D"/>
    <w:p w14:paraId="734D5AA6" w14:textId="45EDA728" w:rsidR="79F02ED8" w:rsidRPr="005B5974" w:rsidRDefault="000E6E5F" w:rsidP="002D614A">
      <w:pPr>
        <w:pStyle w:val="ListParagraph"/>
        <w:numPr>
          <w:ilvl w:val="0"/>
          <w:numId w:val="17"/>
        </w:numPr>
        <w:rPr>
          <w:rFonts w:eastAsiaTheme="minorEastAsia"/>
        </w:rPr>
      </w:pPr>
      <w:r w:rsidRPr="005B5974">
        <w:rPr>
          <w:b/>
          <w:bCs/>
        </w:rPr>
        <w:lastRenderedPageBreak/>
        <w:t>Add</w:t>
      </w:r>
      <w:r w:rsidR="79F02ED8" w:rsidRPr="005B5974">
        <w:t xml:space="preserve"> the Tararua mountains to your map if you can.</w:t>
      </w:r>
    </w:p>
    <w:p w14:paraId="36491656" w14:textId="77777777" w:rsidR="00B73439" w:rsidRPr="005B5974" w:rsidRDefault="00B73439" w:rsidP="00C2683D">
      <w:pPr>
        <w:pStyle w:val="ListParagraph"/>
      </w:pPr>
    </w:p>
    <w:p w14:paraId="391919C1" w14:textId="2B49CE31" w:rsidR="007F5200" w:rsidRPr="005B5974" w:rsidRDefault="79F02ED8" w:rsidP="00C2683D">
      <w:r w:rsidRPr="005B5974">
        <w:t>Are there special places you like to go with your whānau?</w:t>
      </w:r>
    </w:p>
    <w:p w14:paraId="43B34AD4" w14:textId="77777777" w:rsidR="00B73439" w:rsidRPr="005B5974" w:rsidRDefault="00B73439" w:rsidP="00C2683D"/>
    <w:p w14:paraId="6E643BF6" w14:textId="783BCB99" w:rsidR="79F02ED8" w:rsidRPr="005B5974" w:rsidRDefault="000E6E5F" w:rsidP="002D614A">
      <w:pPr>
        <w:pStyle w:val="ListParagraph"/>
        <w:numPr>
          <w:ilvl w:val="0"/>
          <w:numId w:val="16"/>
        </w:numPr>
        <w:rPr>
          <w:rFonts w:eastAsiaTheme="minorEastAsia"/>
        </w:rPr>
      </w:pPr>
      <w:r w:rsidRPr="005B5974">
        <w:rPr>
          <w:b/>
          <w:bCs/>
        </w:rPr>
        <w:t>Show</w:t>
      </w:r>
      <w:r w:rsidR="79F02ED8" w:rsidRPr="005B5974">
        <w:t xml:space="preserve"> those places on the map too.</w:t>
      </w:r>
    </w:p>
    <w:p w14:paraId="53CB53EA" w14:textId="77777777" w:rsidR="00B73439" w:rsidRPr="005B5974" w:rsidRDefault="00B73439" w:rsidP="00C2683D">
      <w:pPr>
        <w:pStyle w:val="ListParagraph"/>
      </w:pPr>
    </w:p>
    <w:p w14:paraId="6735AB31" w14:textId="232A793F" w:rsidR="79F02ED8" w:rsidRPr="005B5974" w:rsidRDefault="79F02ED8" w:rsidP="00C2683D">
      <w:r w:rsidRPr="005B5974">
        <w:t>Can you write the names of the places on your ma</w:t>
      </w:r>
      <w:r w:rsidR="007F5200" w:rsidRPr="005B5974">
        <w:t>p?</w:t>
      </w:r>
    </w:p>
    <w:p w14:paraId="14FAE002" w14:textId="77777777" w:rsidR="79F02ED8" w:rsidRPr="005B5974" w:rsidRDefault="79F02ED8" w:rsidP="00C2683D"/>
    <w:p w14:paraId="16DC899F" w14:textId="447D4633" w:rsidR="79F02ED8" w:rsidRPr="005B5974" w:rsidRDefault="000E6E5F" w:rsidP="00C2683D">
      <w:r w:rsidRPr="005B5974">
        <w:rPr>
          <w:b/>
          <w:bCs/>
        </w:rPr>
        <w:t>Write</w:t>
      </w:r>
      <w:r w:rsidR="79F02ED8" w:rsidRPr="005B5974">
        <w:t xml:space="preserve"> down the place where you live.</w:t>
      </w:r>
    </w:p>
    <w:p w14:paraId="6B596DB8" w14:textId="77777777" w:rsidR="00B73439" w:rsidRPr="005B5974" w:rsidRDefault="00B73439" w:rsidP="00C2683D"/>
    <w:p w14:paraId="1C1BAD3B" w14:textId="786B9B94" w:rsidR="79F02ED8" w:rsidRPr="005B5974" w:rsidRDefault="4C12D993" w:rsidP="00C2683D">
      <w:r w:rsidRPr="005B5974">
        <w:t>I live in _______________________________________________________</w:t>
      </w:r>
      <w:r w:rsidR="005E09CE" w:rsidRPr="005B5974">
        <w:t>_______</w:t>
      </w:r>
      <w:r w:rsidRPr="005B5974">
        <w:t>____</w:t>
      </w:r>
    </w:p>
    <w:p w14:paraId="7FCA6650" w14:textId="7594BD4D" w:rsidR="79F02ED8" w:rsidRPr="005B5974" w:rsidRDefault="79F02ED8" w:rsidP="00C2683D"/>
    <w:p w14:paraId="366964F7" w14:textId="3C22959D" w:rsidR="79F02ED8" w:rsidRPr="005B5974" w:rsidRDefault="000E6E5F" w:rsidP="00C2683D">
      <w:r w:rsidRPr="005B5974">
        <w:rPr>
          <w:b/>
          <w:bCs/>
        </w:rPr>
        <w:t>Write</w:t>
      </w:r>
      <w:r w:rsidR="79F02ED8" w:rsidRPr="005B5974">
        <w:t xml:space="preserve"> down your special river/lake or sea if you have any. </w:t>
      </w:r>
    </w:p>
    <w:p w14:paraId="65D56BAC" w14:textId="4AB32125" w:rsidR="79F02ED8" w:rsidRPr="005B5974" w:rsidRDefault="79F02ED8" w:rsidP="00C2683D"/>
    <w:p w14:paraId="23C451A9" w14:textId="2AC5F51C" w:rsidR="79F02ED8" w:rsidRPr="005B5974" w:rsidRDefault="4C12D993" w:rsidP="00C2683D">
      <w:r w:rsidRPr="005B5974">
        <w:t>________________________________________________________________________</w:t>
      </w:r>
    </w:p>
    <w:p w14:paraId="24EE7B14" w14:textId="107F011E" w:rsidR="79F02ED8" w:rsidRPr="005B5974" w:rsidRDefault="79F02ED8" w:rsidP="00C2683D"/>
    <w:p w14:paraId="7E0E11DA" w14:textId="020E1FB7" w:rsidR="79F02ED8" w:rsidRPr="005B5974" w:rsidRDefault="4C12D993" w:rsidP="00C2683D">
      <w:r w:rsidRPr="005B5974">
        <w:t>________________________________________________________________________</w:t>
      </w:r>
    </w:p>
    <w:p w14:paraId="5A8A6AB7" w14:textId="77777777" w:rsidR="79F02ED8" w:rsidRPr="005B5974" w:rsidRDefault="79F02ED8" w:rsidP="00C2683D"/>
    <w:p w14:paraId="0ACC25EB" w14:textId="3971C8BD" w:rsidR="79F02ED8" w:rsidRPr="005B5974" w:rsidRDefault="000E6E5F" w:rsidP="00C2683D">
      <w:r w:rsidRPr="005B5974">
        <w:rPr>
          <w:b/>
          <w:bCs/>
        </w:rPr>
        <w:t>Write</w:t>
      </w:r>
      <w:r w:rsidR="79F02ED8" w:rsidRPr="005B5974">
        <w:t xml:space="preserve"> down your special mountain/s if you have any.</w:t>
      </w:r>
    </w:p>
    <w:p w14:paraId="69149334" w14:textId="6579BF0A" w:rsidR="6A63AFC9" w:rsidRPr="005B5974" w:rsidRDefault="6A63AFC9" w:rsidP="00C2683D"/>
    <w:p w14:paraId="18B59966" w14:textId="11095A19" w:rsidR="79F02ED8" w:rsidRPr="005B5974" w:rsidRDefault="4C12D993" w:rsidP="00C2683D">
      <w:r w:rsidRPr="005B5974">
        <w:t>________________________________________________________________________</w:t>
      </w:r>
    </w:p>
    <w:p w14:paraId="19C60A62" w14:textId="77744DE1" w:rsidR="79F02ED8" w:rsidRPr="005B5974" w:rsidRDefault="79F02ED8" w:rsidP="00C2683D"/>
    <w:p w14:paraId="61568059" w14:textId="14DEE178" w:rsidR="6A63AFC9" w:rsidRPr="005B5974" w:rsidRDefault="79F02ED8" w:rsidP="00C2683D">
      <w:r w:rsidRPr="005B5974">
        <w:t>You might not have always lived where you live now. Can you find out any other places you have lived</w:t>
      </w:r>
      <w:r w:rsidR="4C12D993" w:rsidRPr="005B5974">
        <w:t xml:space="preserve"> on a map?</w:t>
      </w:r>
      <w:r w:rsidRPr="005B5974">
        <w:t xml:space="preserve"> </w:t>
      </w:r>
      <w:r w:rsidR="000E6E5F" w:rsidRPr="005B5974">
        <w:rPr>
          <w:b/>
          <w:bCs/>
        </w:rPr>
        <w:t>Write</w:t>
      </w:r>
      <w:r w:rsidRPr="005B5974">
        <w:t xml:space="preserve"> them here and </w:t>
      </w:r>
      <w:r w:rsidR="000E6E5F" w:rsidRPr="005B5974">
        <w:rPr>
          <w:b/>
          <w:bCs/>
        </w:rPr>
        <w:t>show</w:t>
      </w:r>
      <w:r w:rsidRPr="005B5974">
        <w:t xml:space="preserve"> them on your map.</w:t>
      </w:r>
    </w:p>
    <w:p w14:paraId="7C237972" w14:textId="77777777" w:rsidR="00B73439" w:rsidRPr="005B5974" w:rsidRDefault="00B73439" w:rsidP="00C2683D"/>
    <w:p w14:paraId="76BA8F96" w14:textId="6B93D6D3" w:rsidR="79F02ED8" w:rsidRPr="005B5974" w:rsidRDefault="4C12D993" w:rsidP="00C2683D">
      <w:r w:rsidRPr="005B5974">
        <w:t>________________________________________________________________________</w:t>
      </w:r>
    </w:p>
    <w:p w14:paraId="114BB4BE" w14:textId="24DBECD2" w:rsidR="79F02ED8" w:rsidRPr="005B5974" w:rsidRDefault="79F02ED8" w:rsidP="00C2683D"/>
    <w:p w14:paraId="4DB66C74" w14:textId="77777777" w:rsidR="001F519C" w:rsidRPr="005B5974" w:rsidRDefault="4C12D993" w:rsidP="00C2683D">
      <w:pPr>
        <w:pStyle w:val="MoEBodyText"/>
      </w:pPr>
      <w:r w:rsidRPr="005B5974">
        <w:t>________________________________________________________________________</w:t>
      </w:r>
    </w:p>
    <w:p w14:paraId="7B3222F3" w14:textId="60D317E4" w:rsidR="001F519C" w:rsidRPr="005B5974" w:rsidRDefault="00B73439" w:rsidP="0088009B">
      <w:pPr>
        <w:pStyle w:val="MoEHeading1"/>
        <w:rPr>
          <w:rFonts w:eastAsia="Calibri"/>
          <w:color w:val="3472AC"/>
          <w:sz w:val="32"/>
          <w:szCs w:val="32"/>
        </w:rPr>
      </w:pPr>
      <w:r w:rsidRPr="005B5974">
        <w:br w:type="column"/>
      </w:r>
      <w:r w:rsidR="00227957" w:rsidRPr="005B5974">
        <w:rPr>
          <w:color w:val="3472AC"/>
          <w:sz w:val="32"/>
          <w:szCs w:val="32"/>
        </w:rPr>
        <w:lastRenderedPageBreak/>
        <w:t>Day 6</w:t>
      </w:r>
      <w:r w:rsidR="274B2410" w:rsidRPr="005B5974">
        <w:rPr>
          <w:color w:val="3472AC"/>
          <w:sz w:val="32"/>
          <w:szCs w:val="32"/>
        </w:rPr>
        <w:t xml:space="preserve"> activity</w:t>
      </w:r>
      <w:r w:rsidR="00227957" w:rsidRPr="005B5974">
        <w:rPr>
          <w:color w:val="3472AC"/>
          <w:sz w:val="32"/>
          <w:szCs w:val="32"/>
        </w:rPr>
        <w:t xml:space="preserve"> 4</w:t>
      </w:r>
      <w:r w:rsidR="274B2410" w:rsidRPr="005B5974">
        <w:rPr>
          <w:color w:val="3472AC"/>
          <w:sz w:val="32"/>
          <w:szCs w:val="32"/>
        </w:rPr>
        <w:t>:</w:t>
      </w:r>
      <w:r w:rsidR="001F519C" w:rsidRPr="005B5974">
        <w:rPr>
          <w:color w:val="3472AC"/>
          <w:sz w:val="32"/>
          <w:szCs w:val="32"/>
        </w:rPr>
        <w:t xml:space="preserve"> Creative expression</w:t>
      </w:r>
      <w:r w:rsidR="27026620" w:rsidRPr="005B5974">
        <w:rPr>
          <w:color w:val="3472AC"/>
          <w:sz w:val="32"/>
          <w:szCs w:val="32"/>
        </w:rPr>
        <w:t xml:space="preserve">            </w:t>
      </w:r>
    </w:p>
    <w:tbl>
      <w:tblPr>
        <w:tblStyle w:val="TableGridLight"/>
        <w:tblW w:w="972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200D4F" w:rsidRPr="005B5974" w14:paraId="3D642153" w14:textId="77777777" w:rsidTr="00200D4F">
        <w:tc>
          <w:tcPr>
            <w:tcW w:w="9720" w:type="dxa"/>
          </w:tcPr>
          <w:p w14:paraId="6E39E070" w14:textId="08A04341" w:rsidR="001F519C" w:rsidRPr="005B5974" w:rsidRDefault="4C12D993" w:rsidP="0088009B">
            <w:pPr>
              <w:rPr>
                <w:i/>
                <w:color w:val="3472AC"/>
              </w:rPr>
            </w:pPr>
            <w:r w:rsidRPr="005B5974">
              <w:rPr>
                <w:bCs/>
                <w:i/>
                <w:iCs/>
                <w:color w:val="3472AC"/>
              </w:rPr>
              <w:t xml:space="preserve">Making a collage will require some materials and if the scissors, </w:t>
            </w:r>
            <w:r w:rsidR="00716658" w:rsidRPr="005B5974">
              <w:rPr>
                <w:bCs/>
                <w:i/>
                <w:iCs/>
                <w:color w:val="3472AC"/>
              </w:rPr>
              <w:t>glue,</w:t>
            </w:r>
            <w:r w:rsidRPr="005B5974">
              <w:rPr>
                <w:bCs/>
                <w:i/>
                <w:iCs/>
                <w:color w:val="3472AC"/>
              </w:rPr>
              <w:t xml:space="preserve"> and magazine option is possible will give your </w:t>
            </w:r>
            <w:r w:rsidRPr="005B5974">
              <w:rPr>
                <w:i/>
                <w:color w:val="3472AC"/>
              </w:rPr>
              <w:t>learner</w:t>
            </w:r>
            <w:r w:rsidRPr="005B5974">
              <w:rPr>
                <w:bCs/>
                <w:i/>
                <w:iCs/>
                <w:color w:val="3472AC"/>
              </w:rPr>
              <w:t xml:space="preserve"> practice with cutting – motor skills practice.</w:t>
            </w:r>
            <w:r w:rsidR="001D2CFA" w:rsidRPr="005B5974">
              <w:rPr>
                <w:bCs/>
                <w:i/>
                <w:iCs/>
                <w:color w:val="3472AC"/>
              </w:rPr>
              <w:t xml:space="preserve"> </w:t>
            </w:r>
            <w:r w:rsidRPr="005B5974">
              <w:rPr>
                <w:bCs/>
                <w:i/>
                <w:iCs/>
                <w:color w:val="3472AC"/>
              </w:rPr>
              <w:t xml:space="preserve">This </w:t>
            </w:r>
            <w:r w:rsidR="00D17A72" w:rsidRPr="005B5974">
              <w:rPr>
                <w:bCs/>
                <w:i/>
                <w:iCs/>
                <w:color w:val="3472AC"/>
              </w:rPr>
              <w:t>is</w:t>
            </w:r>
            <w:r w:rsidRPr="005B5974">
              <w:rPr>
                <w:bCs/>
                <w:i/>
                <w:iCs/>
                <w:color w:val="3472AC"/>
              </w:rPr>
              <w:t xml:space="preserve"> all about being creative and giving your </w:t>
            </w:r>
            <w:r w:rsidRPr="005B5974">
              <w:rPr>
                <w:i/>
                <w:color w:val="3472AC"/>
              </w:rPr>
              <w:t>learner</w:t>
            </w:r>
            <w:r w:rsidRPr="005B5974">
              <w:rPr>
                <w:bCs/>
                <w:i/>
                <w:iCs/>
                <w:color w:val="3472AC"/>
              </w:rPr>
              <w:t xml:space="preserve"> the opportunity to express themselves artistically while they make connections to their learning from the day.</w:t>
            </w:r>
          </w:p>
        </w:tc>
      </w:tr>
      <w:tr w:rsidR="00541CDC" w:rsidRPr="005B5974" w14:paraId="5FE94352" w14:textId="77777777" w:rsidTr="00200D4F">
        <w:tc>
          <w:tcPr>
            <w:tcW w:w="9720" w:type="dxa"/>
          </w:tcPr>
          <w:p w14:paraId="5302DD14" w14:textId="66F15665" w:rsidR="00607060" w:rsidRPr="005B5974" w:rsidRDefault="00607060" w:rsidP="00607060">
            <w:r w:rsidRPr="005B5974">
              <w:t>What do I need?</w:t>
            </w:r>
          </w:p>
          <w:p w14:paraId="6A2B669D" w14:textId="345C4654" w:rsidR="00541CDC" w:rsidRPr="005B5974" w:rsidRDefault="00541CDC" w:rsidP="00123902">
            <w:pPr>
              <w:pStyle w:val="ListParagraph"/>
              <w:numPr>
                <w:ilvl w:val="0"/>
                <w:numId w:val="76"/>
              </w:numPr>
            </w:pPr>
            <w:r w:rsidRPr="005B5974">
              <w:t>45 minutes</w:t>
            </w:r>
          </w:p>
          <w:p w14:paraId="41FB0DDA" w14:textId="42B67882" w:rsidR="00200D4F" w:rsidRPr="005B5974" w:rsidRDefault="00541CDC" w:rsidP="00123902">
            <w:pPr>
              <w:pStyle w:val="ListParagraph"/>
              <w:numPr>
                <w:ilvl w:val="0"/>
                <w:numId w:val="76"/>
              </w:numPr>
            </w:pPr>
            <w:r w:rsidRPr="005B5974">
              <w:t xml:space="preserve">Paper, scissors, glue, newspapers/magazines, </w:t>
            </w:r>
          </w:p>
          <w:p w14:paraId="1E0C7B77" w14:textId="47206CCF" w:rsidR="00541CDC" w:rsidRPr="005B5974" w:rsidRDefault="00541CDC" w:rsidP="00123902">
            <w:pPr>
              <w:pStyle w:val="ListParagraph"/>
              <w:numPr>
                <w:ilvl w:val="0"/>
                <w:numId w:val="76"/>
              </w:numPr>
            </w:pPr>
            <w:r w:rsidRPr="005B5974">
              <w:t>or coloured pencils/felts for a drawing</w:t>
            </w:r>
          </w:p>
        </w:tc>
      </w:tr>
    </w:tbl>
    <w:p w14:paraId="6090C2B5" w14:textId="4014E50F" w:rsidR="00541CDC" w:rsidRPr="005B5974" w:rsidRDefault="00541CDC" w:rsidP="00541CDC">
      <w:pPr>
        <w:pStyle w:val="MoEHeading3"/>
        <w:rPr>
          <w:color w:val="3472AC"/>
        </w:rPr>
      </w:pPr>
      <w:r w:rsidRPr="005B5974">
        <w:rPr>
          <w:color w:val="3472AC"/>
        </w:rPr>
        <w:t xml:space="preserve">In this activity I am learning to: Create a visual to show ‘Nō hea koe?’ Where are you from. </w:t>
      </w:r>
    </w:p>
    <w:p w14:paraId="08F7BD88" w14:textId="2C5A34CF" w:rsidR="79F02ED8" w:rsidRPr="005B5974" w:rsidRDefault="79F02ED8" w:rsidP="00C2683D">
      <w:r w:rsidRPr="005B5974">
        <w:t>Today we found out a little bit about mihi/pepeha and how we use it to tell others about ourselves.</w:t>
      </w:r>
      <w:r w:rsidR="001D2CFA" w:rsidRPr="005B5974">
        <w:t xml:space="preserve"> </w:t>
      </w:r>
      <w:r w:rsidR="4C12D993" w:rsidRPr="005B5974">
        <w:t>Mihi and pepeha are important aspects of Māori culture and how Māori express themselves through language.</w:t>
      </w:r>
    </w:p>
    <w:p w14:paraId="06F71172" w14:textId="56631BEE" w:rsidR="79F02ED8" w:rsidRPr="005B5974" w:rsidRDefault="79F02ED8" w:rsidP="00C2683D">
      <w:r w:rsidRPr="005B5974">
        <w:t>Like Pareraukawa,</w:t>
      </w:r>
      <w:r w:rsidR="4C12D993" w:rsidRPr="005B5974">
        <w:t xml:space="preserve"> today </w:t>
      </w:r>
      <w:r w:rsidRPr="005B5974">
        <w:t>you have told us about where you live and other places that are special to you.</w:t>
      </w:r>
    </w:p>
    <w:p w14:paraId="63F079D8" w14:textId="07304D40" w:rsidR="79F02ED8" w:rsidRPr="005B5974" w:rsidRDefault="000E6E5F" w:rsidP="00C2683D">
      <w:r w:rsidRPr="005B5974">
        <w:rPr>
          <w:b/>
          <w:bCs/>
        </w:rPr>
        <w:t>Draw</w:t>
      </w:r>
      <w:r w:rsidR="79F02ED8" w:rsidRPr="005B5974">
        <w:t xml:space="preserve"> or </w:t>
      </w:r>
      <w:r w:rsidRPr="005B5974">
        <w:rPr>
          <w:b/>
          <w:bCs/>
        </w:rPr>
        <w:t>make a collage</w:t>
      </w:r>
      <w:r w:rsidR="79F02ED8" w:rsidRPr="005B5974">
        <w:t xml:space="preserve"> of the place you live – can you include the water – (river, lake or sea), an</w:t>
      </w:r>
      <w:r w:rsidR="006B5901" w:rsidRPr="005B5974">
        <w:t>d</w:t>
      </w:r>
      <w:r w:rsidR="79F02ED8" w:rsidRPr="005B5974">
        <w:t xml:space="preserve"> the mountains?</w:t>
      </w:r>
      <w:r w:rsidR="001D2CFA" w:rsidRPr="005B5974">
        <w:t xml:space="preserve"> </w:t>
      </w:r>
      <w:r w:rsidR="4C12D993" w:rsidRPr="005B5974">
        <w:t>What else can you include?</w:t>
      </w:r>
      <w:r w:rsidR="001D2CFA" w:rsidRPr="005B5974">
        <w:t xml:space="preserve"> </w:t>
      </w:r>
    </w:p>
    <w:p w14:paraId="66EA488D" w14:textId="418CAAA6" w:rsidR="79F02ED8" w:rsidRPr="005B5974" w:rsidRDefault="79F02ED8" w:rsidP="00C2683D">
      <w:r w:rsidRPr="005B5974">
        <w:t xml:space="preserve">You can use </w:t>
      </w:r>
      <w:r w:rsidR="00AC44F5" w:rsidRPr="005B5974">
        <w:t>a</w:t>
      </w:r>
      <w:r w:rsidRPr="005B5974">
        <w:t xml:space="preserve"> piece of paper or page in your notebook.</w:t>
      </w:r>
      <w:r w:rsidR="001D2CFA" w:rsidRPr="005B5974">
        <w:t xml:space="preserve"> </w:t>
      </w:r>
      <w:r w:rsidRPr="005B5974">
        <w:t xml:space="preserve">When you are finished </w:t>
      </w:r>
      <w:r w:rsidR="000E6E5F" w:rsidRPr="005B5974">
        <w:rPr>
          <w:b/>
          <w:bCs/>
        </w:rPr>
        <w:t>share</w:t>
      </w:r>
      <w:r w:rsidRPr="005B5974">
        <w:t xml:space="preserve"> and </w:t>
      </w:r>
      <w:r w:rsidR="000E6E5F" w:rsidRPr="005B5974">
        <w:rPr>
          <w:b/>
          <w:bCs/>
        </w:rPr>
        <w:t>explain</w:t>
      </w:r>
      <w:r w:rsidRPr="005B5974">
        <w:t xml:space="preserve"> your creation to someone in your </w:t>
      </w:r>
      <w:r w:rsidR="4C12D993" w:rsidRPr="005B5974">
        <w:t>whānau,</w:t>
      </w:r>
      <w:r w:rsidRPr="005B5974">
        <w:t xml:space="preserve"> your class or your teacher the next time you meet online.</w:t>
      </w:r>
    </w:p>
    <w:p w14:paraId="05C22C3F" w14:textId="17535257" w:rsidR="006B5901" w:rsidRPr="005B5974" w:rsidRDefault="008E1AA1" w:rsidP="00C2683D">
      <w:r>
        <w:pict w14:anchorId="73080FCE">
          <v:rect id="_x0000_i1032" style="width:0;height:1.5pt" o:hralign="center" o:hrstd="t" o:hr="t" fillcolor="#a0a0a0" stroked="f"/>
        </w:pict>
      </w:r>
    </w:p>
    <w:p w14:paraId="45C096C5" w14:textId="7750F72F" w:rsidR="001F519C" w:rsidRPr="005B5974" w:rsidRDefault="001F519C" w:rsidP="004765BE">
      <w:pPr>
        <w:pStyle w:val="MoEHeading2"/>
        <w:rPr>
          <w:color w:val="3472AC"/>
        </w:rPr>
      </w:pPr>
      <w:r w:rsidRPr="005B5974">
        <w:rPr>
          <w:color w:val="3472AC"/>
        </w:rPr>
        <w:t xml:space="preserve">Reflection </w:t>
      </w:r>
    </w:p>
    <w:p w14:paraId="505A0A6C" w14:textId="77777777" w:rsidR="00D62F31" w:rsidRPr="005B5974" w:rsidRDefault="00D62F31" w:rsidP="006B5901">
      <w:r w:rsidRPr="005B5974">
        <w:t>30 minutes</w:t>
      </w:r>
    </w:p>
    <w:p w14:paraId="46EDADE6" w14:textId="592B0191" w:rsidR="005E09CE" w:rsidRPr="005B5974" w:rsidRDefault="006B5901" w:rsidP="006B5901">
      <w:pPr>
        <w:rPr>
          <w:i/>
          <w:iCs/>
          <w:color w:val="3472AC"/>
        </w:rPr>
      </w:pPr>
      <w:r w:rsidRPr="005B5974">
        <w:rPr>
          <w:i/>
          <w:iCs/>
          <w:color w:val="3472AC"/>
        </w:rPr>
        <w:t xml:space="preserve">Today we have learned about where we are from, how to ask and answer this in te reo Māori and to locate places on a map. </w:t>
      </w:r>
    </w:p>
    <w:p w14:paraId="03719084" w14:textId="39B2AE40" w:rsidR="001F519C" w:rsidRPr="005B5974" w:rsidRDefault="000E6E5F" w:rsidP="00541CDC">
      <w:pPr>
        <w:rPr>
          <w:b/>
        </w:rPr>
      </w:pPr>
      <w:r w:rsidRPr="005B5974">
        <w:rPr>
          <w:b/>
        </w:rPr>
        <w:t>Talk</w:t>
      </w:r>
      <w:r w:rsidR="000B1206" w:rsidRPr="005B5974">
        <w:rPr>
          <w:b/>
        </w:rPr>
        <w:t xml:space="preserve"> with someone in your whānau</w:t>
      </w:r>
      <w:r w:rsidR="7BA4D926" w:rsidRPr="005B5974">
        <w:rPr>
          <w:b/>
        </w:rPr>
        <w:t>.</w:t>
      </w:r>
    </w:p>
    <w:p w14:paraId="69BC2212" w14:textId="773B446B" w:rsidR="001F519C" w:rsidRPr="005B5974" w:rsidRDefault="000B1206" w:rsidP="0088009B">
      <w:r w:rsidRPr="005B5974">
        <w:t>Tell them all the things you have done today.</w:t>
      </w:r>
    </w:p>
    <w:p w14:paraId="4F7AE961" w14:textId="77777777" w:rsidR="001F519C" w:rsidRPr="005B5974" w:rsidRDefault="000B1206" w:rsidP="00123902">
      <w:pPr>
        <w:pStyle w:val="ListParagraph"/>
        <w:numPr>
          <w:ilvl w:val="0"/>
          <w:numId w:val="75"/>
        </w:numPr>
      </w:pPr>
      <w:r w:rsidRPr="005B5974">
        <w:t>How did today make you feel?</w:t>
      </w:r>
    </w:p>
    <w:p w14:paraId="4270E1B7" w14:textId="77777777" w:rsidR="00C17187" w:rsidRPr="005B5974" w:rsidRDefault="00C17187" w:rsidP="00C17187">
      <w:pPr>
        <w:pStyle w:val="ListParagraph"/>
        <w:numPr>
          <w:ilvl w:val="0"/>
          <w:numId w:val="51"/>
        </w:numPr>
        <w:rPr>
          <w:rFonts w:eastAsiaTheme="minorEastAsia"/>
        </w:rPr>
      </w:pPr>
      <w:r w:rsidRPr="005B5974">
        <w:t>Which activity did you enjoy the most today?</w:t>
      </w:r>
    </w:p>
    <w:p w14:paraId="7F8FF4E4" w14:textId="77777777" w:rsidR="00C17187" w:rsidRPr="005B5974" w:rsidRDefault="00C17187" w:rsidP="00C17187">
      <w:pPr>
        <w:pStyle w:val="ListParagraph"/>
        <w:numPr>
          <w:ilvl w:val="0"/>
          <w:numId w:val="51"/>
        </w:numPr>
      </w:pPr>
      <w:r w:rsidRPr="005B5974">
        <w:t xml:space="preserve">What did you learn today? </w:t>
      </w:r>
    </w:p>
    <w:p w14:paraId="57A5ADE4" w14:textId="39B2AE40" w:rsidR="001F519C" w:rsidRPr="005B5974" w:rsidRDefault="000B1206" w:rsidP="00541CDC">
      <w:pPr>
        <w:rPr>
          <w:b/>
          <w:bCs/>
        </w:rPr>
      </w:pPr>
      <w:r w:rsidRPr="005B5974">
        <w:rPr>
          <w:b/>
          <w:bCs/>
        </w:rPr>
        <w:t>Wellbeing check</w:t>
      </w:r>
    </w:p>
    <w:p w14:paraId="08EEFD0C" w14:textId="39B2AE40" w:rsidR="001F519C" w:rsidRPr="005B5974" w:rsidRDefault="000B1206" w:rsidP="0088009B">
      <w:pPr>
        <w:rPr>
          <w:rFonts w:eastAsia="Calibri Light"/>
        </w:rPr>
      </w:pPr>
      <w:r w:rsidRPr="005B5974">
        <w:t xml:space="preserve">Put the </w:t>
      </w:r>
      <w:hyperlink r:id="rId108">
        <w:r w:rsidRPr="005B5974">
          <w:rPr>
            <w:rStyle w:val="Hyperlink"/>
            <w:rFonts w:eastAsia="Calibri Light"/>
          </w:rPr>
          <w:t>Face cards</w:t>
        </w:r>
      </w:hyperlink>
      <w:r w:rsidRPr="005B5974">
        <w:rPr>
          <w:rFonts w:eastAsia="@MS Mincho"/>
        </w:rPr>
        <w:t xml:space="preserve"> you used last week on the table or floor in front of you.</w:t>
      </w:r>
    </w:p>
    <w:p w14:paraId="5014A5DF" w14:textId="39B2AE40" w:rsidR="001F519C" w:rsidRPr="005B5974" w:rsidRDefault="79F02ED8" w:rsidP="002E687E">
      <w:pPr>
        <w:pStyle w:val="ListParagraph"/>
        <w:numPr>
          <w:ilvl w:val="0"/>
          <w:numId w:val="51"/>
        </w:numPr>
        <w:rPr>
          <w:rFonts w:eastAsia="Calibri"/>
        </w:rPr>
      </w:pPr>
      <w:r w:rsidRPr="005B5974">
        <w:t>Which card shows how you felt this morning?</w:t>
      </w:r>
      <w:r w:rsidR="001D2CFA" w:rsidRPr="005B5974">
        <w:t xml:space="preserve"> </w:t>
      </w:r>
      <w:r w:rsidRPr="005B5974">
        <w:t>Which card shows how you feel now?</w:t>
      </w:r>
    </w:p>
    <w:p w14:paraId="00B0597A" w14:textId="4C532131" w:rsidR="001F519C" w:rsidRPr="005B5974" w:rsidRDefault="000E6E5F" w:rsidP="0088009B">
      <w:pPr>
        <w:rPr>
          <w:rFonts w:eastAsiaTheme="minorEastAsia"/>
        </w:rPr>
      </w:pPr>
      <w:r w:rsidRPr="005B5974">
        <w:rPr>
          <w:b/>
          <w:bCs/>
        </w:rPr>
        <w:t>Write</w:t>
      </w:r>
      <w:r w:rsidR="000B1206" w:rsidRPr="005B5974">
        <w:t xml:space="preserve"> or </w:t>
      </w:r>
      <w:r w:rsidRPr="005B5974">
        <w:rPr>
          <w:b/>
          <w:bCs/>
        </w:rPr>
        <w:t>draw</w:t>
      </w:r>
      <w:r w:rsidR="000B1206" w:rsidRPr="005B5974">
        <w:rPr>
          <w:b/>
        </w:rPr>
        <w:t xml:space="preserve"> </w:t>
      </w:r>
      <w:r w:rsidR="000B1206" w:rsidRPr="005B5974">
        <w:t xml:space="preserve">this in your home learning book. </w:t>
      </w:r>
    </w:p>
    <w:p w14:paraId="0690EA24" w14:textId="2F315D8B" w:rsidR="001F519C" w:rsidRPr="005B5974" w:rsidRDefault="000E6E5F" w:rsidP="0088009B">
      <w:pPr>
        <w:rPr>
          <w:rFonts w:eastAsia="MS Mincho"/>
        </w:rPr>
      </w:pPr>
      <w:r w:rsidRPr="005B5974">
        <w:rPr>
          <w:b/>
          <w:bCs/>
        </w:rPr>
        <w:t>Close</w:t>
      </w:r>
      <w:r w:rsidR="000B1206" w:rsidRPr="005B5974">
        <w:t xml:space="preserve"> your book – School is finished for today</w:t>
      </w:r>
      <w:r w:rsidR="62AD3AFB" w:rsidRPr="005B5974">
        <w:t>.</w:t>
      </w:r>
      <w:r w:rsidR="000B1206" w:rsidRPr="005B5974">
        <w:t xml:space="preserve"> </w:t>
      </w:r>
      <w:r w:rsidR="000B1206" w:rsidRPr="005B5974">
        <w:rPr>
          <w:rFonts w:ascii="Segoe UI Emoji" w:eastAsia="Symbol" w:hAnsi="Segoe UI Emoji" w:cs="Segoe UI Emoji"/>
        </w:rPr>
        <w:t>😊</w:t>
      </w:r>
    </w:p>
    <w:p w14:paraId="26146134" w14:textId="77777777" w:rsidR="00FB3696" w:rsidRPr="005B5974" w:rsidRDefault="00D96AC0" w:rsidP="00257CDB">
      <w:pPr>
        <w:pStyle w:val="MoEHeading1"/>
      </w:pPr>
      <w:r w:rsidRPr="005B5974">
        <w:lastRenderedPageBreak/>
        <w:t xml:space="preserve">Day 7: </w:t>
      </w:r>
      <w:r w:rsidR="00FB3696" w:rsidRPr="005B5974">
        <w:t>Getting started</w:t>
      </w:r>
    </w:p>
    <w:p w14:paraId="6763EA37" w14:textId="77777777" w:rsidR="00FB3696" w:rsidRPr="005B5974" w:rsidRDefault="00FB3696" w:rsidP="00FB3696">
      <w:pPr>
        <w:spacing w:after="0"/>
      </w:pPr>
      <w:r w:rsidRPr="005B5974">
        <w:t>Take the first 30 minutes of the day getting ready for learning:</w:t>
      </w:r>
    </w:p>
    <w:p w14:paraId="0BA1AFE0" w14:textId="77777777" w:rsidR="00B46B14" w:rsidRPr="005B5974" w:rsidRDefault="00B46B14" w:rsidP="00B46B14">
      <w:pPr>
        <w:pStyle w:val="ListParagraph"/>
        <w:numPr>
          <w:ilvl w:val="0"/>
          <w:numId w:val="52"/>
        </w:numPr>
        <w:rPr>
          <w:rFonts w:eastAsiaTheme="minorEastAsia"/>
          <w:b/>
        </w:rPr>
      </w:pPr>
      <w:r w:rsidRPr="005B5974">
        <w:rPr>
          <w:b/>
          <w:bCs/>
        </w:rPr>
        <w:t>Practise your karakia (See p. 9)</w:t>
      </w:r>
      <w:r w:rsidRPr="005B5974">
        <w:t xml:space="preserve"> </w:t>
      </w:r>
    </w:p>
    <w:p w14:paraId="54E4E244" w14:textId="77777777" w:rsidR="00B46B14" w:rsidRPr="005B5974" w:rsidRDefault="00B46B14" w:rsidP="00B46B14">
      <w:pPr>
        <w:pStyle w:val="ListParagraph"/>
        <w:numPr>
          <w:ilvl w:val="0"/>
          <w:numId w:val="52"/>
        </w:numPr>
        <w:rPr>
          <w:rFonts w:eastAsiaTheme="minorEastAsia"/>
          <w:b/>
        </w:rPr>
      </w:pPr>
      <w:r w:rsidRPr="005B5974">
        <w:rPr>
          <w:b/>
          <w:bCs/>
        </w:rPr>
        <w:t>Do</w:t>
      </w:r>
      <w:r w:rsidRPr="005B5974">
        <w:t xml:space="preserve"> a mindfulness activity (See p. 8)</w:t>
      </w:r>
    </w:p>
    <w:p w14:paraId="6BC93164" w14:textId="77777777" w:rsidR="00B46B14" w:rsidRPr="005B5974" w:rsidRDefault="00B46B14" w:rsidP="00B46B14">
      <w:pPr>
        <w:pStyle w:val="ListParagraph"/>
        <w:numPr>
          <w:ilvl w:val="0"/>
          <w:numId w:val="52"/>
        </w:numPr>
      </w:pPr>
      <w:r w:rsidRPr="005B5974">
        <w:rPr>
          <w:b/>
          <w:bCs/>
        </w:rPr>
        <w:t>Plan</w:t>
      </w:r>
      <w:r w:rsidRPr="005B5974">
        <w:t xml:space="preserve"> out my day and where I will learn</w:t>
      </w:r>
    </w:p>
    <w:p w14:paraId="2078B407" w14:textId="77777777" w:rsidR="00B46B14" w:rsidRPr="005B5974" w:rsidRDefault="00B46B14" w:rsidP="00B46B14">
      <w:pPr>
        <w:pStyle w:val="ListParagraph"/>
        <w:numPr>
          <w:ilvl w:val="0"/>
          <w:numId w:val="52"/>
        </w:numPr>
        <w:rPr>
          <w:rFonts w:eastAsiaTheme="minorEastAsia"/>
        </w:rPr>
      </w:pPr>
      <w:r w:rsidRPr="005B5974">
        <w:rPr>
          <w:b/>
          <w:bCs/>
        </w:rPr>
        <w:t xml:space="preserve">Choose </w:t>
      </w:r>
      <w:r w:rsidRPr="005B5974">
        <w:t>a fitness activity (See p. 6-7)</w:t>
      </w:r>
    </w:p>
    <w:p w14:paraId="519F3D32" w14:textId="77777777" w:rsidR="00B46B14" w:rsidRPr="005B5974" w:rsidRDefault="00B46B14" w:rsidP="00B46B14">
      <w:pPr>
        <w:pStyle w:val="ListParagraph"/>
        <w:numPr>
          <w:ilvl w:val="0"/>
          <w:numId w:val="52"/>
        </w:numPr>
      </w:pPr>
      <w:r w:rsidRPr="005B5974">
        <w:rPr>
          <w:b/>
          <w:bCs/>
        </w:rPr>
        <w:t>Check in</w:t>
      </w:r>
      <w:r w:rsidRPr="005B5974">
        <w:t xml:space="preserve"> with your teacher.</w:t>
      </w:r>
    </w:p>
    <w:p w14:paraId="68DFB4A5" w14:textId="47C02338" w:rsidR="00FB3696" w:rsidRPr="005B5974" w:rsidRDefault="00FB3696" w:rsidP="00FB3696">
      <w:pPr>
        <w:rPr>
          <w:b/>
        </w:rPr>
      </w:pPr>
      <w:r w:rsidRPr="005B5974">
        <w:t>The main focus of the day’s learning is about how people can use things and stories to explain, describe and name their special places. This is how people can express themselves.</w:t>
      </w:r>
    </w:p>
    <w:p w14:paraId="19EBEC48" w14:textId="6921FBAD" w:rsidR="00D96AC0" w:rsidRPr="005B5974" w:rsidRDefault="00FB3696" w:rsidP="00FB3696">
      <w:pPr>
        <w:rPr>
          <w:color w:val="auto"/>
        </w:rPr>
      </w:pPr>
      <w:r w:rsidRPr="005B5974">
        <w:rPr>
          <w:rStyle w:val="normaltextrun"/>
          <w:bCs/>
          <w:color w:val="auto"/>
        </w:rPr>
        <w:t>Inquiry focus – “explore, investigate, and discover”</w:t>
      </w:r>
    </w:p>
    <w:p w14:paraId="004EFDB7" w14:textId="5AE246EC" w:rsidR="005E09CE" w:rsidRPr="005B5974" w:rsidRDefault="00E810A8" w:rsidP="00257CDB">
      <w:r w:rsidRPr="005B5974">
        <w:t>Set up your space. Grab the things you need. These are the activities for today:</w:t>
      </w:r>
    </w:p>
    <w:tbl>
      <w:tblPr>
        <w:tblStyle w:val="PlainTable1"/>
        <w:tblW w:w="0" w:type="auto"/>
        <w:tblLook w:val="04A0" w:firstRow="1" w:lastRow="0" w:firstColumn="1" w:lastColumn="0" w:noHBand="0" w:noVBand="1"/>
      </w:tblPr>
      <w:tblGrid>
        <w:gridCol w:w="2155"/>
        <w:gridCol w:w="2250"/>
        <w:gridCol w:w="2520"/>
        <w:gridCol w:w="2790"/>
      </w:tblGrid>
      <w:tr w:rsidR="6A63AFC9" w:rsidRPr="005B5974" w14:paraId="1EB59B8D" w14:textId="77777777" w:rsidTr="00DD0C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0FF99C48" w14:textId="77777777" w:rsidR="001C120E" w:rsidRPr="005B5974" w:rsidRDefault="001C120E" w:rsidP="00257CDB">
            <w:pPr>
              <w:rPr>
                <w:b w:val="0"/>
                <w:bCs w:val="0"/>
              </w:rPr>
            </w:pPr>
            <w:r w:rsidRPr="005B5974">
              <w:rPr>
                <w:b w:val="0"/>
                <w:bCs w:val="0"/>
              </w:rPr>
              <w:t>Express myself:</w:t>
            </w:r>
          </w:p>
          <w:p w14:paraId="02FA2E36" w14:textId="17D2E075" w:rsidR="6A63AFC9" w:rsidRPr="005B5974" w:rsidRDefault="005342BD" w:rsidP="00257CDB">
            <w:pPr>
              <w:rPr>
                <w:b w:val="0"/>
                <w:bCs w:val="0"/>
              </w:rPr>
            </w:pPr>
            <w:r w:rsidRPr="005B5974">
              <w:rPr>
                <w:b w:val="0"/>
                <w:bCs w:val="0"/>
              </w:rPr>
              <w:t>Share where I am from</w:t>
            </w:r>
            <w:r w:rsidR="00D9383E" w:rsidRPr="005B5974">
              <w:rPr>
                <w:b w:val="0"/>
                <w:bCs w:val="0"/>
              </w:rPr>
              <w:t xml:space="preserve"> using objects</w:t>
            </w:r>
          </w:p>
        </w:tc>
        <w:tc>
          <w:tcPr>
            <w:tcW w:w="2250" w:type="dxa"/>
          </w:tcPr>
          <w:p w14:paraId="0324FCE0" w14:textId="77777777" w:rsidR="0087517C" w:rsidRPr="005B5974" w:rsidRDefault="00462992" w:rsidP="00257CDB">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Make connections</w:t>
            </w:r>
            <w:r w:rsidR="009A51A2" w:rsidRPr="005B5974">
              <w:rPr>
                <w:b w:val="0"/>
                <w:bCs w:val="0"/>
              </w:rPr>
              <w:t>:</w:t>
            </w:r>
            <w:r w:rsidRPr="005B5974">
              <w:rPr>
                <w:b w:val="0"/>
                <w:bCs w:val="0"/>
              </w:rPr>
              <w:t xml:space="preserve"> </w:t>
            </w:r>
          </w:p>
          <w:p w14:paraId="0B4F3F89" w14:textId="371A330B" w:rsidR="6A63AFC9" w:rsidRPr="005B5974" w:rsidRDefault="00462992" w:rsidP="00257CDB">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between a story and the map of New Zealand</w:t>
            </w:r>
          </w:p>
        </w:tc>
        <w:tc>
          <w:tcPr>
            <w:tcW w:w="2520" w:type="dxa"/>
          </w:tcPr>
          <w:p w14:paraId="2107E572" w14:textId="77777777" w:rsidR="0087517C" w:rsidRPr="005B5974" w:rsidRDefault="009A51A2" w:rsidP="00257CDB">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 xml:space="preserve">Creative maths: </w:t>
            </w:r>
          </w:p>
          <w:p w14:paraId="798A79EF" w14:textId="7DB80B68" w:rsidR="6A63AFC9" w:rsidRPr="005B5974" w:rsidRDefault="0087517C" w:rsidP="00257CDB">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Draw a t</w:t>
            </w:r>
            <w:r w:rsidR="002E6F02" w:rsidRPr="005B5974">
              <w:rPr>
                <w:b w:val="0"/>
                <w:bCs w:val="0"/>
              </w:rPr>
              <w:t xml:space="preserve">aniwha </w:t>
            </w:r>
            <w:r w:rsidR="007E32B3" w:rsidRPr="005B5974">
              <w:rPr>
                <w:b w:val="0"/>
                <w:bCs w:val="0"/>
              </w:rPr>
              <w:t>and</w:t>
            </w:r>
            <w:r w:rsidR="002E6F02" w:rsidRPr="005B5974">
              <w:rPr>
                <w:b w:val="0"/>
                <w:bCs w:val="0"/>
              </w:rPr>
              <w:t xml:space="preserve"> show I can make a set of a number</w:t>
            </w:r>
          </w:p>
        </w:tc>
        <w:tc>
          <w:tcPr>
            <w:tcW w:w="2790" w:type="dxa"/>
          </w:tcPr>
          <w:p w14:paraId="7EF191A0" w14:textId="77777777" w:rsidR="0087517C" w:rsidRPr="005B5974" w:rsidRDefault="004869A1" w:rsidP="00257CDB">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 xml:space="preserve">More mapping: </w:t>
            </w:r>
          </w:p>
          <w:p w14:paraId="0844F712" w14:textId="46F9F9D1" w:rsidR="6A63AFC9" w:rsidRPr="005B5974" w:rsidRDefault="006F1473" w:rsidP="00257CDB">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Explore stories to help i</w:t>
            </w:r>
            <w:r w:rsidR="004575BF" w:rsidRPr="005B5974">
              <w:rPr>
                <w:b w:val="0"/>
                <w:bCs w:val="0"/>
              </w:rPr>
              <w:t xml:space="preserve">dentify </w:t>
            </w:r>
            <w:r w:rsidR="00B94AD2" w:rsidRPr="005B5974">
              <w:rPr>
                <w:b w:val="0"/>
                <w:bCs w:val="0"/>
              </w:rPr>
              <w:t>volcanoes</w:t>
            </w:r>
            <w:r w:rsidR="004575BF" w:rsidRPr="005B5974">
              <w:rPr>
                <w:b w:val="0"/>
                <w:bCs w:val="0"/>
              </w:rPr>
              <w:t xml:space="preserve"> on a map of New Zealand</w:t>
            </w:r>
            <w:r w:rsidR="00B94AD2" w:rsidRPr="005B5974">
              <w:rPr>
                <w:b w:val="0"/>
                <w:bCs w:val="0"/>
              </w:rPr>
              <w:t>.</w:t>
            </w:r>
          </w:p>
        </w:tc>
      </w:tr>
    </w:tbl>
    <w:p w14:paraId="20A54107" w14:textId="62C85A29" w:rsidR="00D62F31" w:rsidRPr="005B5974" w:rsidRDefault="008E1AA1" w:rsidP="00D62F31">
      <w:r>
        <w:pict w14:anchorId="4E09A33E">
          <v:rect id="_x0000_i1033" style="width:0;height:1.5pt" o:hralign="center" o:hrstd="t" o:hr="t" fillcolor="#a0a0a0" stroked="f"/>
        </w:pict>
      </w:r>
    </w:p>
    <w:p w14:paraId="09AC5EDB" w14:textId="1CDD025E" w:rsidR="00D96AC0" w:rsidRPr="005B5974" w:rsidRDefault="00E062AC" w:rsidP="00257CDB">
      <w:pPr>
        <w:pStyle w:val="MoEHeading1"/>
        <w:rPr>
          <w:sz w:val="32"/>
          <w:szCs w:val="32"/>
        </w:rPr>
      </w:pPr>
      <w:r w:rsidRPr="005B5974">
        <w:rPr>
          <w:sz w:val="32"/>
          <w:szCs w:val="32"/>
        </w:rPr>
        <w:t>Activity</w:t>
      </w:r>
      <w:r w:rsidR="00D96AC0" w:rsidRPr="005B5974">
        <w:rPr>
          <w:sz w:val="32"/>
          <w:szCs w:val="32"/>
        </w:rPr>
        <w:t xml:space="preserve"> 1</w:t>
      </w:r>
      <w:r w:rsidR="5F2D342A" w:rsidRPr="005B5974">
        <w:rPr>
          <w:sz w:val="32"/>
          <w:szCs w:val="32"/>
        </w:rPr>
        <w:t>:</w:t>
      </w:r>
      <w:r w:rsidR="00D96AC0" w:rsidRPr="005B5974">
        <w:rPr>
          <w:sz w:val="32"/>
          <w:szCs w:val="32"/>
        </w:rPr>
        <w:t xml:space="preserve"> Literacy</w:t>
      </w:r>
      <w:r w:rsidR="5F2D342A" w:rsidRPr="005B5974">
        <w:rPr>
          <w:sz w:val="32"/>
          <w:szCs w:val="32"/>
        </w:rPr>
        <w:t>, writing</w:t>
      </w:r>
    </w:p>
    <w:tbl>
      <w:tblPr>
        <w:tblStyle w:val="TableGridLight"/>
        <w:tblW w:w="9720"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D62F31" w:rsidRPr="005B5974" w14:paraId="353E1B4F" w14:textId="77777777" w:rsidTr="00607060">
        <w:tc>
          <w:tcPr>
            <w:tcW w:w="9720" w:type="dxa"/>
          </w:tcPr>
          <w:p w14:paraId="3A644F2C" w14:textId="4337BDDD" w:rsidR="00D96AC0" w:rsidRPr="005B5974" w:rsidRDefault="4C12D993" w:rsidP="002B40B5">
            <w:pPr>
              <w:ind w:left="113"/>
              <w:rPr>
                <w:b/>
                <w:bCs/>
                <w:i/>
                <w:iCs/>
                <w:color w:val="01853E"/>
              </w:rPr>
            </w:pPr>
            <w:r w:rsidRPr="005B5974">
              <w:rPr>
                <w:bCs/>
                <w:i/>
                <w:iCs/>
                <w:color w:val="01853E"/>
              </w:rPr>
              <w:t xml:space="preserve">Let’s explore today how </w:t>
            </w:r>
            <w:r w:rsidR="00623239" w:rsidRPr="005B5974">
              <w:rPr>
                <w:b/>
                <w:bCs/>
                <w:i/>
                <w:iCs/>
                <w:color w:val="01853E"/>
              </w:rPr>
              <w:t xml:space="preserve">people </w:t>
            </w:r>
            <w:r w:rsidRPr="005B5974">
              <w:rPr>
                <w:bCs/>
                <w:i/>
                <w:iCs/>
                <w:color w:val="01853E"/>
              </w:rPr>
              <w:t>tell stories about their place.</w:t>
            </w:r>
            <w:r w:rsidR="001D2CFA" w:rsidRPr="005B5974">
              <w:rPr>
                <w:bCs/>
                <w:i/>
                <w:iCs/>
                <w:color w:val="01853E"/>
              </w:rPr>
              <w:t xml:space="preserve"> </w:t>
            </w:r>
            <w:r w:rsidRPr="005B5974">
              <w:rPr>
                <w:bCs/>
                <w:i/>
                <w:iCs/>
                <w:color w:val="01853E"/>
              </w:rPr>
              <w:t>Objects that are special to a school help to form the cultural narrative and local history of that school.</w:t>
            </w:r>
            <w:r w:rsidR="001D2CFA" w:rsidRPr="005B5974">
              <w:rPr>
                <w:bCs/>
                <w:i/>
                <w:iCs/>
                <w:color w:val="01853E"/>
              </w:rPr>
              <w:t xml:space="preserve"> </w:t>
            </w:r>
            <w:r w:rsidRPr="005B5974">
              <w:rPr>
                <w:bCs/>
                <w:i/>
                <w:iCs/>
                <w:color w:val="01853E"/>
              </w:rPr>
              <w:t>This helps all the learners in that school feel a sense of belonging and connectedness to their school.</w:t>
            </w:r>
            <w:r w:rsidR="001D2CFA" w:rsidRPr="005B5974">
              <w:rPr>
                <w:bCs/>
                <w:i/>
                <w:iCs/>
                <w:color w:val="01853E"/>
              </w:rPr>
              <w:t xml:space="preserve"> </w:t>
            </w:r>
            <w:r w:rsidRPr="005B5974">
              <w:rPr>
                <w:bCs/>
                <w:i/>
                <w:iCs/>
                <w:color w:val="01853E"/>
              </w:rPr>
              <w:t>This is especially important in this time of disrupted at school learning.</w:t>
            </w:r>
            <w:r w:rsidR="001D2CFA" w:rsidRPr="005B5974">
              <w:rPr>
                <w:bCs/>
                <w:i/>
                <w:iCs/>
                <w:color w:val="01853E"/>
              </w:rPr>
              <w:t xml:space="preserve"> </w:t>
            </w:r>
            <w:r w:rsidR="002B40B5" w:rsidRPr="005B5974">
              <w:rPr>
                <w:b/>
                <w:bCs/>
                <w:i/>
                <w:iCs/>
                <w:color w:val="01853E"/>
              </w:rPr>
              <w:t>Your</w:t>
            </w:r>
            <w:r w:rsidRPr="005B5974">
              <w:rPr>
                <w:bCs/>
                <w:i/>
                <w:iCs/>
                <w:color w:val="01853E"/>
              </w:rPr>
              <w:t xml:space="preserve"> learner </w:t>
            </w:r>
            <w:r w:rsidR="002B40B5" w:rsidRPr="005B5974">
              <w:rPr>
                <w:b/>
                <w:bCs/>
                <w:i/>
                <w:iCs/>
                <w:color w:val="01853E"/>
              </w:rPr>
              <w:t>could</w:t>
            </w:r>
            <w:r w:rsidRPr="005B5974">
              <w:rPr>
                <w:bCs/>
                <w:i/>
                <w:iCs/>
                <w:color w:val="01853E"/>
              </w:rPr>
              <w:t xml:space="preserve"> look at your school website to help them remember more about what makes their school special.</w:t>
            </w:r>
            <w:r w:rsidR="002B40B5" w:rsidRPr="005B5974">
              <w:rPr>
                <w:b/>
                <w:bCs/>
                <w:i/>
                <w:iCs/>
                <w:color w:val="01853E"/>
              </w:rPr>
              <w:t xml:space="preserve"> </w:t>
            </w:r>
            <w:r w:rsidR="6A63AFC9" w:rsidRPr="005B5974">
              <w:rPr>
                <w:bCs/>
                <w:i/>
                <w:iCs/>
                <w:color w:val="01853E"/>
              </w:rPr>
              <w:t xml:space="preserve">They are also going to practice writing verbs </w:t>
            </w:r>
            <w:r w:rsidR="004C49E5" w:rsidRPr="005B5974">
              <w:rPr>
                <w:bCs/>
                <w:i/>
                <w:iCs/>
                <w:color w:val="01853E"/>
              </w:rPr>
              <w:t>today;</w:t>
            </w:r>
            <w:r w:rsidR="6A63AFC9" w:rsidRPr="005B5974">
              <w:rPr>
                <w:bCs/>
                <w:i/>
                <w:iCs/>
                <w:color w:val="01853E"/>
              </w:rPr>
              <w:t xml:space="preserve"> this will help them communicate more clearly when describing an action and expressing themselves.</w:t>
            </w:r>
          </w:p>
        </w:tc>
      </w:tr>
      <w:tr w:rsidR="00B865BD" w:rsidRPr="005B5974" w14:paraId="1D7CB48B" w14:textId="77777777" w:rsidTr="00607060">
        <w:tc>
          <w:tcPr>
            <w:tcW w:w="9720" w:type="dxa"/>
          </w:tcPr>
          <w:p w14:paraId="2EA0FD09" w14:textId="0D592E6C" w:rsidR="00607060" w:rsidRPr="005B5974" w:rsidRDefault="00607060" w:rsidP="00607060">
            <w:pPr>
              <w:spacing w:before="80" w:after="80"/>
            </w:pPr>
            <w:r w:rsidRPr="005B5974">
              <w:t>What do I need?</w:t>
            </w:r>
          </w:p>
          <w:p w14:paraId="1323BD3D" w14:textId="6BB234D0" w:rsidR="00B865BD" w:rsidRPr="005B5974" w:rsidRDefault="00B865BD" w:rsidP="00123902">
            <w:pPr>
              <w:pStyle w:val="ListParagraph"/>
              <w:numPr>
                <w:ilvl w:val="0"/>
                <w:numId w:val="74"/>
              </w:numPr>
              <w:spacing w:before="80" w:after="80"/>
            </w:pPr>
            <w:r w:rsidRPr="005B5974">
              <w:t>45 minutes</w:t>
            </w:r>
          </w:p>
          <w:p w14:paraId="0E6B979E" w14:textId="3A8BFEF6" w:rsidR="00B865BD" w:rsidRPr="005B5974" w:rsidRDefault="00B865BD" w:rsidP="00123902">
            <w:pPr>
              <w:pStyle w:val="ListParagraph"/>
              <w:numPr>
                <w:ilvl w:val="0"/>
                <w:numId w:val="74"/>
              </w:numPr>
              <w:spacing w:before="80" w:after="80"/>
            </w:pPr>
            <w:r w:rsidRPr="005B5974">
              <w:t>My home learning book and pen/pencil</w:t>
            </w:r>
          </w:p>
          <w:p w14:paraId="51848445" w14:textId="5B257E3B" w:rsidR="00B865BD" w:rsidRPr="005B5974" w:rsidRDefault="00B865BD" w:rsidP="00123902">
            <w:pPr>
              <w:pStyle w:val="ListParagraph"/>
              <w:numPr>
                <w:ilvl w:val="0"/>
                <w:numId w:val="74"/>
              </w:numPr>
              <w:spacing w:before="80" w:after="80"/>
              <w:rPr>
                <w:rFonts w:eastAsia="Calibri"/>
              </w:rPr>
            </w:pPr>
            <w:r w:rsidRPr="005B5974">
              <w:t>Your copy of the blank New Zealand map</w:t>
            </w:r>
          </w:p>
          <w:p w14:paraId="5D1F86A1" w14:textId="046D15F1" w:rsidR="00B865BD" w:rsidRPr="005B5974" w:rsidRDefault="00B865BD" w:rsidP="00123902">
            <w:pPr>
              <w:pStyle w:val="ListParagraph"/>
              <w:numPr>
                <w:ilvl w:val="0"/>
                <w:numId w:val="74"/>
              </w:numPr>
              <w:spacing w:before="80" w:after="80"/>
              <w:rPr>
                <w:rFonts w:eastAsia="Calibri"/>
              </w:rPr>
            </w:pPr>
            <w:r w:rsidRPr="005B5974">
              <w:t xml:space="preserve">Look for a copy of Kākahu Pekepeke in your pack or online at: </w:t>
            </w:r>
            <w:hyperlink r:id="rId109">
              <w:r w:rsidRPr="005B5974">
                <w:rPr>
                  <w:rStyle w:val="Hyperlink"/>
                </w:rPr>
                <w:t>https://instructionalseries.tki.org.nz/Instructional-Series/Junior-Journal/Junior-Journal-61-Level-2-2020/Kakahu-Pekepeke</w:t>
              </w:r>
            </w:hyperlink>
            <w:r w:rsidRPr="005B5974">
              <w:t xml:space="preserve"> </w:t>
            </w:r>
          </w:p>
        </w:tc>
      </w:tr>
    </w:tbl>
    <w:p w14:paraId="31640C18" w14:textId="7A06EB18" w:rsidR="00B865BD" w:rsidRPr="005B5974" w:rsidRDefault="00B865BD" w:rsidP="00B865BD">
      <w:pPr>
        <w:pStyle w:val="MoEHeading3"/>
      </w:pPr>
      <w:r w:rsidRPr="005B5974">
        <w:t xml:space="preserve">In this activity I am learning to: </w:t>
      </w:r>
      <w:r w:rsidRPr="005B5974">
        <w:rPr>
          <w:sz w:val="22"/>
          <w:szCs w:val="22"/>
        </w:rPr>
        <w:t>Use</w:t>
      </w:r>
      <w:r w:rsidRPr="005B5974">
        <w:t xml:space="preserve"> objects to share about where I am from, w</w:t>
      </w:r>
      <w:r w:rsidRPr="005B5974">
        <w:rPr>
          <w:sz w:val="22"/>
          <w:szCs w:val="22"/>
        </w:rPr>
        <w:t>rite</w:t>
      </w:r>
      <w:r w:rsidRPr="005B5974">
        <w:t xml:space="preserve"> verbs with the ending -ing</w:t>
      </w:r>
    </w:p>
    <w:p w14:paraId="4296E7D7" w14:textId="42CC4446" w:rsidR="00D96AC0" w:rsidRPr="005B5974" w:rsidRDefault="79F02ED8" w:rsidP="00C2683D">
      <w:r w:rsidRPr="005B5974">
        <w:t xml:space="preserve">Let’s </w:t>
      </w:r>
      <w:r w:rsidRPr="005B5974">
        <w:rPr>
          <w:b/>
        </w:rPr>
        <w:t>explore</w:t>
      </w:r>
      <w:r w:rsidRPr="005B5974">
        <w:t xml:space="preserve"> today how others use things to tell stories about their place.</w:t>
      </w:r>
    </w:p>
    <w:p w14:paraId="6A619F32" w14:textId="39043FDD" w:rsidR="00D96AC0" w:rsidRPr="005B5974" w:rsidRDefault="79F02ED8" w:rsidP="00C2683D">
      <w:r w:rsidRPr="005B5974">
        <w:t>Yesterday we started exploring how the mihi/pepeha helps us tell others about ourselves.</w:t>
      </w:r>
    </w:p>
    <w:p w14:paraId="094873DB" w14:textId="3BE862FD" w:rsidR="00D96AC0" w:rsidRPr="005B5974" w:rsidRDefault="79F02ED8" w:rsidP="00C2683D">
      <w:r w:rsidRPr="005B5974">
        <w:t xml:space="preserve">One school in New Zealand, near Tauranga, has some special things (taonga) in their school that tell a story about their place from long ago. </w:t>
      </w:r>
    </w:p>
    <w:p w14:paraId="643A32D8" w14:textId="359F90B1" w:rsidR="00D96AC0" w:rsidRPr="005B5974" w:rsidRDefault="000E6E5F" w:rsidP="00C2683D">
      <w:pPr>
        <w:rPr>
          <w:rStyle w:val="Hyperlink"/>
        </w:rPr>
      </w:pPr>
      <w:r w:rsidRPr="005B5974">
        <w:rPr>
          <w:b/>
        </w:rPr>
        <w:t>Listen</w:t>
      </w:r>
      <w:r w:rsidR="79F02ED8" w:rsidRPr="005B5974">
        <w:t xml:space="preserve"> to or read </w:t>
      </w:r>
      <w:hyperlink r:id="rId110">
        <w:r w:rsidR="79F02ED8" w:rsidRPr="005B5974">
          <w:rPr>
            <w:rStyle w:val="Hyperlink"/>
          </w:rPr>
          <w:t>Kākahu Pekepeke</w:t>
        </w:r>
      </w:hyperlink>
    </w:p>
    <w:p w14:paraId="7992DC13" w14:textId="1A94CA3F" w:rsidR="00D96AC0" w:rsidRPr="005B5974" w:rsidRDefault="00D16550" w:rsidP="002B40B5">
      <w:pPr>
        <w:ind w:right="-175"/>
      </w:pPr>
      <w:r w:rsidRPr="005B5974">
        <w:lastRenderedPageBreak/>
        <w:t xml:space="preserve">Can you </w:t>
      </w:r>
      <w:r w:rsidR="000E6E5F" w:rsidRPr="005B5974">
        <w:rPr>
          <w:b/>
        </w:rPr>
        <w:t>show</w:t>
      </w:r>
      <w:r w:rsidR="79F02ED8" w:rsidRPr="005B5974">
        <w:t xml:space="preserve"> Tauranga on your New Zealand map, </w:t>
      </w:r>
      <w:r w:rsidR="4C12D993" w:rsidRPr="005B5974">
        <w:t xml:space="preserve">can you </w:t>
      </w:r>
      <w:r w:rsidR="000E6E5F" w:rsidRPr="005B5974">
        <w:rPr>
          <w:b/>
        </w:rPr>
        <w:t>write</w:t>
      </w:r>
      <w:r w:rsidR="4C12D993" w:rsidRPr="005B5974">
        <w:t xml:space="preserve"> ‘Tauranga’ on your map?</w:t>
      </w:r>
    </w:p>
    <w:p w14:paraId="5AA502E7" w14:textId="49318841" w:rsidR="00D96AC0" w:rsidRPr="005B5974" w:rsidRDefault="00577A9A" w:rsidP="00C2683D">
      <w:r w:rsidRPr="005B5974">
        <w:rPr>
          <w:noProof/>
        </w:rPr>
        <w:drawing>
          <wp:anchor distT="0" distB="0" distL="114300" distR="114300" simplePos="0" relativeHeight="251645440" behindDoc="0" locked="0" layoutInCell="1" allowOverlap="1" wp14:anchorId="2C18D0AC" wp14:editId="41F375C3">
            <wp:simplePos x="0" y="0"/>
            <wp:positionH relativeFrom="margin">
              <wp:align>right</wp:align>
            </wp:positionH>
            <wp:positionV relativeFrom="paragraph">
              <wp:posOffset>7951</wp:posOffset>
            </wp:positionV>
            <wp:extent cx="1514475" cy="1133475"/>
            <wp:effectExtent l="0" t="0" r="9525" b="9525"/>
            <wp:wrapThrough wrapText="bothSides">
              <wp:wrapPolygon edited="0">
                <wp:start x="0" y="0"/>
                <wp:lineTo x="0" y="21418"/>
                <wp:lineTo x="21464" y="21418"/>
                <wp:lineTo x="21464"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514475" cy="1133475"/>
                    </a:xfrm>
                    <a:prstGeom prst="rect">
                      <a:avLst/>
                    </a:prstGeom>
                  </pic:spPr>
                </pic:pic>
              </a:graphicData>
            </a:graphic>
            <wp14:sizeRelH relativeFrom="page">
              <wp14:pctWidth>0</wp14:pctWidth>
            </wp14:sizeRelH>
            <wp14:sizeRelV relativeFrom="page">
              <wp14:pctHeight>0</wp14:pctHeight>
            </wp14:sizeRelV>
          </wp:anchor>
        </w:drawing>
      </w:r>
      <w:r w:rsidR="79F02ED8" w:rsidRPr="005B5974">
        <w:t>In the story</w:t>
      </w:r>
      <w:r w:rsidR="4C12D993" w:rsidRPr="005B5974">
        <w:t>,</w:t>
      </w:r>
      <w:r w:rsidR="79F02ED8" w:rsidRPr="005B5974">
        <w:t xml:space="preserve"> the carving at the school shows three springs (water flowing up from under the ground).</w:t>
      </w:r>
      <w:r w:rsidR="001D2CFA" w:rsidRPr="005B5974">
        <w:t xml:space="preserve"> </w:t>
      </w:r>
      <w:r w:rsidR="79F02ED8" w:rsidRPr="005B5974">
        <w:t>A spring might look something like this.</w:t>
      </w:r>
    </w:p>
    <w:p w14:paraId="59877398" w14:textId="151EB2B5" w:rsidR="00D96AC0" w:rsidRPr="005B5974" w:rsidRDefault="6A63AFC9" w:rsidP="00C2683D">
      <w:r w:rsidRPr="005B5974">
        <w:t>In the story it says:</w:t>
      </w:r>
    </w:p>
    <w:p w14:paraId="2A8AD048" w14:textId="55BA79C8" w:rsidR="004765BE" w:rsidRPr="005B5974" w:rsidRDefault="004765BE" w:rsidP="00C2683D">
      <w:pPr>
        <w:rPr>
          <w:color w:val="01853E"/>
        </w:rPr>
      </w:pPr>
      <w:r w:rsidRPr="005B5974">
        <w:rPr>
          <w:noProof/>
        </w:rPr>
        <mc:AlternateContent>
          <mc:Choice Requires="wps">
            <w:drawing>
              <wp:anchor distT="0" distB="0" distL="114300" distR="114300" simplePos="0" relativeHeight="251719168" behindDoc="0" locked="0" layoutInCell="1" allowOverlap="1" wp14:anchorId="2FA1A9A7" wp14:editId="25C04FD8">
                <wp:simplePos x="0" y="0"/>
                <wp:positionH relativeFrom="column">
                  <wp:posOffset>4098925</wp:posOffset>
                </wp:positionH>
                <wp:positionV relativeFrom="paragraph">
                  <wp:posOffset>288925</wp:posOffset>
                </wp:positionV>
                <wp:extent cx="2062480" cy="635"/>
                <wp:effectExtent l="0" t="0" r="0" b="3810"/>
                <wp:wrapThrough wrapText="bothSides">
                  <wp:wrapPolygon edited="0">
                    <wp:start x="0" y="0"/>
                    <wp:lineTo x="0" y="20571"/>
                    <wp:lineTo x="21347" y="20571"/>
                    <wp:lineTo x="21347" y="0"/>
                    <wp:lineTo x="0" y="0"/>
                  </wp:wrapPolygon>
                </wp:wrapThrough>
                <wp:docPr id="9" name="Text Box 9"/>
                <wp:cNvGraphicFramePr/>
                <a:graphic xmlns:a="http://schemas.openxmlformats.org/drawingml/2006/main">
                  <a:graphicData uri="http://schemas.microsoft.com/office/word/2010/wordprocessingShape">
                    <wps:wsp>
                      <wps:cNvSpPr txBox="1"/>
                      <wps:spPr>
                        <a:xfrm>
                          <a:off x="0" y="0"/>
                          <a:ext cx="2062480" cy="635"/>
                        </a:xfrm>
                        <a:prstGeom prst="rect">
                          <a:avLst/>
                        </a:prstGeom>
                        <a:solidFill>
                          <a:prstClr val="white"/>
                        </a:solidFill>
                        <a:ln>
                          <a:noFill/>
                        </a:ln>
                      </wps:spPr>
                      <wps:txbx>
                        <w:txbxContent>
                          <w:p w14:paraId="19BE2F61" w14:textId="7ED54682" w:rsidR="004765BE" w:rsidRPr="004765BE" w:rsidRDefault="004765BE" w:rsidP="004765BE">
                            <w:pPr>
                              <w:pStyle w:val="Caption"/>
                              <w:rPr>
                                <w:noProof/>
                                <w:color w:val="000000" w:themeColor="text1"/>
                                <w:sz w:val="22"/>
                                <w:szCs w:val="22"/>
                              </w:rPr>
                            </w:pPr>
                            <w:r w:rsidRPr="004765BE">
                              <w:rPr>
                                <w:noProof/>
                                <w:sz w:val="16"/>
                                <w:szCs w:val="16"/>
                              </w:rPr>
                              <w:fldChar w:fldCharType="begin"/>
                            </w:r>
                            <w:r w:rsidRPr="004765BE">
                              <w:rPr>
                                <w:noProof/>
                                <w:sz w:val="16"/>
                                <w:szCs w:val="16"/>
                              </w:rPr>
                              <w:instrText xml:space="preserve"> SEQ Figure \* ARABIC </w:instrText>
                            </w:r>
                            <w:r w:rsidRPr="004765BE">
                              <w:rPr>
                                <w:noProof/>
                                <w:sz w:val="16"/>
                                <w:szCs w:val="16"/>
                              </w:rPr>
                              <w:fldChar w:fldCharType="separate"/>
                            </w:r>
                            <w:r w:rsidR="009433CD">
                              <w:rPr>
                                <w:noProof/>
                                <w:sz w:val="16"/>
                                <w:szCs w:val="16"/>
                              </w:rPr>
                              <w:t>2</w:t>
                            </w:r>
                            <w:r w:rsidRPr="004765BE">
                              <w:rPr>
                                <w:noProof/>
                                <w:sz w:val="16"/>
                                <w:szCs w:val="16"/>
                              </w:rPr>
                              <w:fldChar w:fldCharType="end"/>
                            </w:r>
                            <w:r w:rsidRPr="004765BE">
                              <w:rPr>
                                <w:sz w:val="16"/>
                                <w:szCs w:val="16"/>
                              </w:rPr>
                              <w:t xml:space="preserve"> Source: https://imaggeo.egu.eu/view/1533/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A1A9A7" id="Text Box 9" o:spid="_x0000_s1030" type="#_x0000_t202" style="position:absolute;margin-left:322.75pt;margin-top:22.75pt;width:162.4pt;height:.05pt;z-index:25171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" stroked="f">
                <v:textbox style="mso-fit-shape-to-text:t" inset="0,0,0,0">
                  <w:txbxContent>
                    <w:p w14:paraId="19BE2F61" w14:textId="7ED54682" w:rsidR="004765BE" w:rsidRPr="004765BE" w:rsidRDefault="004765BE" w:rsidP="004765BE">
                      <w:pPr>
                        <w:pStyle w:val="Caption"/>
                        <w:rPr>
                          <w:noProof/>
                          <w:color w:val="000000" w:themeColor="text1"/>
                          <w:sz w:val="22"/>
                          <w:szCs w:val="22"/>
                        </w:rPr>
                      </w:pPr>
                      <w:r w:rsidRPr="004765BE">
                        <w:rPr>
                          <w:noProof/>
                          <w:sz w:val="16"/>
                          <w:szCs w:val="16"/>
                        </w:rPr>
                        <w:fldChar w:fldCharType="begin"/>
                      </w:r>
                      <w:r w:rsidRPr="004765BE">
                        <w:rPr>
                          <w:noProof/>
                          <w:sz w:val="16"/>
                          <w:szCs w:val="16"/>
                        </w:rPr>
                        <w:instrText xml:space="preserve"> SEQ Figure \* ARABIC </w:instrText>
                      </w:r>
                      <w:r w:rsidRPr="004765BE">
                        <w:rPr>
                          <w:noProof/>
                          <w:sz w:val="16"/>
                          <w:szCs w:val="16"/>
                        </w:rPr>
                        <w:fldChar w:fldCharType="separate"/>
                      </w:r>
                      <w:r w:rsidR="009433CD">
                        <w:rPr>
                          <w:noProof/>
                          <w:sz w:val="16"/>
                          <w:szCs w:val="16"/>
                        </w:rPr>
                        <w:t>2</w:t>
                      </w:r>
                      <w:r w:rsidRPr="004765BE">
                        <w:rPr>
                          <w:noProof/>
                          <w:sz w:val="16"/>
                          <w:szCs w:val="16"/>
                        </w:rPr>
                        <w:fldChar w:fldCharType="end"/>
                      </w:r>
                      <w:r w:rsidRPr="004765BE">
                        <w:rPr>
                          <w:sz w:val="16"/>
                          <w:szCs w:val="16"/>
                        </w:rPr>
                        <w:t xml:space="preserve"> Source: https://imaggeo.egu.eu/view/1533/</w:t>
                      </w:r>
                    </w:p>
                  </w:txbxContent>
                </v:textbox>
                <w10:wrap type="through"/>
              </v:shape>
            </w:pict>
          </mc:Fallback>
        </mc:AlternateContent>
      </w:r>
      <w:r w:rsidRPr="005B5974">
        <w:rPr>
          <w:color w:val="01853E"/>
        </w:rPr>
        <w:t>“The carving tells the story of three local springs that were very important to the iwi living around them. Long ago, the people of Ngāi Tamarāwaho drank from the first spring, bathed in the second spring, and washed their clothes in the third spring.”</w:t>
      </w:r>
    </w:p>
    <w:p w14:paraId="54211AD8" w14:textId="643F0E86" w:rsidR="00D96AC0" w:rsidRPr="005B5974" w:rsidRDefault="000E6E5F" w:rsidP="00C2683D">
      <w:r w:rsidRPr="005B5974">
        <w:rPr>
          <w:b/>
          <w:bCs/>
        </w:rPr>
        <w:t>Draw</w:t>
      </w:r>
      <w:r w:rsidR="79F02ED8" w:rsidRPr="005B5974">
        <w:t xml:space="preserve"> the three springs below</w:t>
      </w:r>
      <w:r w:rsidR="00577A9A" w:rsidRPr="005B5974">
        <w:t xml:space="preserve"> (or in your book)</w:t>
      </w:r>
      <w:r w:rsidR="79F02ED8" w:rsidRPr="005B5974">
        <w:t xml:space="preserve"> and what was happening in each spring.</w:t>
      </w:r>
    </w:p>
    <w:tbl>
      <w:tblPr>
        <w:tblStyle w:val="TableGridLight"/>
        <w:tblW w:w="0" w:type="auto"/>
        <w:tblLayout w:type="fixed"/>
        <w:tblLook w:val="06A0" w:firstRow="1" w:lastRow="0" w:firstColumn="1" w:lastColumn="0" w:noHBand="1" w:noVBand="1"/>
      </w:tblPr>
      <w:tblGrid>
        <w:gridCol w:w="3240"/>
        <w:gridCol w:w="3240"/>
        <w:gridCol w:w="3240"/>
      </w:tblGrid>
      <w:tr w:rsidR="6A63AFC9" w:rsidRPr="005B5974" w14:paraId="2900F000" w14:textId="77777777" w:rsidTr="6A63AFC9">
        <w:tc>
          <w:tcPr>
            <w:tcW w:w="3240" w:type="dxa"/>
          </w:tcPr>
          <w:p w14:paraId="36F3DAEF" w14:textId="46C2DEB3" w:rsidR="6A63AFC9" w:rsidRPr="005B5974" w:rsidRDefault="6A63AFC9" w:rsidP="00C2683D"/>
          <w:p w14:paraId="23C6AD50" w14:textId="3B75DD43" w:rsidR="6A63AFC9" w:rsidRPr="005B5974" w:rsidRDefault="6A63AFC9" w:rsidP="00C2683D"/>
          <w:p w14:paraId="002BF0F1" w14:textId="77777777" w:rsidR="004C49E5" w:rsidRPr="005B5974" w:rsidRDefault="004C49E5" w:rsidP="00C2683D"/>
          <w:p w14:paraId="6EC4FA0A" w14:textId="3073FCFD" w:rsidR="6A63AFC9" w:rsidRPr="005B5974" w:rsidRDefault="6A63AFC9" w:rsidP="00C2683D"/>
          <w:p w14:paraId="4CF22765" w14:textId="20CC6A82" w:rsidR="6A63AFC9" w:rsidRPr="005B5974" w:rsidRDefault="6A63AFC9" w:rsidP="00C2683D"/>
        </w:tc>
        <w:tc>
          <w:tcPr>
            <w:tcW w:w="3240" w:type="dxa"/>
          </w:tcPr>
          <w:p w14:paraId="6EC45310" w14:textId="7D9DEE60" w:rsidR="6A63AFC9" w:rsidRPr="005B5974" w:rsidRDefault="6A63AFC9" w:rsidP="00C2683D"/>
        </w:tc>
        <w:tc>
          <w:tcPr>
            <w:tcW w:w="3240" w:type="dxa"/>
          </w:tcPr>
          <w:p w14:paraId="634B87AB" w14:textId="7D9DEE60" w:rsidR="6A63AFC9" w:rsidRPr="005B5974" w:rsidRDefault="6A63AFC9" w:rsidP="00C2683D"/>
        </w:tc>
      </w:tr>
    </w:tbl>
    <w:p w14:paraId="025C3A7F" w14:textId="376D4CE8" w:rsidR="00D96AC0" w:rsidRPr="005B5974" w:rsidRDefault="79F02ED8" w:rsidP="00C2683D">
      <w:r w:rsidRPr="005B5974">
        <w:t>You would have drawn:</w:t>
      </w:r>
    </w:p>
    <w:p w14:paraId="01D7A4DB" w14:textId="3EE3AE24" w:rsidR="00D96AC0" w:rsidRPr="005B5974" w:rsidRDefault="79F02ED8" w:rsidP="002D614A">
      <w:pPr>
        <w:pStyle w:val="ListParagraph"/>
        <w:numPr>
          <w:ilvl w:val="0"/>
          <w:numId w:val="15"/>
        </w:numPr>
      </w:pPr>
      <w:r w:rsidRPr="005B5974">
        <w:t>D</w:t>
      </w:r>
      <w:r w:rsidR="00293BFD" w:rsidRPr="005B5974">
        <w:t>rink</w:t>
      </w:r>
      <w:r w:rsidRPr="005B5974">
        <w:t>ing</w:t>
      </w:r>
    </w:p>
    <w:p w14:paraId="4DB13B1A" w14:textId="28542FD4" w:rsidR="00D96AC0" w:rsidRPr="005B5974" w:rsidRDefault="00293BFD" w:rsidP="002D614A">
      <w:pPr>
        <w:pStyle w:val="ListParagraph"/>
        <w:numPr>
          <w:ilvl w:val="0"/>
          <w:numId w:val="15"/>
        </w:numPr>
      </w:pPr>
      <w:r w:rsidRPr="005B5974">
        <w:t>Bath</w:t>
      </w:r>
      <w:r w:rsidR="79F02ED8" w:rsidRPr="005B5974">
        <w:t>ing</w:t>
      </w:r>
    </w:p>
    <w:p w14:paraId="2463270C" w14:textId="6AA85F3E" w:rsidR="005E09CE" w:rsidRPr="005B5974" w:rsidRDefault="00293BFD" w:rsidP="00E31D8D">
      <w:pPr>
        <w:pStyle w:val="ListParagraph"/>
        <w:numPr>
          <w:ilvl w:val="0"/>
          <w:numId w:val="15"/>
        </w:numPr>
      </w:pPr>
      <w:r w:rsidRPr="005B5974">
        <w:rPr>
          <w:b/>
        </w:rPr>
        <w:t>Wash</w:t>
      </w:r>
      <w:r w:rsidR="79F02ED8" w:rsidRPr="005B5974">
        <w:t>ing clothes</w:t>
      </w:r>
    </w:p>
    <w:p w14:paraId="5F6DA6CB" w14:textId="474DDAB0" w:rsidR="00D96AC0" w:rsidRPr="005B5974" w:rsidRDefault="79F02ED8" w:rsidP="00C2683D">
      <w:r w:rsidRPr="005B5974">
        <w:t xml:space="preserve">We have added the –ing ending to some words that tell what we are doing. These kinds of words are called </w:t>
      </w:r>
      <w:r w:rsidR="00F0097B" w:rsidRPr="005B5974">
        <w:rPr>
          <w:b/>
        </w:rPr>
        <w:t>verbs</w:t>
      </w:r>
      <w:r w:rsidRPr="005B5974">
        <w:t>.</w:t>
      </w:r>
    </w:p>
    <w:p w14:paraId="7CF3E471" w14:textId="25DD104B" w:rsidR="00D96AC0" w:rsidRPr="005B5974" w:rsidRDefault="79F02ED8" w:rsidP="00C2683D">
      <w:r w:rsidRPr="005B5974">
        <w:t>Can you change these verbs by adding the –ing ending?</w:t>
      </w:r>
    </w:p>
    <w:tbl>
      <w:tblPr>
        <w:tblStyle w:val="TableGridLight"/>
        <w:tblW w:w="0" w:type="auto"/>
        <w:tblLayout w:type="fixed"/>
        <w:tblLook w:val="06A0" w:firstRow="1" w:lastRow="0" w:firstColumn="1" w:lastColumn="0" w:noHBand="1" w:noVBand="1"/>
      </w:tblPr>
      <w:tblGrid>
        <w:gridCol w:w="3000"/>
        <w:gridCol w:w="6720"/>
      </w:tblGrid>
      <w:tr w:rsidR="6A63AFC9" w:rsidRPr="005B5974" w14:paraId="0E7DF356" w14:textId="77777777" w:rsidTr="6A63AFC9">
        <w:tc>
          <w:tcPr>
            <w:tcW w:w="3000" w:type="dxa"/>
          </w:tcPr>
          <w:p w14:paraId="29BED53E" w14:textId="0EB97218" w:rsidR="6A63AFC9" w:rsidRPr="005B5974" w:rsidRDefault="6A63AFC9" w:rsidP="003E4F00">
            <w:pPr>
              <w:spacing w:before="80"/>
            </w:pPr>
            <w:r w:rsidRPr="005B5974">
              <w:t>drink</w:t>
            </w:r>
          </w:p>
        </w:tc>
        <w:tc>
          <w:tcPr>
            <w:tcW w:w="6720" w:type="dxa"/>
          </w:tcPr>
          <w:p w14:paraId="4599F436" w14:textId="5FBC8B40" w:rsidR="6A63AFC9" w:rsidRPr="005B5974" w:rsidRDefault="6A63AFC9" w:rsidP="003E4F00">
            <w:pPr>
              <w:spacing w:before="80"/>
            </w:pPr>
            <w:r w:rsidRPr="005B5974">
              <w:t>drinking</w:t>
            </w:r>
          </w:p>
        </w:tc>
      </w:tr>
      <w:tr w:rsidR="6A63AFC9" w:rsidRPr="005B5974" w14:paraId="0EAC530D" w14:textId="77777777" w:rsidTr="6A63AFC9">
        <w:tc>
          <w:tcPr>
            <w:tcW w:w="3000" w:type="dxa"/>
          </w:tcPr>
          <w:p w14:paraId="24C86C14" w14:textId="6D3FDB3D" w:rsidR="6A63AFC9" w:rsidRPr="005B5974" w:rsidRDefault="6A63AFC9" w:rsidP="003E4F00">
            <w:pPr>
              <w:spacing w:before="80"/>
            </w:pPr>
            <w:r w:rsidRPr="005B5974">
              <w:t>bath</w:t>
            </w:r>
          </w:p>
        </w:tc>
        <w:tc>
          <w:tcPr>
            <w:tcW w:w="6720" w:type="dxa"/>
          </w:tcPr>
          <w:p w14:paraId="238365AC" w14:textId="6D2F196A" w:rsidR="6A63AFC9" w:rsidRPr="005B5974" w:rsidRDefault="6A63AFC9" w:rsidP="003E4F00">
            <w:pPr>
              <w:spacing w:before="80"/>
            </w:pPr>
            <w:r w:rsidRPr="005B5974">
              <w:t>bathing</w:t>
            </w:r>
          </w:p>
        </w:tc>
      </w:tr>
      <w:tr w:rsidR="6A63AFC9" w:rsidRPr="005B5974" w14:paraId="1E34B53E" w14:textId="77777777" w:rsidTr="6A63AFC9">
        <w:tc>
          <w:tcPr>
            <w:tcW w:w="3000" w:type="dxa"/>
          </w:tcPr>
          <w:p w14:paraId="00DAC110" w14:textId="32563FCB" w:rsidR="6A63AFC9" w:rsidRPr="005B5974" w:rsidRDefault="6A63AFC9" w:rsidP="003E4F00">
            <w:pPr>
              <w:spacing w:before="80"/>
            </w:pPr>
            <w:r w:rsidRPr="005B5974">
              <w:t>wash</w:t>
            </w:r>
          </w:p>
        </w:tc>
        <w:tc>
          <w:tcPr>
            <w:tcW w:w="6720" w:type="dxa"/>
          </w:tcPr>
          <w:p w14:paraId="13894362" w14:textId="78D0BD73" w:rsidR="6A63AFC9" w:rsidRPr="005B5974" w:rsidRDefault="6A63AFC9" w:rsidP="003E4F00">
            <w:pPr>
              <w:spacing w:before="80"/>
            </w:pPr>
            <w:r w:rsidRPr="005B5974">
              <w:t>washing</w:t>
            </w:r>
          </w:p>
        </w:tc>
      </w:tr>
      <w:tr w:rsidR="6A63AFC9" w:rsidRPr="005B5974" w14:paraId="2B3FD277" w14:textId="77777777" w:rsidTr="6A63AFC9">
        <w:tc>
          <w:tcPr>
            <w:tcW w:w="3000" w:type="dxa"/>
          </w:tcPr>
          <w:p w14:paraId="3302E9E8" w14:textId="58861F49" w:rsidR="6A63AFC9" w:rsidRPr="005B5974" w:rsidRDefault="6A63AFC9" w:rsidP="003E4F00">
            <w:pPr>
              <w:spacing w:before="80"/>
            </w:pPr>
            <w:r w:rsidRPr="005B5974">
              <w:t>sing</w:t>
            </w:r>
          </w:p>
        </w:tc>
        <w:tc>
          <w:tcPr>
            <w:tcW w:w="6720" w:type="dxa"/>
          </w:tcPr>
          <w:p w14:paraId="6A3E77E0" w14:textId="2A3E68CA" w:rsidR="6A63AFC9" w:rsidRPr="005B5974" w:rsidRDefault="6A63AFC9" w:rsidP="003E4F00">
            <w:pPr>
              <w:spacing w:before="80"/>
            </w:pPr>
          </w:p>
        </w:tc>
      </w:tr>
      <w:tr w:rsidR="6A63AFC9" w:rsidRPr="005B5974" w14:paraId="4ECC7FF7" w14:textId="77777777" w:rsidTr="6A63AFC9">
        <w:tc>
          <w:tcPr>
            <w:tcW w:w="3000" w:type="dxa"/>
          </w:tcPr>
          <w:p w14:paraId="07B99019" w14:textId="69704E72" w:rsidR="6A63AFC9" w:rsidRPr="005B5974" w:rsidRDefault="6A63AFC9" w:rsidP="003E4F00">
            <w:pPr>
              <w:spacing w:before="80"/>
            </w:pPr>
            <w:r w:rsidRPr="005B5974">
              <w:t>play</w:t>
            </w:r>
          </w:p>
        </w:tc>
        <w:tc>
          <w:tcPr>
            <w:tcW w:w="6720" w:type="dxa"/>
          </w:tcPr>
          <w:p w14:paraId="3E6C9184" w14:textId="294EE45B" w:rsidR="6A63AFC9" w:rsidRPr="005B5974" w:rsidRDefault="6A63AFC9" w:rsidP="003E4F00">
            <w:pPr>
              <w:spacing w:before="80"/>
            </w:pPr>
          </w:p>
        </w:tc>
      </w:tr>
      <w:tr w:rsidR="6A63AFC9" w:rsidRPr="005B5974" w14:paraId="67445405" w14:textId="77777777" w:rsidTr="6A63AFC9">
        <w:tc>
          <w:tcPr>
            <w:tcW w:w="3000" w:type="dxa"/>
          </w:tcPr>
          <w:p w14:paraId="0EE12104" w14:textId="7F67ECE8" w:rsidR="6A63AFC9" w:rsidRPr="005B5974" w:rsidRDefault="6A63AFC9" w:rsidP="003E4F00">
            <w:pPr>
              <w:spacing w:before="80"/>
            </w:pPr>
            <w:r w:rsidRPr="005B5974">
              <w:t>eat</w:t>
            </w:r>
          </w:p>
        </w:tc>
        <w:tc>
          <w:tcPr>
            <w:tcW w:w="6720" w:type="dxa"/>
          </w:tcPr>
          <w:p w14:paraId="7362E872" w14:textId="75DDA795" w:rsidR="6A63AFC9" w:rsidRPr="005B5974" w:rsidRDefault="6A63AFC9" w:rsidP="003E4F00">
            <w:pPr>
              <w:spacing w:before="80"/>
            </w:pPr>
          </w:p>
        </w:tc>
      </w:tr>
      <w:tr w:rsidR="6A63AFC9" w:rsidRPr="005B5974" w14:paraId="357F573A" w14:textId="77777777" w:rsidTr="6A63AFC9">
        <w:tc>
          <w:tcPr>
            <w:tcW w:w="3000" w:type="dxa"/>
          </w:tcPr>
          <w:p w14:paraId="78743976" w14:textId="5417BA05" w:rsidR="6A63AFC9" w:rsidRPr="005B5974" w:rsidRDefault="6A63AFC9" w:rsidP="003E4F00">
            <w:pPr>
              <w:spacing w:before="80"/>
            </w:pPr>
            <w:r w:rsidRPr="005B5974">
              <w:t>jump</w:t>
            </w:r>
          </w:p>
        </w:tc>
        <w:tc>
          <w:tcPr>
            <w:tcW w:w="6720" w:type="dxa"/>
          </w:tcPr>
          <w:p w14:paraId="6D705431" w14:textId="5A004F79" w:rsidR="6A63AFC9" w:rsidRPr="005B5974" w:rsidRDefault="6A63AFC9" w:rsidP="003E4F00">
            <w:pPr>
              <w:spacing w:before="80"/>
            </w:pPr>
          </w:p>
        </w:tc>
      </w:tr>
      <w:tr w:rsidR="6A63AFC9" w:rsidRPr="005B5974" w14:paraId="0279E8A1" w14:textId="77777777" w:rsidTr="6A63AFC9">
        <w:tc>
          <w:tcPr>
            <w:tcW w:w="3000" w:type="dxa"/>
          </w:tcPr>
          <w:p w14:paraId="2C600CD7" w14:textId="72B3210C" w:rsidR="6A63AFC9" w:rsidRPr="005B5974" w:rsidRDefault="6A63AFC9" w:rsidP="003E4F00">
            <w:pPr>
              <w:spacing w:before="80"/>
            </w:pPr>
            <w:r w:rsidRPr="005B5974">
              <w:t>see</w:t>
            </w:r>
          </w:p>
        </w:tc>
        <w:tc>
          <w:tcPr>
            <w:tcW w:w="6720" w:type="dxa"/>
          </w:tcPr>
          <w:p w14:paraId="2BE9442D" w14:textId="5D178AFE" w:rsidR="6A63AFC9" w:rsidRPr="005B5974" w:rsidRDefault="6A63AFC9" w:rsidP="003E4F00">
            <w:pPr>
              <w:spacing w:before="80"/>
            </w:pPr>
          </w:p>
        </w:tc>
      </w:tr>
      <w:tr w:rsidR="6A63AFC9" w:rsidRPr="005B5974" w14:paraId="103B2971" w14:textId="77777777" w:rsidTr="6A63AFC9">
        <w:tc>
          <w:tcPr>
            <w:tcW w:w="3000" w:type="dxa"/>
          </w:tcPr>
          <w:p w14:paraId="08334EA6" w14:textId="57D5BC9D" w:rsidR="6A63AFC9" w:rsidRPr="005B5974" w:rsidRDefault="6A63AFC9" w:rsidP="003E4F00">
            <w:pPr>
              <w:spacing w:before="80"/>
            </w:pPr>
            <w:r w:rsidRPr="005B5974">
              <w:t>hear</w:t>
            </w:r>
          </w:p>
        </w:tc>
        <w:tc>
          <w:tcPr>
            <w:tcW w:w="6720" w:type="dxa"/>
          </w:tcPr>
          <w:p w14:paraId="5BF849A5" w14:textId="2F0977BF" w:rsidR="6A63AFC9" w:rsidRPr="005B5974" w:rsidRDefault="6A63AFC9" w:rsidP="003E4F00">
            <w:pPr>
              <w:spacing w:before="80"/>
            </w:pPr>
          </w:p>
        </w:tc>
      </w:tr>
      <w:tr w:rsidR="6A63AFC9" w:rsidRPr="005B5974" w14:paraId="6BE0C140" w14:textId="77777777" w:rsidTr="6A63AFC9">
        <w:tc>
          <w:tcPr>
            <w:tcW w:w="3000" w:type="dxa"/>
          </w:tcPr>
          <w:p w14:paraId="3B6F437F" w14:textId="6B499987" w:rsidR="6A63AFC9" w:rsidRPr="005B5974" w:rsidRDefault="6A63AFC9" w:rsidP="003E4F00">
            <w:pPr>
              <w:spacing w:before="80"/>
            </w:pPr>
            <w:r w:rsidRPr="005B5974">
              <w:t>look</w:t>
            </w:r>
          </w:p>
        </w:tc>
        <w:tc>
          <w:tcPr>
            <w:tcW w:w="6720" w:type="dxa"/>
          </w:tcPr>
          <w:p w14:paraId="61559AFE" w14:textId="1FA46B6E" w:rsidR="6A63AFC9" w:rsidRPr="005B5974" w:rsidRDefault="6A63AFC9" w:rsidP="003E4F00">
            <w:pPr>
              <w:spacing w:before="80"/>
            </w:pPr>
          </w:p>
        </w:tc>
      </w:tr>
    </w:tbl>
    <w:p w14:paraId="32754C89" w14:textId="173C1BF8" w:rsidR="00D96AC0" w:rsidRPr="005B5974" w:rsidRDefault="79F02ED8" w:rsidP="00C2683D">
      <w:r w:rsidRPr="005B5974">
        <w:t>The springs in the story we just listened to flow into a creek that goes past the schools. When the learnerren get older the creek will remind them of the story of the springs.</w:t>
      </w:r>
    </w:p>
    <w:p w14:paraId="7DD2ABEF" w14:textId="49BF60C7" w:rsidR="00D96AC0" w:rsidRPr="005B5974" w:rsidRDefault="00F0097B" w:rsidP="00C2683D">
      <w:r w:rsidRPr="005B5974">
        <w:rPr>
          <w:b/>
          <w:bCs/>
        </w:rPr>
        <w:t>Write</w:t>
      </w:r>
      <w:r w:rsidR="79F02ED8" w:rsidRPr="005B5974">
        <w:t xml:space="preserve"> down </w:t>
      </w:r>
      <w:r w:rsidR="4C12D993" w:rsidRPr="005B5974">
        <w:t xml:space="preserve">(or </w:t>
      </w:r>
      <w:r w:rsidR="00663904" w:rsidRPr="005B5974">
        <w:rPr>
          <w:b/>
          <w:bCs/>
        </w:rPr>
        <w:t>draw</w:t>
      </w:r>
      <w:r w:rsidR="4C12D993" w:rsidRPr="005B5974">
        <w:t xml:space="preserve">) </w:t>
      </w:r>
      <w:r w:rsidR="79F02ED8" w:rsidRPr="005B5974">
        <w:t>some things that are in or near to your school that you think you will always remember?</w:t>
      </w:r>
      <w:r w:rsidR="4C12D993" w:rsidRPr="005B5974">
        <w:t xml:space="preserve"> What makes your school special? What do you know about the history of your school and the area it is built on? What do you love about your school? What might be different about your school compared to any other school in Aotearoa, New Zealand?</w:t>
      </w:r>
    </w:p>
    <w:p w14:paraId="13F1364B" w14:textId="409E9245" w:rsidR="00D96AC0" w:rsidRPr="005B5974" w:rsidRDefault="00D96AC0" w:rsidP="00C71927">
      <w:pPr>
        <w:pStyle w:val="MoEHeading1"/>
        <w:rPr>
          <w:rFonts w:eastAsia="Calibri"/>
          <w:sz w:val="32"/>
          <w:szCs w:val="32"/>
        </w:rPr>
      </w:pPr>
      <w:r w:rsidRPr="005B5974">
        <w:rPr>
          <w:sz w:val="32"/>
          <w:szCs w:val="32"/>
        </w:rPr>
        <w:lastRenderedPageBreak/>
        <w:t>Day 7</w:t>
      </w:r>
      <w:r w:rsidR="5F2D342A" w:rsidRPr="005B5974">
        <w:rPr>
          <w:sz w:val="32"/>
          <w:szCs w:val="32"/>
        </w:rPr>
        <w:t xml:space="preserve"> activity</w:t>
      </w:r>
      <w:r w:rsidRPr="005B5974">
        <w:rPr>
          <w:sz w:val="32"/>
          <w:szCs w:val="32"/>
        </w:rPr>
        <w:t xml:space="preserve"> 2</w:t>
      </w:r>
      <w:r w:rsidR="5F2D342A" w:rsidRPr="005B5974">
        <w:rPr>
          <w:sz w:val="32"/>
          <w:szCs w:val="32"/>
        </w:rPr>
        <w:t>:</w:t>
      </w:r>
      <w:r w:rsidRPr="005B5974">
        <w:rPr>
          <w:sz w:val="32"/>
          <w:szCs w:val="32"/>
        </w:rPr>
        <w:t xml:space="preserve"> Literacy and visual art     </w:t>
      </w:r>
    </w:p>
    <w:tbl>
      <w:tblPr>
        <w:tblStyle w:val="TableGridLight"/>
        <w:tblW w:w="9720"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D62F31" w:rsidRPr="005B5974" w14:paraId="05E47B85" w14:textId="77777777" w:rsidTr="00D62F31">
        <w:tc>
          <w:tcPr>
            <w:tcW w:w="9720" w:type="dxa"/>
          </w:tcPr>
          <w:p w14:paraId="0B7A86B7" w14:textId="6F294D92" w:rsidR="3C264FAF" w:rsidRPr="005B5974" w:rsidRDefault="6A63AFC9" w:rsidP="00C71927">
            <w:pPr>
              <w:rPr>
                <w:rStyle w:val="normaltextrun"/>
                <w:b/>
                <w:bCs/>
                <w:i/>
                <w:iCs/>
                <w:color w:val="01853E"/>
              </w:rPr>
            </w:pPr>
            <w:r w:rsidRPr="005B5974">
              <w:rPr>
                <w:rStyle w:val="normaltextrun"/>
                <w:bCs/>
                <w:i/>
                <w:iCs/>
                <w:color w:val="01853E"/>
              </w:rPr>
              <w:t xml:space="preserve">In this learning </w:t>
            </w:r>
            <w:r w:rsidR="00577A9A" w:rsidRPr="005B5974">
              <w:rPr>
                <w:rStyle w:val="normaltextrun"/>
                <w:bCs/>
                <w:i/>
                <w:iCs/>
                <w:color w:val="01853E"/>
              </w:rPr>
              <w:t>activity</w:t>
            </w:r>
            <w:r w:rsidRPr="005B5974">
              <w:rPr>
                <w:rStyle w:val="normaltextrun"/>
                <w:bCs/>
                <w:i/>
                <w:iCs/>
                <w:color w:val="01853E"/>
              </w:rPr>
              <w:t xml:space="preserve"> we will</w:t>
            </w:r>
            <w:r w:rsidR="4C12D993" w:rsidRPr="005B5974">
              <w:rPr>
                <w:bCs/>
                <w:i/>
                <w:iCs/>
                <w:color w:val="01853E"/>
              </w:rPr>
              <w:t xml:space="preserve"> dig a little deeper into stories and read another awesome story from a different part of New Zealand.</w:t>
            </w:r>
            <w:r w:rsidR="001D2CFA" w:rsidRPr="005B5974">
              <w:rPr>
                <w:bCs/>
                <w:i/>
                <w:iCs/>
                <w:color w:val="01853E"/>
              </w:rPr>
              <w:t xml:space="preserve"> </w:t>
            </w:r>
            <w:r w:rsidR="4C12D993" w:rsidRPr="005B5974">
              <w:rPr>
                <w:bCs/>
                <w:i/>
                <w:iCs/>
                <w:color w:val="01853E"/>
              </w:rPr>
              <w:t>Your learner will learn about how a natural disaster impacted the land through a creative story about a taniwha.</w:t>
            </w:r>
            <w:r w:rsidR="001D2CFA" w:rsidRPr="005B5974">
              <w:rPr>
                <w:bCs/>
                <w:i/>
                <w:iCs/>
                <w:color w:val="01853E"/>
              </w:rPr>
              <w:t xml:space="preserve"> </w:t>
            </w:r>
            <w:r w:rsidR="4C12D993" w:rsidRPr="005B5974">
              <w:rPr>
                <w:bCs/>
                <w:i/>
                <w:iCs/>
                <w:color w:val="01853E"/>
              </w:rPr>
              <w:t>Your learner has some questions to answer and may need some help with this as well as finding Porirua on their map.</w:t>
            </w:r>
            <w:r w:rsidR="001D2CFA" w:rsidRPr="005B5974">
              <w:rPr>
                <w:bCs/>
                <w:i/>
                <w:iCs/>
                <w:color w:val="01853E"/>
              </w:rPr>
              <w:t xml:space="preserve"> </w:t>
            </w:r>
            <w:r w:rsidR="4C12D993" w:rsidRPr="005B5974">
              <w:rPr>
                <w:bCs/>
                <w:i/>
                <w:iCs/>
                <w:color w:val="01853E"/>
              </w:rPr>
              <w:t>Consider using google maps to find it.</w:t>
            </w:r>
          </w:p>
          <w:p w14:paraId="0B98F465" w14:textId="143381C5" w:rsidR="00D96AC0" w:rsidRPr="005B5974" w:rsidRDefault="0002533D" w:rsidP="00C71927">
            <w:pPr>
              <w:rPr>
                <w:rStyle w:val="normaltextrun"/>
                <w:b/>
                <w:bCs/>
                <w:i/>
                <w:iCs/>
                <w:color w:val="01853E"/>
              </w:rPr>
            </w:pPr>
            <w:r w:rsidRPr="005B5974">
              <w:rPr>
                <w:rStyle w:val="normaltextrun"/>
                <w:bCs/>
                <w:i/>
                <w:iCs/>
                <w:color w:val="01853E"/>
              </w:rPr>
              <w:t>Inquiry focus</w:t>
            </w:r>
            <w:r w:rsidR="6A63AFC9" w:rsidRPr="005B5974">
              <w:rPr>
                <w:rStyle w:val="normaltextrun"/>
                <w:bCs/>
                <w:i/>
                <w:iCs/>
                <w:color w:val="01853E"/>
              </w:rPr>
              <w:t xml:space="preserve"> – “explore, investigate, and discover” </w:t>
            </w:r>
          </w:p>
        </w:tc>
      </w:tr>
      <w:tr w:rsidR="00CB2634" w:rsidRPr="005B5974" w14:paraId="4E4B09D4" w14:textId="77777777" w:rsidTr="00D62F31">
        <w:tc>
          <w:tcPr>
            <w:tcW w:w="9720" w:type="dxa"/>
          </w:tcPr>
          <w:p w14:paraId="640186F4" w14:textId="0FF06CED" w:rsidR="00607060" w:rsidRPr="005B5974" w:rsidRDefault="00607060" w:rsidP="00607060">
            <w:r w:rsidRPr="005B5974">
              <w:t>What do I need?</w:t>
            </w:r>
          </w:p>
          <w:p w14:paraId="4632693A" w14:textId="603B74ED" w:rsidR="00CB2634" w:rsidRPr="005B5974" w:rsidRDefault="00CB2634" w:rsidP="00123902">
            <w:pPr>
              <w:pStyle w:val="ListParagraph"/>
              <w:numPr>
                <w:ilvl w:val="0"/>
                <w:numId w:val="73"/>
              </w:numPr>
            </w:pPr>
            <w:r w:rsidRPr="005B5974">
              <w:t>30 minutes</w:t>
            </w:r>
          </w:p>
          <w:p w14:paraId="7D02C0B8" w14:textId="19ADF065" w:rsidR="00CB2634" w:rsidRPr="005B5974" w:rsidRDefault="00CB2634" w:rsidP="00123902">
            <w:pPr>
              <w:pStyle w:val="ListParagraph"/>
              <w:numPr>
                <w:ilvl w:val="0"/>
                <w:numId w:val="73"/>
              </w:numPr>
            </w:pPr>
            <w:r w:rsidRPr="005B5974">
              <w:t>My home learning book and pen/pencil</w:t>
            </w:r>
          </w:p>
          <w:p w14:paraId="65124618" w14:textId="20D24E18" w:rsidR="00CB2634" w:rsidRPr="005B5974" w:rsidRDefault="00CB2634" w:rsidP="00123902">
            <w:pPr>
              <w:pStyle w:val="ListParagraph"/>
              <w:numPr>
                <w:ilvl w:val="0"/>
                <w:numId w:val="73"/>
              </w:numPr>
              <w:rPr>
                <w:rFonts w:eastAsia="Calibri"/>
              </w:rPr>
            </w:pPr>
            <w:r w:rsidRPr="005B5974">
              <w:t>Your copy of the New Zealand map</w:t>
            </w:r>
          </w:p>
          <w:p w14:paraId="16FBA08D" w14:textId="7A0C5FCA" w:rsidR="00CB2634" w:rsidRPr="005B5974" w:rsidRDefault="00CB2634" w:rsidP="00123902">
            <w:pPr>
              <w:pStyle w:val="ListParagraph"/>
              <w:numPr>
                <w:ilvl w:val="0"/>
                <w:numId w:val="73"/>
              </w:numPr>
              <w:rPr>
                <w:rFonts w:eastAsia="Calibri"/>
              </w:rPr>
            </w:pPr>
            <w:r w:rsidRPr="005B5974">
              <w:t xml:space="preserve">Look for a copy of Awarua the Taniwha of Porirua in your pack or online at: </w:t>
            </w:r>
            <w:hyperlink r:id="rId112">
              <w:r w:rsidRPr="005B5974">
                <w:rPr>
                  <w:rStyle w:val="Hyperlink"/>
                </w:rPr>
                <w:t>https://instructionalseries.tki.org.nz/Instructional-Series/School-Journal/School-Journal-Level-2-May-2016/Awarua-The-Taniwha-of-Porirua</w:t>
              </w:r>
            </w:hyperlink>
            <w:r w:rsidRPr="005B5974">
              <w:t xml:space="preserve"> </w:t>
            </w:r>
          </w:p>
        </w:tc>
      </w:tr>
    </w:tbl>
    <w:p w14:paraId="400EFF27" w14:textId="6DF7C43D" w:rsidR="00DD0CFA" w:rsidRPr="005B5974" w:rsidRDefault="00DD0CFA" w:rsidP="00A06310">
      <w:pPr>
        <w:pStyle w:val="MoEHeading3"/>
      </w:pPr>
      <w:r w:rsidRPr="005B5974">
        <w:t xml:space="preserve">In this activity I am learning to: </w:t>
      </w:r>
      <w:r w:rsidRPr="005B5974">
        <w:rPr>
          <w:sz w:val="22"/>
          <w:szCs w:val="22"/>
        </w:rPr>
        <w:t>Identify</w:t>
      </w:r>
      <w:r w:rsidRPr="005B5974">
        <w:t xml:space="preserve"> places on the map of New Zealand</w:t>
      </w:r>
      <w:r w:rsidR="00A06310" w:rsidRPr="005B5974">
        <w:t xml:space="preserve"> and p</w:t>
      </w:r>
      <w:r w:rsidRPr="005B5974">
        <w:rPr>
          <w:sz w:val="22"/>
          <w:szCs w:val="22"/>
        </w:rPr>
        <w:t>redict</w:t>
      </w:r>
      <w:r w:rsidRPr="005B5974">
        <w:t xml:space="preserve"> what a volcanic island looked like before it erupted</w:t>
      </w:r>
    </w:p>
    <w:p w14:paraId="7615AA0F" w14:textId="19862D13" w:rsidR="00D96AC0" w:rsidRPr="005B5974" w:rsidRDefault="00D96AC0" w:rsidP="00C2683D"/>
    <w:p w14:paraId="235B2102" w14:textId="20EAEAB2" w:rsidR="00D96AC0" w:rsidRPr="005B5974" w:rsidRDefault="00663904" w:rsidP="00C2683D">
      <w:r w:rsidRPr="005B5974">
        <w:rPr>
          <w:b/>
        </w:rPr>
        <w:t>Listen</w:t>
      </w:r>
      <w:r w:rsidR="79F02ED8" w:rsidRPr="005B5974">
        <w:t xml:space="preserve"> to or read </w:t>
      </w:r>
      <w:hyperlink r:id="rId113">
        <w:r w:rsidR="79F02ED8" w:rsidRPr="005B5974">
          <w:rPr>
            <w:rStyle w:val="Hyperlink"/>
          </w:rPr>
          <w:t>Awarua The Taniwha</w:t>
        </w:r>
      </w:hyperlink>
      <w:r w:rsidR="6A63AFC9" w:rsidRPr="005B5974">
        <w:t xml:space="preserve"> (or </w:t>
      </w:r>
      <w:r w:rsidR="00C41A1A" w:rsidRPr="005B5974">
        <w:t xml:space="preserve">ask someone to </w:t>
      </w:r>
      <w:r w:rsidR="6A63AFC9" w:rsidRPr="005B5974">
        <w:t>read it to you).</w:t>
      </w:r>
    </w:p>
    <w:p w14:paraId="56E7A2BA" w14:textId="229D9A4A" w:rsidR="00537282" w:rsidRPr="005B5974" w:rsidRDefault="00A06310" w:rsidP="00C2683D">
      <w:r w:rsidRPr="005B5974">
        <w:rPr>
          <w:noProof/>
        </w:rPr>
        <w:drawing>
          <wp:anchor distT="0" distB="0" distL="114300" distR="114300" simplePos="0" relativeHeight="251651584" behindDoc="0" locked="0" layoutInCell="1" allowOverlap="1" wp14:anchorId="59D06EB9" wp14:editId="5C4E1158">
            <wp:simplePos x="0" y="0"/>
            <wp:positionH relativeFrom="margin">
              <wp:posOffset>2444504</wp:posOffset>
            </wp:positionH>
            <wp:positionV relativeFrom="paragraph">
              <wp:posOffset>135098</wp:posOffset>
            </wp:positionV>
            <wp:extent cx="3717793" cy="1586634"/>
            <wp:effectExtent l="0" t="0" r="0" b="0"/>
            <wp:wrapSquare wrapText="bothSides"/>
            <wp:docPr id="2082672262" name="Picture 208267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extLst>
                        <a:ext uri="{28A0092B-C50C-407E-A947-70E740481C1C}">
                          <a14:useLocalDpi xmlns:a14="http://schemas.microsoft.com/office/drawing/2010/main" val="0"/>
                        </a:ext>
                      </a:extLst>
                    </a:blip>
                    <a:stretch>
                      <a:fillRect/>
                    </a:stretch>
                  </pic:blipFill>
                  <pic:spPr>
                    <a:xfrm>
                      <a:off x="0" y="0"/>
                      <a:ext cx="3717793" cy="1586634"/>
                    </a:xfrm>
                    <a:prstGeom prst="rect">
                      <a:avLst/>
                    </a:prstGeom>
                  </pic:spPr>
                </pic:pic>
              </a:graphicData>
            </a:graphic>
          </wp:anchor>
        </w:drawing>
      </w:r>
    </w:p>
    <w:p w14:paraId="1071F47E" w14:textId="74DE155F" w:rsidR="00D96AC0" w:rsidRPr="005B5974" w:rsidRDefault="4C12D993" w:rsidP="00C2683D">
      <w:r w:rsidRPr="005B5974">
        <w:t xml:space="preserve">Can you </w:t>
      </w:r>
      <w:r w:rsidR="00663904" w:rsidRPr="005B5974">
        <w:rPr>
          <w:b/>
        </w:rPr>
        <w:t>show</w:t>
      </w:r>
      <w:r w:rsidRPr="005B5974">
        <w:t xml:space="preserve"> Porirua on your map?</w:t>
      </w:r>
      <w:r w:rsidR="001D2CFA" w:rsidRPr="005B5974">
        <w:t xml:space="preserve"> </w:t>
      </w:r>
      <w:r w:rsidRPr="005B5974">
        <w:t xml:space="preserve">Can you </w:t>
      </w:r>
      <w:r w:rsidR="00663904" w:rsidRPr="005B5974">
        <w:rPr>
          <w:b/>
        </w:rPr>
        <w:t>write</w:t>
      </w:r>
      <w:r w:rsidRPr="005B5974">
        <w:t xml:space="preserve"> Porirua on your copy of the New Zealand map?</w:t>
      </w:r>
      <w:r w:rsidR="001D2CFA" w:rsidRPr="005B5974">
        <w:t xml:space="preserve"> </w:t>
      </w:r>
      <w:r w:rsidRPr="005B5974">
        <w:t xml:space="preserve">The story talks about Mana </w:t>
      </w:r>
      <w:r w:rsidR="00E25666" w:rsidRPr="005B5974">
        <w:t>Island. This</w:t>
      </w:r>
      <w:r w:rsidR="79F02ED8" w:rsidRPr="005B5974">
        <w:t xml:space="preserve"> is </w:t>
      </w:r>
      <w:r w:rsidRPr="005B5974">
        <w:t>what</w:t>
      </w:r>
      <w:r w:rsidR="79F02ED8" w:rsidRPr="005B5974">
        <w:t xml:space="preserve"> Mana Island looks today.</w:t>
      </w:r>
    </w:p>
    <w:p w14:paraId="5B02476C" w14:textId="77777777" w:rsidR="003E075C" w:rsidRPr="005B5974" w:rsidRDefault="003E075C" w:rsidP="00C2683D"/>
    <w:p w14:paraId="620998D8" w14:textId="77777777" w:rsidR="003E075C" w:rsidRPr="005B5974" w:rsidRDefault="003E075C" w:rsidP="00C2683D"/>
    <w:p w14:paraId="5D126385" w14:textId="70143969" w:rsidR="00537282" w:rsidRPr="005B5974" w:rsidRDefault="00663904" w:rsidP="00C2683D">
      <w:r w:rsidRPr="005B5974">
        <w:rPr>
          <w:b/>
          <w:bCs/>
        </w:rPr>
        <w:t>Answer</w:t>
      </w:r>
      <w:r w:rsidR="4C12D993" w:rsidRPr="005B5974">
        <w:t xml:space="preserve"> these questions in your Home Learning book:</w:t>
      </w:r>
    </w:p>
    <w:p w14:paraId="1AE0FFFD" w14:textId="20520566" w:rsidR="00D96AC0" w:rsidRPr="005B5974" w:rsidRDefault="79F02ED8" w:rsidP="002D614A">
      <w:pPr>
        <w:pStyle w:val="ListParagraph"/>
        <w:numPr>
          <w:ilvl w:val="0"/>
          <w:numId w:val="14"/>
        </w:numPr>
      </w:pPr>
      <w:r w:rsidRPr="005B5974">
        <w:t>How did Mana Island get its flat top?</w:t>
      </w:r>
    </w:p>
    <w:p w14:paraId="2BB6ECC9" w14:textId="1B9CA670" w:rsidR="00D96AC0" w:rsidRPr="005B5974" w:rsidRDefault="79F02ED8" w:rsidP="002D614A">
      <w:pPr>
        <w:pStyle w:val="ListParagraph"/>
        <w:numPr>
          <w:ilvl w:val="0"/>
          <w:numId w:val="14"/>
        </w:numPr>
      </w:pPr>
      <w:r w:rsidRPr="005B5974">
        <w:t>What happened when Awarua crashed into Whitireia?</w:t>
      </w:r>
    </w:p>
    <w:p w14:paraId="5F67BC4C" w14:textId="6168FC2C" w:rsidR="00D96AC0" w:rsidRPr="005B5974" w:rsidRDefault="79F02ED8" w:rsidP="00A06310">
      <w:r w:rsidRPr="005B5974">
        <w:t>Awarua is a taniwha.</w:t>
      </w:r>
    </w:p>
    <w:p w14:paraId="54F6D091" w14:textId="12C477E8" w:rsidR="00D96AC0" w:rsidRPr="005B5974" w:rsidRDefault="79F02ED8" w:rsidP="00A06310">
      <w:r w:rsidRPr="005B5974">
        <w:t>Rereroa is the albatross who taught Awarua to fly.</w:t>
      </w:r>
    </w:p>
    <w:p w14:paraId="6C4C74A9" w14:textId="1E34BF2D" w:rsidR="00D96AC0" w:rsidRPr="005B5974" w:rsidRDefault="79F02ED8" w:rsidP="00A06310">
      <w:pPr>
        <w:spacing w:before="360"/>
      </w:pPr>
      <w:r w:rsidRPr="005B5974">
        <w:t>The harbour was deep and the hills were covered in trees.</w:t>
      </w:r>
    </w:p>
    <w:p w14:paraId="26B2027F" w14:textId="1B79B1E8" w:rsidR="00D96AC0" w:rsidRPr="005B5974" w:rsidRDefault="79F02ED8" w:rsidP="00C2683D">
      <w:r w:rsidRPr="005B5974">
        <w:t xml:space="preserve">Let’s get creative and </w:t>
      </w:r>
      <w:r w:rsidR="00663904" w:rsidRPr="005B5974">
        <w:rPr>
          <w:b/>
          <w:bCs/>
        </w:rPr>
        <w:t>draw</w:t>
      </w:r>
      <w:r w:rsidRPr="005B5974">
        <w:rPr>
          <w:sz w:val="28"/>
          <w:szCs w:val="28"/>
        </w:rPr>
        <w:t xml:space="preserve"> </w:t>
      </w:r>
      <w:r w:rsidRPr="005B5974">
        <w:t>how you think Mana Island might have looked before Awarua flew into it.</w:t>
      </w:r>
      <w:r w:rsidR="001D2CFA" w:rsidRPr="005B5974">
        <w:t xml:space="preserve"> </w:t>
      </w:r>
      <w:r w:rsidR="4C12D993" w:rsidRPr="005B5974">
        <w:t>Do this on a big piece of paper or in your Home Learning book.</w:t>
      </w:r>
      <w:r w:rsidR="001D2CFA" w:rsidRPr="005B5974">
        <w:t xml:space="preserve"> </w:t>
      </w:r>
      <w:r w:rsidRPr="005B5974">
        <w:t>You might include Awarua and Rereora in your picture.</w:t>
      </w:r>
    </w:p>
    <w:p w14:paraId="22693447" w14:textId="7AC5F4B4" w:rsidR="00D96AC0" w:rsidRPr="005B5974" w:rsidRDefault="00D96AC0" w:rsidP="00C71927">
      <w:pPr>
        <w:pStyle w:val="MoEHeading1"/>
        <w:rPr>
          <w:sz w:val="32"/>
          <w:szCs w:val="32"/>
        </w:rPr>
      </w:pPr>
      <w:r w:rsidRPr="005B5974">
        <w:rPr>
          <w:sz w:val="32"/>
          <w:szCs w:val="32"/>
        </w:rPr>
        <w:lastRenderedPageBreak/>
        <w:t>Day 7</w:t>
      </w:r>
      <w:r w:rsidR="000D45AA" w:rsidRPr="005B5974">
        <w:rPr>
          <w:sz w:val="32"/>
          <w:szCs w:val="32"/>
        </w:rPr>
        <w:t xml:space="preserve"> a</w:t>
      </w:r>
      <w:r w:rsidRPr="005B5974">
        <w:rPr>
          <w:sz w:val="32"/>
          <w:szCs w:val="32"/>
        </w:rPr>
        <w:t>ctivity 3</w:t>
      </w:r>
      <w:r w:rsidR="000D45AA" w:rsidRPr="005B5974">
        <w:rPr>
          <w:sz w:val="32"/>
          <w:szCs w:val="32"/>
        </w:rPr>
        <w:t>:</w:t>
      </w:r>
      <w:r w:rsidRPr="005B5974">
        <w:rPr>
          <w:sz w:val="32"/>
          <w:szCs w:val="32"/>
        </w:rPr>
        <w:t xml:space="preserve"> Maths, number recognition</w:t>
      </w:r>
    </w:p>
    <w:tbl>
      <w:tblPr>
        <w:tblStyle w:val="TableGridLight"/>
        <w:tblW w:w="9720"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D62F31" w:rsidRPr="005B5974" w14:paraId="11D10949" w14:textId="77777777" w:rsidTr="00D62F31">
        <w:tc>
          <w:tcPr>
            <w:tcW w:w="9720" w:type="dxa"/>
          </w:tcPr>
          <w:p w14:paraId="69C3A655" w14:textId="781953BF" w:rsidR="00D96AC0" w:rsidRPr="005B5974" w:rsidRDefault="6A63AFC9" w:rsidP="00BF5A58">
            <w:pPr>
              <w:spacing w:before="80" w:after="80"/>
              <w:ind w:left="115"/>
              <w:rPr>
                <w:b/>
                <w:bCs/>
                <w:i/>
                <w:iCs/>
                <w:color w:val="01853E"/>
              </w:rPr>
            </w:pPr>
            <w:r w:rsidRPr="005B5974">
              <w:rPr>
                <w:bCs/>
                <w:i/>
                <w:iCs/>
                <w:color w:val="01853E"/>
              </w:rPr>
              <w:t>Taniwha can take all kinds of shapes and forms. In this activity learners use some maths (number recognition and making a set of the number) and their imagination to create a taniwha. They may draw on the images from the story of Awarua for some ideas.</w:t>
            </w:r>
            <w:r w:rsidR="001D2CFA" w:rsidRPr="005B5974">
              <w:rPr>
                <w:bCs/>
                <w:i/>
                <w:iCs/>
                <w:color w:val="01853E"/>
              </w:rPr>
              <w:t xml:space="preserve"> </w:t>
            </w:r>
            <w:r w:rsidR="4C12D993" w:rsidRPr="005B5974">
              <w:rPr>
                <w:bCs/>
                <w:i/>
                <w:iCs/>
                <w:color w:val="01853E"/>
              </w:rPr>
              <w:t xml:space="preserve">Your </w:t>
            </w:r>
            <w:r w:rsidR="34E2079F" w:rsidRPr="005B5974">
              <w:rPr>
                <w:b/>
                <w:i/>
                <w:iCs/>
                <w:color w:val="01853E"/>
              </w:rPr>
              <w:t>learner</w:t>
            </w:r>
            <w:r w:rsidR="00915A99" w:rsidRPr="005B5974">
              <w:rPr>
                <w:bCs/>
                <w:i/>
                <w:iCs/>
                <w:color w:val="01853E"/>
              </w:rPr>
              <w:t xml:space="preserve"> will need a cop</w:t>
            </w:r>
            <w:r w:rsidR="000D45AA" w:rsidRPr="005B5974">
              <w:rPr>
                <w:bCs/>
                <w:i/>
                <w:iCs/>
                <w:color w:val="01853E"/>
              </w:rPr>
              <w:t>y</w:t>
            </w:r>
            <w:r w:rsidR="00915A99" w:rsidRPr="005B5974">
              <w:rPr>
                <w:bCs/>
                <w:i/>
                <w:iCs/>
                <w:color w:val="01853E"/>
              </w:rPr>
              <w:t xml:space="preserve"> of the number cards for this activity</w:t>
            </w:r>
            <w:r w:rsidR="00E30736" w:rsidRPr="005B5974">
              <w:rPr>
                <w:bCs/>
                <w:i/>
                <w:iCs/>
                <w:color w:val="01853E"/>
              </w:rPr>
              <w:t>.</w:t>
            </w:r>
            <w:r w:rsidR="001D2CFA" w:rsidRPr="005B5974">
              <w:rPr>
                <w:bCs/>
                <w:i/>
                <w:iCs/>
                <w:color w:val="01853E"/>
              </w:rPr>
              <w:t xml:space="preserve"> </w:t>
            </w:r>
            <w:r w:rsidR="00E30736" w:rsidRPr="005B5974">
              <w:rPr>
                <w:bCs/>
                <w:i/>
                <w:iCs/>
                <w:color w:val="01853E"/>
              </w:rPr>
              <w:t>They will</w:t>
            </w:r>
            <w:r w:rsidR="4C12D993" w:rsidRPr="005B5974">
              <w:rPr>
                <w:bCs/>
                <w:i/>
                <w:iCs/>
                <w:color w:val="01853E"/>
              </w:rPr>
              <w:t xml:space="preserve"> have to pick a number card to decide how many different body parts </w:t>
            </w:r>
            <w:r w:rsidR="00E30736" w:rsidRPr="005B5974">
              <w:rPr>
                <w:bCs/>
                <w:i/>
                <w:iCs/>
                <w:color w:val="01853E"/>
              </w:rPr>
              <w:t>their</w:t>
            </w:r>
            <w:r w:rsidR="4C12D993" w:rsidRPr="005B5974">
              <w:rPr>
                <w:bCs/>
                <w:i/>
                <w:iCs/>
                <w:color w:val="01853E"/>
              </w:rPr>
              <w:t xml:space="preserve"> taniwha has.</w:t>
            </w:r>
            <w:r w:rsidR="001D2CFA" w:rsidRPr="005B5974">
              <w:rPr>
                <w:bCs/>
                <w:i/>
                <w:iCs/>
                <w:color w:val="01853E"/>
              </w:rPr>
              <w:t xml:space="preserve"> </w:t>
            </w:r>
            <w:r w:rsidR="00E30736" w:rsidRPr="005B5974">
              <w:rPr>
                <w:bCs/>
                <w:i/>
                <w:iCs/>
                <w:color w:val="01853E"/>
              </w:rPr>
              <w:t xml:space="preserve">This </w:t>
            </w:r>
            <w:r w:rsidR="00D67BE4" w:rsidRPr="005B5974">
              <w:rPr>
                <w:bCs/>
                <w:i/>
                <w:iCs/>
                <w:color w:val="01853E"/>
              </w:rPr>
              <w:t>will make for some very creative Taniwha drawings!</w:t>
            </w:r>
          </w:p>
        </w:tc>
      </w:tr>
      <w:tr w:rsidR="006F4A26" w:rsidRPr="005B5974" w14:paraId="2076C95B" w14:textId="77777777" w:rsidTr="00D62F31">
        <w:tc>
          <w:tcPr>
            <w:tcW w:w="9720" w:type="dxa"/>
          </w:tcPr>
          <w:p w14:paraId="1A9B39C7" w14:textId="7A1CB4EB" w:rsidR="00607060" w:rsidRPr="005B5974" w:rsidRDefault="00607060" w:rsidP="00607060">
            <w:pPr>
              <w:spacing w:before="80" w:after="80"/>
            </w:pPr>
            <w:r w:rsidRPr="005B5974">
              <w:t>What do I need?</w:t>
            </w:r>
          </w:p>
          <w:p w14:paraId="36352997" w14:textId="580D8B06" w:rsidR="006F4A26" w:rsidRPr="005B5974" w:rsidRDefault="006F4A26" w:rsidP="00123902">
            <w:pPr>
              <w:pStyle w:val="ListParagraph"/>
              <w:numPr>
                <w:ilvl w:val="0"/>
                <w:numId w:val="72"/>
              </w:numPr>
              <w:spacing w:before="80" w:after="80"/>
            </w:pPr>
            <w:r w:rsidRPr="005B5974">
              <w:t>45 minutes</w:t>
            </w:r>
          </w:p>
          <w:p w14:paraId="7A8C3ED9" w14:textId="49306D58" w:rsidR="006F4A26" w:rsidRPr="005B5974" w:rsidRDefault="006F4A26" w:rsidP="00123902">
            <w:pPr>
              <w:pStyle w:val="ListParagraph"/>
              <w:numPr>
                <w:ilvl w:val="0"/>
                <w:numId w:val="72"/>
              </w:numPr>
              <w:spacing w:before="80" w:after="80"/>
            </w:pPr>
            <w:r w:rsidRPr="005B5974">
              <w:t>Large blank piece of paper and Coloured pens/pencils/felts</w:t>
            </w:r>
          </w:p>
          <w:p w14:paraId="7B2578B7" w14:textId="065E9245" w:rsidR="006F4A26" w:rsidRPr="005B5974" w:rsidRDefault="006F4A26" w:rsidP="00123902">
            <w:pPr>
              <w:pStyle w:val="ListParagraph"/>
              <w:numPr>
                <w:ilvl w:val="0"/>
                <w:numId w:val="72"/>
              </w:numPr>
              <w:spacing w:before="80" w:after="80"/>
            </w:pPr>
            <w:r w:rsidRPr="005B5974">
              <w:t xml:space="preserve">Look in your pack for a set of number cards 1-9 in English or access online at: </w:t>
            </w:r>
            <w:hyperlink r:id="rId115">
              <w:r w:rsidRPr="005B5974">
                <w:rPr>
                  <w:rStyle w:val="Hyperlink"/>
                </w:rPr>
                <w:t>https://hereoora.tki.org.nz/content/download/748/11765/version/4/file/Nga+Tau+Worksheet+6.1.pdf</w:t>
              </w:r>
            </w:hyperlink>
            <w:r w:rsidRPr="005B5974">
              <w:t xml:space="preserve"> </w:t>
            </w:r>
          </w:p>
          <w:p w14:paraId="30895B0D" w14:textId="4940D864" w:rsidR="006F4A26" w:rsidRPr="005B5974" w:rsidRDefault="006F4A26" w:rsidP="00123902">
            <w:pPr>
              <w:pStyle w:val="ListParagraph"/>
              <w:numPr>
                <w:ilvl w:val="0"/>
                <w:numId w:val="72"/>
              </w:numPr>
              <w:spacing w:before="80" w:after="80"/>
            </w:pPr>
            <w:r w:rsidRPr="005B5974">
              <w:t xml:space="preserve">Optional: A device or smartphone to listen to and sing along to ‘One Day a Taniwha’  </w:t>
            </w:r>
            <w:hyperlink r:id="rId116">
              <w:r w:rsidRPr="005B5974">
                <w:rPr>
                  <w:rStyle w:val="Hyperlink"/>
                </w:rPr>
                <w:t>https://www.youtube.com/watch?v=zsYlZkevrKA</w:t>
              </w:r>
            </w:hyperlink>
            <w:r w:rsidRPr="005B5974">
              <w:t xml:space="preserve"> </w:t>
            </w:r>
          </w:p>
        </w:tc>
      </w:tr>
    </w:tbl>
    <w:p w14:paraId="16B09FB0" w14:textId="5C96CAA6" w:rsidR="00203C5D" w:rsidRPr="005B5974" w:rsidRDefault="007530F8" w:rsidP="00C2683D">
      <w:pPr>
        <w:rPr>
          <w:rStyle w:val="Hyperlink"/>
          <w:i/>
          <w:sz w:val="20"/>
          <w:szCs w:val="20"/>
        </w:rPr>
      </w:pPr>
      <w:r w:rsidRPr="005B5974">
        <w:rPr>
          <w:i/>
          <w:iCs/>
          <w:sz w:val="22"/>
          <w:szCs w:val="22"/>
        </w:rPr>
        <w:t>*</w:t>
      </w:r>
      <w:r w:rsidR="00D62F31" w:rsidRPr="005B5974">
        <w:rPr>
          <w:i/>
          <w:iCs/>
          <w:sz w:val="22"/>
          <w:szCs w:val="22"/>
        </w:rPr>
        <w:t>Source</w:t>
      </w:r>
      <w:r w:rsidR="00BB48CF" w:rsidRPr="005B5974">
        <w:rPr>
          <w:i/>
          <w:iCs/>
          <w:sz w:val="22"/>
          <w:szCs w:val="22"/>
        </w:rPr>
        <w:t>:</w:t>
      </w:r>
      <w:r w:rsidR="00BB48CF" w:rsidRPr="005B5974">
        <w:rPr>
          <w:i/>
          <w:iCs/>
          <w:sz w:val="20"/>
          <w:szCs w:val="20"/>
        </w:rPr>
        <w:t xml:space="preserve"> </w:t>
      </w:r>
      <w:hyperlink r:id="rId117" w:history="1">
        <w:r w:rsidR="00BB48CF" w:rsidRPr="005B5974">
          <w:rPr>
            <w:rStyle w:val="Hyperlink"/>
            <w:i/>
            <w:iCs/>
            <w:sz w:val="20"/>
            <w:szCs w:val="20"/>
          </w:rPr>
          <w:t>https://hereoora.tki.org.nz/Unit-plans/Unit-6-Nga-tau/Tasks-and-activities/Describing-a-taniwha</w:t>
        </w:r>
      </w:hyperlink>
    </w:p>
    <w:p w14:paraId="09D3457D" w14:textId="29B35920" w:rsidR="00E22ECE" w:rsidRPr="005B5974" w:rsidRDefault="00E22ECE" w:rsidP="006F4A26">
      <w:pPr>
        <w:pStyle w:val="MoEHeading3"/>
        <w:rPr>
          <w:i/>
          <w:iCs/>
          <w:sz w:val="22"/>
          <w:szCs w:val="22"/>
        </w:rPr>
      </w:pPr>
      <w:r w:rsidRPr="005B5974">
        <w:t>In this activity I am learning to: Make a set of a number (drawing)</w:t>
      </w:r>
    </w:p>
    <w:p w14:paraId="6ADCB7EE" w14:textId="49306D58" w:rsidR="00D96AC0" w:rsidRPr="005B5974" w:rsidRDefault="79F02ED8" w:rsidP="00872850">
      <w:pPr>
        <w:spacing w:after="120"/>
        <w:rPr>
          <w:b/>
          <w:bCs/>
        </w:rPr>
      </w:pPr>
      <w:r w:rsidRPr="005B5974">
        <w:rPr>
          <w:b/>
          <w:bCs/>
        </w:rPr>
        <w:t>Awarua was a taniwha.</w:t>
      </w:r>
    </w:p>
    <w:p w14:paraId="79DF1203" w14:textId="0DA2A3A0" w:rsidR="00D96AC0" w:rsidRPr="005B5974" w:rsidRDefault="79F02ED8" w:rsidP="00CF1660">
      <w:pPr>
        <w:spacing w:after="40"/>
      </w:pPr>
      <w:r w:rsidRPr="005B5974">
        <w:t>Let’s try some Taniwha Maths!</w:t>
      </w:r>
    </w:p>
    <w:p w14:paraId="3B965D64" w14:textId="022F4255" w:rsidR="00D96AC0" w:rsidRPr="005B5974" w:rsidRDefault="79F02ED8" w:rsidP="00CF1660">
      <w:pPr>
        <w:pStyle w:val="ListParagraph"/>
        <w:numPr>
          <w:ilvl w:val="0"/>
          <w:numId w:val="11"/>
        </w:numPr>
        <w:spacing w:before="0"/>
      </w:pPr>
      <w:r w:rsidRPr="005B5974">
        <w:t>You are going to create your very own taniwha.</w:t>
      </w:r>
    </w:p>
    <w:p w14:paraId="7BD2100F" w14:textId="6E64DAF2" w:rsidR="00D96AC0" w:rsidRPr="005B5974" w:rsidRDefault="4C12D993" w:rsidP="002D614A">
      <w:pPr>
        <w:pStyle w:val="ListParagraph"/>
        <w:numPr>
          <w:ilvl w:val="0"/>
          <w:numId w:val="13"/>
        </w:numPr>
      </w:pPr>
      <w:r w:rsidRPr="005B5974">
        <w:t xml:space="preserve">Start by </w:t>
      </w:r>
      <w:r w:rsidR="00203C5D" w:rsidRPr="005B5974">
        <w:rPr>
          <w:b/>
          <w:bCs/>
        </w:rPr>
        <w:t>drawing</w:t>
      </w:r>
      <w:r w:rsidR="79F02ED8" w:rsidRPr="005B5974">
        <w:t xml:space="preserve"> a body shape in the </w:t>
      </w:r>
      <w:r w:rsidR="00203C5D" w:rsidRPr="005B5974">
        <w:rPr>
          <w:b/>
          <w:bCs/>
        </w:rPr>
        <w:t>middle</w:t>
      </w:r>
      <w:r w:rsidR="79F02ED8" w:rsidRPr="005B5974">
        <w:t xml:space="preserve"> of your paper</w:t>
      </w:r>
      <w:r w:rsidRPr="005B5974">
        <w:t>, then:</w:t>
      </w:r>
    </w:p>
    <w:p w14:paraId="516D3946" w14:textId="08EE4564" w:rsidR="00537282" w:rsidRPr="005B5974" w:rsidRDefault="4C12D993" w:rsidP="00AB1072">
      <w:pPr>
        <w:pStyle w:val="ListParagraph"/>
        <w:numPr>
          <w:ilvl w:val="0"/>
          <w:numId w:val="12"/>
        </w:numPr>
      </w:pPr>
      <w:r w:rsidRPr="005B5974">
        <w:t xml:space="preserve">Ask each of the following questions: </w:t>
      </w:r>
    </w:p>
    <w:p w14:paraId="25F1FEAC" w14:textId="20E17834" w:rsidR="00D96AC0" w:rsidRPr="005B5974" w:rsidRDefault="4C12D993" w:rsidP="00B608EF">
      <w:pPr>
        <w:pStyle w:val="ListParagraph"/>
        <w:numPr>
          <w:ilvl w:val="1"/>
          <w:numId w:val="12"/>
        </w:numPr>
        <w:ind w:left="1080"/>
      </w:pPr>
      <w:r w:rsidRPr="005B5974">
        <w:t>How many wings? Pick a number card and draw that many wings.</w:t>
      </w:r>
    </w:p>
    <w:p w14:paraId="59262423" w14:textId="0FFFFEF6" w:rsidR="00D96AC0" w:rsidRPr="005B5974" w:rsidRDefault="79F02ED8" w:rsidP="00B608EF">
      <w:pPr>
        <w:pStyle w:val="ListParagraph"/>
        <w:numPr>
          <w:ilvl w:val="1"/>
          <w:numId w:val="12"/>
        </w:numPr>
        <w:ind w:left="1080"/>
      </w:pPr>
      <w:r w:rsidRPr="005B5974">
        <w:t>How many eyes?</w:t>
      </w:r>
      <w:r w:rsidR="001D2CFA" w:rsidRPr="005B5974">
        <w:t xml:space="preserve"> </w:t>
      </w:r>
      <w:r w:rsidR="4C12D993" w:rsidRPr="005B5974">
        <w:t>Pick a number card and draw that many eyes.</w:t>
      </w:r>
    </w:p>
    <w:p w14:paraId="0EDABCAB" w14:textId="2E305A2B" w:rsidR="00D96AC0" w:rsidRPr="005B5974" w:rsidRDefault="79F02ED8" w:rsidP="00B608EF">
      <w:pPr>
        <w:pStyle w:val="ListParagraph"/>
        <w:numPr>
          <w:ilvl w:val="1"/>
          <w:numId w:val="12"/>
        </w:numPr>
        <w:ind w:left="1080"/>
      </w:pPr>
      <w:r w:rsidRPr="005B5974">
        <w:t>How many legs?</w:t>
      </w:r>
      <w:r w:rsidR="001D2CFA" w:rsidRPr="005B5974">
        <w:t xml:space="preserve"> </w:t>
      </w:r>
      <w:r w:rsidR="4C12D993" w:rsidRPr="005B5974">
        <w:t>Pick a number card and draw that many legs.</w:t>
      </w:r>
    </w:p>
    <w:p w14:paraId="01C88AF3" w14:textId="00046D69" w:rsidR="00537282" w:rsidRPr="005B5974" w:rsidRDefault="4C12D993" w:rsidP="00AB1072">
      <w:pPr>
        <w:pStyle w:val="ListParagraph"/>
        <w:numPr>
          <w:ilvl w:val="1"/>
          <w:numId w:val="12"/>
        </w:numPr>
        <w:ind w:left="1080"/>
      </w:pPr>
      <w:r w:rsidRPr="005B5974">
        <w:t>How many claws on each foot?</w:t>
      </w:r>
      <w:r w:rsidR="001D2CFA" w:rsidRPr="005B5974">
        <w:t xml:space="preserve"> </w:t>
      </w:r>
      <w:r w:rsidR="00203C5D" w:rsidRPr="005B5974">
        <w:t>P</w:t>
      </w:r>
      <w:r w:rsidRPr="005B5974">
        <w:t>ick a number card and draw that many claws.</w:t>
      </w:r>
    </w:p>
    <w:p w14:paraId="317A5738" w14:textId="0500D1E8" w:rsidR="00537282" w:rsidRPr="005B5974" w:rsidRDefault="79F02ED8" w:rsidP="00C2683D">
      <w:r w:rsidRPr="005B5974">
        <w:t xml:space="preserve">You might like to </w:t>
      </w:r>
      <w:r w:rsidR="00203C5D" w:rsidRPr="005B5974">
        <w:rPr>
          <w:b/>
          <w:bCs/>
        </w:rPr>
        <w:t>sing</w:t>
      </w:r>
      <w:r w:rsidRPr="005B5974">
        <w:t xml:space="preserve"> along</w:t>
      </w:r>
      <w:r w:rsidR="00333F05" w:rsidRPr="005B5974">
        <w:t xml:space="preserve"> to </w:t>
      </w:r>
      <w:hyperlink r:id="rId118">
        <w:r w:rsidRPr="005B5974">
          <w:rPr>
            <w:rStyle w:val="Hyperlink"/>
          </w:rPr>
          <w:t>One day a taniwha</w:t>
        </w:r>
      </w:hyperlink>
      <w:r w:rsidR="00333F05" w:rsidRPr="005B5974">
        <w:rPr>
          <w:rStyle w:val="Hyperlink"/>
        </w:rPr>
        <w:t>.</w:t>
      </w:r>
      <w:r w:rsidR="00AB1072" w:rsidRPr="005B5974">
        <w:rPr>
          <w:rStyle w:val="Hyperlink"/>
        </w:rPr>
        <w:t xml:space="preserve"> </w:t>
      </w:r>
      <w:r w:rsidR="00CF1660" w:rsidRPr="005B5974">
        <w:t>This</w:t>
      </w:r>
      <w:r w:rsidR="449A3035" w:rsidRPr="005B5974">
        <w:t xml:space="preserve"> song is song to the tune of ‘You are my sunshine’. Sing along in English or te reo Māori. Here are the lyrics:</w:t>
      </w:r>
    </w:p>
    <w:tbl>
      <w:tblPr>
        <w:tblStyle w:val="TableGridLight"/>
        <w:tblW w:w="0" w:type="auto"/>
        <w:tblLayout w:type="fixed"/>
        <w:tblLook w:val="06A0" w:firstRow="1" w:lastRow="0" w:firstColumn="1" w:lastColumn="0" w:noHBand="1" w:noVBand="1"/>
      </w:tblPr>
      <w:tblGrid>
        <w:gridCol w:w="4860"/>
        <w:gridCol w:w="4860"/>
      </w:tblGrid>
      <w:tr w:rsidR="449A3035" w:rsidRPr="005B5974" w14:paraId="5B7A9F40" w14:textId="77777777" w:rsidTr="449A3035">
        <w:tc>
          <w:tcPr>
            <w:tcW w:w="4860" w:type="dxa"/>
          </w:tcPr>
          <w:p w14:paraId="74461088" w14:textId="5DF9ECD6" w:rsidR="449A3035" w:rsidRPr="005B5974" w:rsidRDefault="449A3035" w:rsidP="449A3035">
            <w:r w:rsidRPr="005B5974">
              <w:t>English</w:t>
            </w:r>
          </w:p>
        </w:tc>
        <w:tc>
          <w:tcPr>
            <w:tcW w:w="4860" w:type="dxa"/>
          </w:tcPr>
          <w:p w14:paraId="326CA528" w14:textId="69DFB623" w:rsidR="449A3035" w:rsidRPr="005B5974" w:rsidRDefault="449A3035" w:rsidP="449A3035">
            <w:pPr>
              <w:rPr>
                <w:lang w:val="mi-NZ"/>
              </w:rPr>
            </w:pPr>
            <w:r w:rsidRPr="005B5974">
              <w:rPr>
                <w:lang w:val="mi-NZ"/>
              </w:rPr>
              <w:t>Te reo Māori</w:t>
            </w:r>
          </w:p>
        </w:tc>
      </w:tr>
      <w:tr w:rsidR="449A3035" w:rsidRPr="005B5974" w14:paraId="6B4C0ABB" w14:textId="77777777" w:rsidTr="449A3035">
        <w:tc>
          <w:tcPr>
            <w:tcW w:w="4860" w:type="dxa"/>
          </w:tcPr>
          <w:p w14:paraId="37F8730A" w14:textId="4271949C" w:rsidR="449A3035" w:rsidRPr="005B5974" w:rsidRDefault="449A3035" w:rsidP="449A3035">
            <w:r w:rsidRPr="005B5974">
              <w:t>One day a taniwha</w:t>
            </w:r>
            <w:r w:rsidRPr="005B5974">
              <w:br/>
              <w:t>Went swimming in the moana</w:t>
            </w:r>
            <w:r w:rsidRPr="005B5974">
              <w:br/>
              <w:t>He whispered in my taringa</w:t>
            </w:r>
            <w:r w:rsidRPr="005B5974">
              <w:br/>
              <w:t>"Won't you come along with me</w:t>
            </w:r>
            <w:r w:rsidRPr="005B5974">
              <w:br/>
              <w:t>There’s such a lot to see</w:t>
            </w:r>
            <w:r w:rsidRPr="005B5974">
              <w:br/>
              <w:t>Underneath the deep blue sea.</w:t>
            </w:r>
            <w:r w:rsidR="00CF1660" w:rsidRPr="005B5974">
              <w:t>”</w:t>
            </w:r>
          </w:p>
          <w:p w14:paraId="77F2F50D" w14:textId="06E6E07D" w:rsidR="449A3035" w:rsidRPr="005B5974" w:rsidRDefault="449A3035" w:rsidP="449A3035">
            <w:r w:rsidRPr="005B5974">
              <w:t>I said "Oh, no, no, no!</w:t>
            </w:r>
            <w:r w:rsidRPr="005B5974">
              <w:br/>
              <w:t>You'd better go, go, go,</w:t>
            </w:r>
            <w:r w:rsidRPr="005B5974">
              <w:br/>
              <w:t>Although I know we could be friends.</w:t>
            </w:r>
            <w:r w:rsidRPr="005B5974">
              <w:br/>
              <w:t>My Mama's waiting for me</w:t>
            </w:r>
            <w:r w:rsidRPr="005B5974">
              <w:br/>
              <w:t>Underneath the kowhai tree</w:t>
            </w:r>
            <w:r w:rsidRPr="005B5974">
              <w:br/>
              <w:t>Taniwha, haere r</w:t>
            </w:r>
            <w:r w:rsidR="00A23F29" w:rsidRPr="005B5974">
              <w:t>ā</w:t>
            </w:r>
            <w:r w:rsidRPr="005B5974">
              <w:t>!"</w:t>
            </w:r>
          </w:p>
        </w:tc>
        <w:tc>
          <w:tcPr>
            <w:tcW w:w="4860" w:type="dxa"/>
          </w:tcPr>
          <w:p w14:paraId="0435DD26" w14:textId="3CF210B7" w:rsidR="449A3035" w:rsidRPr="005B5974" w:rsidRDefault="449A3035" w:rsidP="449A3035">
            <w:pPr>
              <w:rPr>
                <w:lang w:val="mi-NZ"/>
              </w:rPr>
            </w:pPr>
            <w:r w:rsidRPr="005B5974">
              <w:rPr>
                <w:lang w:val="mi-NZ"/>
              </w:rPr>
              <w:t>Tetahi taniwha</w:t>
            </w:r>
            <w:r w:rsidRPr="005B5974">
              <w:rPr>
                <w:lang w:val="mi-NZ"/>
              </w:rPr>
              <w:br/>
              <w:t>Kauhoe i te moana</w:t>
            </w:r>
            <w:r w:rsidRPr="005B5974">
              <w:rPr>
                <w:lang w:val="mi-NZ"/>
              </w:rPr>
              <w:br/>
              <w:t>Kohimu i taku taringa</w:t>
            </w:r>
            <w:r w:rsidRPr="005B5974">
              <w:rPr>
                <w:lang w:val="mi-NZ"/>
              </w:rPr>
              <w:br/>
              <w:t>"Kia haere taua</w:t>
            </w:r>
            <w:r w:rsidRPr="005B5974">
              <w:rPr>
                <w:lang w:val="mi-NZ"/>
              </w:rPr>
              <w:br/>
              <w:t>Tipi haere tirotiro</w:t>
            </w:r>
            <w:r w:rsidRPr="005B5974">
              <w:rPr>
                <w:lang w:val="mi-NZ"/>
              </w:rPr>
              <w:br/>
              <w:t>I raro i te moana.”</w:t>
            </w:r>
          </w:p>
          <w:p w14:paraId="7AF8DBF0" w14:textId="623EE25E" w:rsidR="449A3035" w:rsidRPr="005B5974" w:rsidRDefault="449A3035" w:rsidP="449A3035">
            <w:pPr>
              <w:rPr>
                <w:lang w:val="mi-NZ"/>
              </w:rPr>
            </w:pPr>
            <w:r w:rsidRPr="005B5974">
              <w:rPr>
                <w:lang w:val="mi-NZ"/>
              </w:rPr>
              <w:t>Ka mea au "Kao, kao, kao!</w:t>
            </w:r>
            <w:r w:rsidRPr="005B5974">
              <w:rPr>
                <w:lang w:val="mi-NZ"/>
              </w:rPr>
              <w:br/>
              <w:t>Me haere, haere koe</w:t>
            </w:r>
            <w:r w:rsidRPr="005B5974">
              <w:rPr>
                <w:lang w:val="mi-NZ"/>
              </w:rPr>
              <w:br/>
              <w:t>Ahakoa he hoa taua.</w:t>
            </w:r>
            <w:r w:rsidRPr="005B5974">
              <w:rPr>
                <w:lang w:val="mi-NZ"/>
              </w:rPr>
              <w:br/>
              <w:t>Tatari ana taku Mama</w:t>
            </w:r>
            <w:r w:rsidRPr="005B5974">
              <w:rPr>
                <w:lang w:val="mi-NZ"/>
              </w:rPr>
              <w:br/>
              <w:t>Kei raro i te rakau kowhai</w:t>
            </w:r>
            <w:r w:rsidRPr="005B5974">
              <w:rPr>
                <w:lang w:val="mi-NZ"/>
              </w:rPr>
              <w:br/>
              <w:t>Taniwha, haere r</w:t>
            </w:r>
            <w:r w:rsidR="00A23F29" w:rsidRPr="005B5974">
              <w:rPr>
                <w:lang w:val="mi-NZ"/>
              </w:rPr>
              <w:t>ā</w:t>
            </w:r>
            <w:r w:rsidRPr="005B5974">
              <w:rPr>
                <w:lang w:val="mi-NZ"/>
              </w:rPr>
              <w:t>."</w:t>
            </w:r>
          </w:p>
        </w:tc>
      </w:tr>
    </w:tbl>
    <w:p w14:paraId="33CE7EE1" w14:textId="60F41B86" w:rsidR="00D96AC0" w:rsidRPr="005B5974" w:rsidRDefault="79F02ED8" w:rsidP="00C2683D">
      <w:r w:rsidRPr="005B5974">
        <w:t>Don’t forget Awarua and Rereora!</w:t>
      </w:r>
    </w:p>
    <w:p w14:paraId="6A47E423" w14:textId="1C1952E9" w:rsidR="00D96AC0" w:rsidRPr="005B5974" w:rsidRDefault="00D96AC0" w:rsidP="00C71927">
      <w:pPr>
        <w:pStyle w:val="MoEHeading1"/>
        <w:rPr>
          <w:rFonts w:eastAsia="Calibri"/>
          <w:sz w:val="32"/>
          <w:szCs w:val="32"/>
        </w:rPr>
      </w:pPr>
      <w:r w:rsidRPr="005B5974">
        <w:rPr>
          <w:sz w:val="32"/>
          <w:szCs w:val="32"/>
        </w:rPr>
        <w:lastRenderedPageBreak/>
        <w:t>Day 7</w:t>
      </w:r>
      <w:r w:rsidR="00333F05" w:rsidRPr="005B5974">
        <w:rPr>
          <w:sz w:val="32"/>
          <w:szCs w:val="32"/>
        </w:rPr>
        <w:t xml:space="preserve"> a</w:t>
      </w:r>
      <w:r w:rsidRPr="005B5974">
        <w:rPr>
          <w:sz w:val="32"/>
          <w:szCs w:val="32"/>
        </w:rPr>
        <w:t>ctivity 4</w:t>
      </w:r>
      <w:r w:rsidR="00333F05" w:rsidRPr="005B5974">
        <w:rPr>
          <w:sz w:val="32"/>
          <w:szCs w:val="32"/>
        </w:rPr>
        <w:t>: E</w:t>
      </w:r>
      <w:r w:rsidRPr="005B5974">
        <w:rPr>
          <w:sz w:val="32"/>
          <w:szCs w:val="32"/>
        </w:rPr>
        <w:t xml:space="preserve">xploring maps                </w:t>
      </w:r>
    </w:p>
    <w:tbl>
      <w:tblPr>
        <w:tblStyle w:val="TableGridLight"/>
        <w:tblW w:w="9720"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9B6087" w:rsidRPr="005B5974" w14:paraId="66F113C6" w14:textId="77777777" w:rsidTr="00607060">
        <w:tc>
          <w:tcPr>
            <w:tcW w:w="9720" w:type="dxa"/>
          </w:tcPr>
          <w:p w14:paraId="2C9D0963" w14:textId="5CF226C4" w:rsidR="00D96AC0" w:rsidRPr="005B5974" w:rsidRDefault="00B01ECF" w:rsidP="00C71927">
            <w:pPr>
              <w:rPr>
                <w:b/>
                <w:bCs/>
                <w:i/>
                <w:iCs/>
                <w:color w:val="01853E"/>
              </w:rPr>
            </w:pPr>
            <w:r w:rsidRPr="005B5974">
              <w:rPr>
                <w:bCs/>
                <w:i/>
                <w:iCs/>
                <w:color w:val="01853E"/>
              </w:rPr>
              <w:t>Your learner</w:t>
            </w:r>
            <w:r w:rsidR="6A63AFC9" w:rsidRPr="005B5974">
              <w:rPr>
                <w:bCs/>
                <w:i/>
                <w:iCs/>
                <w:color w:val="01853E"/>
              </w:rPr>
              <w:t xml:space="preserve"> will be thinking about how stories </w:t>
            </w:r>
            <w:r w:rsidRPr="005B5974">
              <w:rPr>
                <w:bCs/>
                <w:i/>
                <w:iCs/>
                <w:color w:val="01853E"/>
              </w:rPr>
              <w:t>are</w:t>
            </w:r>
            <w:r w:rsidR="6A63AFC9" w:rsidRPr="005B5974">
              <w:rPr>
                <w:bCs/>
                <w:i/>
                <w:iCs/>
                <w:color w:val="01853E"/>
              </w:rPr>
              <w:t xml:space="preserve"> used to explain landforms and events. They will </w:t>
            </w:r>
            <w:r w:rsidRPr="005B5974">
              <w:rPr>
                <w:bCs/>
                <w:i/>
                <w:iCs/>
                <w:color w:val="01853E"/>
              </w:rPr>
              <w:t>locate places</w:t>
            </w:r>
            <w:r w:rsidR="6A63AFC9" w:rsidRPr="005B5974">
              <w:rPr>
                <w:bCs/>
                <w:i/>
                <w:iCs/>
                <w:color w:val="01853E"/>
              </w:rPr>
              <w:t xml:space="preserve"> on a map </w:t>
            </w:r>
            <w:r w:rsidR="00471E1A" w:rsidRPr="005B5974">
              <w:rPr>
                <w:bCs/>
                <w:i/>
                <w:iCs/>
                <w:color w:val="01853E"/>
              </w:rPr>
              <w:t>and see where some l</w:t>
            </w:r>
            <w:r w:rsidR="6A63AFC9" w:rsidRPr="005B5974">
              <w:rPr>
                <w:bCs/>
                <w:i/>
                <w:iCs/>
                <w:color w:val="01853E"/>
              </w:rPr>
              <w:t>andmarks are in relation to their home.</w:t>
            </w:r>
            <w:r w:rsidR="001D2CFA" w:rsidRPr="005B5974">
              <w:rPr>
                <w:bCs/>
                <w:i/>
                <w:iCs/>
                <w:color w:val="01853E"/>
              </w:rPr>
              <w:t xml:space="preserve"> </w:t>
            </w:r>
            <w:r w:rsidR="00C17187" w:rsidRPr="005B5974">
              <w:rPr>
                <w:bCs/>
                <w:i/>
                <w:iCs/>
                <w:color w:val="01853E"/>
              </w:rPr>
              <w:t>You</w:t>
            </w:r>
            <w:r w:rsidR="00B21C93" w:rsidRPr="005B5974">
              <w:rPr>
                <w:bCs/>
                <w:i/>
                <w:iCs/>
                <w:color w:val="01853E"/>
              </w:rPr>
              <w:t xml:space="preserve"> </w:t>
            </w:r>
            <w:r w:rsidR="00471E1A" w:rsidRPr="005B5974">
              <w:rPr>
                <w:bCs/>
                <w:i/>
                <w:iCs/>
                <w:color w:val="01853E"/>
              </w:rPr>
              <w:t>could</w:t>
            </w:r>
            <w:r w:rsidR="00B21C93" w:rsidRPr="005B5974">
              <w:rPr>
                <w:bCs/>
                <w:i/>
                <w:iCs/>
                <w:color w:val="01853E"/>
              </w:rPr>
              <w:t xml:space="preserve"> </w:t>
            </w:r>
            <w:r w:rsidR="00471E1A" w:rsidRPr="005B5974">
              <w:rPr>
                <w:bCs/>
                <w:i/>
                <w:iCs/>
                <w:color w:val="01853E"/>
              </w:rPr>
              <w:t>use</w:t>
            </w:r>
            <w:r w:rsidR="00B21C93" w:rsidRPr="005B5974">
              <w:rPr>
                <w:bCs/>
                <w:i/>
                <w:iCs/>
                <w:color w:val="01853E"/>
              </w:rPr>
              <w:t xml:space="preserve"> an online map to find the volcanoes mentioned below.</w:t>
            </w:r>
          </w:p>
          <w:p w14:paraId="4771770D" w14:textId="371B470E" w:rsidR="00D96AC0" w:rsidRPr="005B5974" w:rsidRDefault="009B3EB4" w:rsidP="00C71927">
            <w:pPr>
              <w:rPr>
                <w:b/>
                <w:bCs/>
                <w:i/>
                <w:iCs/>
                <w:color w:val="01853E"/>
              </w:rPr>
            </w:pPr>
            <w:r w:rsidRPr="005B5974">
              <w:rPr>
                <w:rStyle w:val="normaltextrun"/>
                <w:bCs/>
                <w:i/>
                <w:iCs/>
                <w:color w:val="01853E"/>
              </w:rPr>
              <w:t>Note that our Inquiry focus for today is – “explore, investigate, and discover”</w:t>
            </w:r>
            <w:r w:rsidR="00C17187" w:rsidRPr="005B5974">
              <w:rPr>
                <w:rStyle w:val="normaltextrun"/>
                <w:bCs/>
                <w:i/>
                <w:iCs/>
                <w:color w:val="01853E"/>
              </w:rPr>
              <w:t>.</w:t>
            </w:r>
            <w:r w:rsidRPr="005B5974">
              <w:rPr>
                <w:rStyle w:val="normaltextrun"/>
                <w:bCs/>
                <w:i/>
                <w:iCs/>
                <w:color w:val="01853E"/>
              </w:rPr>
              <w:t>.</w:t>
            </w:r>
          </w:p>
        </w:tc>
      </w:tr>
      <w:tr w:rsidR="003A49A5" w:rsidRPr="005B5974" w14:paraId="1E385709" w14:textId="77777777" w:rsidTr="00607060">
        <w:tc>
          <w:tcPr>
            <w:tcW w:w="9720" w:type="dxa"/>
          </w:tcPr>
          <w:p w14:paraId="64724F69" w14:textId="0810AA02" w:rsidR="00607060" w:rsidRPr="005B5974" w:rsidRDefault="00607060" w:rsidP="00607060">
            <w:r w:rsidRPr="005B5974">
              <w:t>What do I need?</w:t>
            </w:r>
          </w:p>
          <w:p w14:paraId="1B881E7D" w14:textId="2C917CED" w:rsidR="003A49A5" w:rsidRPr="005B5974" w:rsidRDefault="003A49A5" w:rsidP="00123902">
            <w:pPr>
              <w:pStyle w:val="ListParagraph"/>
              <w:numPr>
                <w:ilvl w:val="0"/>
                <w:numId w:val="71"/>
              </w:numPr>
            </w:pPr>
            <w:r w:rsidRPr="005B5974">
              <w:t>30 minutes</w:t>
            </w:r>
          </w:p>
          <w:p w14:paraId="3B40E89A" w14:textId="04F411C2" w:rsidR="003A49A5" w:rsidRPr="005B5974" w:rsidRDefault="003A49A5" w:rsidP="00123902">
            <w:pPr>
              <w:pStyle w:val="ListParagraph"/>
              <w:numPr>
                <w:ilvl w:val="0"/>
                <w:numId w:val="71"/>
              </w:numPr>
            </w:pPr>
            <w:r w:rsidRPr="005B5974">
              <w:t>My copy of the blank map of New Zealand</w:t>
            </w:r>
          </w:p>
          <w:p w14:paraId="500656AF" w14:textId="773C6287" w:rsidR="003A49A5" w:rsidRPr="005B5974" w:rsidRDefault="003A49A5" w:rsidP="00123902">
            <w:pPr>
              <w:pStyle w:val="ListParagraph"/>
              <w:numPr>
                <w:ilvl w:val="0"/>
                <w:numId w:val="71"/>
              </w:numPr>
            </w:pPr>
            <w:r w:rsidRPr="005B5974">
              <w:t xml:space="preserve">Look in your pack for a copy of Baskets of Fire or access online at: </w:t>
            </w:r>
            <w:hyperlink r:id="rId119">
              <w:r w:rsidRPr="005B5974">
                <w:rPr>
                  <w:rStyle w:val="Hyperlink"/>
                  <w:rFonts w:eastAsia="Avenir Next LT Pro"/>
                </w:rPr>
                <w:t>https://instructionalseries.tki.org.nz/Instructional-Series/School-Journal/School-Journal-Level-2-November-2018/Baskets-of-Fire</w:t>
              </w:r>
            </w:hyperlink>
          </w:p>
        </w:tc>
      </w:tr>
    </w:tbl>
    <w:p w14:paraId="06617012" w14:textId="418F2C7F" w:rsidR="00537282" w:rsidRPr="005B5974" w:rsidRDefault="003A49A5" w:rsidP="00471E1A">
      <w:pPr>
        <w:pStyle w:val="MoEHeading3"/>
        <w:spacing w:before="240" w:after="240"/>
      </w:pPr>
      <w:r w:rsidRPr="005B5974">
        <w:t xml:space="preserve">In this activity I am learning to: </w:t>
      </w:r>
      <w:r w:rsidRPr="005B5974">
        <w:rPr>
          <w:sz w:val="22"/>
          <w:szCs w:val="22"/>
        </w:rPr>
        <w:t>Identify</w:t>
      </w:r>
      <w:r w:rsidRPr="005B5974">
        <w:t xml:space="preserve"> places on a map</w:t>
      </w:r>
    </w:p>
    <w:p w14:paraId="7489FA83" w14:textId="4B0D7620" w:rsidR="00D96AC0" w:rsidRPr="005B5974" w:rsidRDefault="00203C5D" w:rsidP="00B01ECF">
      <w:pPr>
        <w:spacing w:after="0"/>
      </w:pPr>
      <w:r w:rsidRPr="005B5974">
        <w:t xml:space="preserve">Look </w:t>
      </w:r>
      <w:r w:rsidR="79F02ED8" w:rsidRPr="005B5974">
        <w:t>at your</w:t>
      </w:r>
      <w:r w:rsidRPr="005B5974">
        <w:t xml:space="preserve"> New Zealand map</w:t>
      </w:r>
      <w:r w:rsidR="79F02ED8" w:rsidRPr="005B5974">
        <w:t>.</w:t>
      </w:r>
      <w:r w:rsidR="00B01ECF" w:rsidRPr="005B5974">
        <w:t xml:space="preserve"> </w:t>
      </w:r>
      <w:r w:rsidR="79F02ED8" w:rsidRPr="005B5974">
        <w:t>You might have been to a place called Lake Taupō.</w:t>
      </w:r>
    </w:p>
    <w:p w14:paraId="2E0FCD7C" w14:textId="171F59CC" w:rsidR="00537282" w:rsidRPr="005B5974" w:rsidRDefault="00B01ECF" w:rsidP="00C17187">
      <w:pPr>
        <w:pStyle w:val="ListParagraph"/>
        <w:numPr>
          <w:ilvl w:val="0"/>
          <w:numId w:val="32"/>
        </w:numPr>
        <w:spacing w:after="0"/>
      </w:pPr>
      <w:r w:rsidRPr="005B5974">
        <w:t>Can you</w:t>
      </w:r>
      <w:r w:rsidR="79F02ED8" w:rsidRPr="005B5974">
        <w:t xml:space="preserve"> </w:t>
      </w:r>
      <w:r w:rsidR="00203C5D" w:rsidRPr="005B5974">
        <w:rPr>
          <w:b/>
        </w:rPr>
        <w:t>show</w:t>
      </w:r>
      <w:r w:rsidR="79F02ED8" w:rsidRPr="005B5974">
        <w:t xml:space="preserve"> Lake Taupō on your map – it is </w:t>
      </w:r>
      <w:r w:rsidRPr="005B5974">
        <w:t>near</w:t>
      </w:r>
      <w:r w:rsidR="79F02ED8" w:rsidRPr="005B5974">
        <w:t xml:space="preserve"> the middle of the North Island.</w:t>
      </w:r>
    </w:p>
    <w:p w14:paraId="38D84776" w14:textId="0E4BAC79" w:rsidR="00537282" w:rsidRPr="005B5974" w:rsidRDefault="79F02ED8" w:rsidP="006C588E">
      <w:pPr>
        <w:spacing w:after="0"/>
        <w:rPr>
          <w:rFonts w:eastAsia="Avenir Next LT Pro"/>
        </w:rPr>
      </w:pPr>
      <w:r w:rsidRPr="005B5974">
        <w:t>If you have been there, you might have noticed there are a lot of mountains surrounding it, and some of these are volcanoes.</w:t>
      </w:r>
      <w:r w:rsidR="00471E1A" w:rsidRPr="005B5974">
        <w:t xml:space="preserve"> </w:t>
      </w:r>
      <w:hyperlink r:id="rId120">
        <w:r w:rsidRPr="005B5974">
          <w:rPr>
            <w:rStyle w:val="Hyperlink"/>
            <w:rFonts w:eastAsia="Avenir Next LT Pro"/>
          </w:rPr>
          <w:t>Baskets of Fire</w:t>
        </w:r>
      </w:hyperlink>
      <w:r w:rsidRPr="005B5974">
        <w:rPr>
          <w:rFonts w:eastAsia="MS Gothic"/>
        </w:rPr>
        <w:t xml:space="preserve"> tells the story of Ngātoro-i-rangi, the tohunga or expert and how he brought volcanic fire to New Zealand.</w:t>
      </w:r>
    </w:p>
    <w:p w14:paraId="419F1B79" w14:textId="199DC6D0" w:rsidR="00537282" w:rsidRPr="005B5974" w:rsidRDefault="00203C5D" w:rsidP="006C588E">
      <w:pPr>
        <w:spacing w:after="0"/>
        <w:rPr>
          <w:rFonts w:eastAsia="Avenir Next LT Pro"/>
        </w:rPr>
      </w:pPr>
      <w:r w:rsidRPr="005B5974">
        <w:rPr>
          <w:rFonts w:eastAsia="MS Gothic"/>
          <w:b/>
        </w:rPr>
        <w:t>Listen</w:t>
      </w:r>
      <w:r w:rsidR="79F02ED8" w:rsidRPr="005B5974">
        <w:rPr>
          <w:rFonts w:eastAsia="MS Gothic"/>
        </w:rPr>
        <w:t xml:space="preserve"> to </w:t>
      </w:r>
      <w:hyperlink r:id="rId121">
        <w:r w:rsidR="002E6F02" w:rsidRPr="005B5974">
          <w:rPr>
            <w:rStyle w:val="Hyperlink"/>
            <w:rFonts w:eastAsia="Avenir Next LT Pro"/>
          </w:rPr>
          <w:t>Baskets of Fire</w:t>
        </w:r>
      </w:hyperlink>
      <w:r w:rsidR="00C950D8" w:rsidRPr="005B5974">
        <w:rPr>
          <w:rStyle w:val="Hyperlink"/>
          <w:rFonts w:eastAsia="MS Gothic"/>
        </w:rPr>
        <w:t xml:space="preserve"> (or have a caregiver read it to you).</w:t>
      </w:r>
    </w:p>
    <w:p w14:paraId="084D2334" w14:textId="3D68A1DA" w:rsidR="00D96AC0" w:rsidRPr="005B5974" w:rsidRDefault="00C950D8" w:rsidP="00B01ECF">
      <w:pPr>
        <w:spacing w:after="0"/>
      </w:pPr>
      <w:r w:rsidRPr="005B5974">
        <w:t xml:space="preserve">See if you can </w:t>
      </w:r>
      <w:r w:rsidR="00203C5D" w:rsidRPr="005B5974">
        <w:rPr>
          <w:b/>
        </w:rPr>
        <w:t>add</w:t>
      </w:r>
      <w:r w:rsidR="79F02ED8" w:rsidRPr="005B5974">
        <w:t xml:space="preserve"> </w:t>
      </w:r>
      <w:r w:rsidRPr="005B5974">
        <w:t xml:space="preserve">these places </w:t>
      </w:r>
      <w:r w:rsidR="79F02ED8" w:rsidRPr="005B5974">
        <w:t>to your NZ map:</w:t>
      </w:r>
    </w:p>
    <w:p w14:paraId="0A63DC52" w14:textId="27169E15" w:rsidR="00D96AC0" w:rsidRPr="005B5974" w:rsidRDefault="79F02ED8" w:rsidP="001818A9">
      <w:pPr>
        <w:pStyle w:val="ListParagraph"/>
        <w:numPr>
          <w:ilvl w:val="0"/>
          <w:numId w:val="31"/>
        </w:numPr>
        <w:spacing w:before="0"/>
      </w:pPr>
      <w:r w:rsidRPr="005B5974">
        <w:t>Tongariro</w:t>
      </w:r>
    </w:p>
    <w:p w14:paraId="03FF53A0" w14:textId="526FD3BA" w:rsidR="00D96AC0" w:rsidRPr="005B5974" w:rsidRDefault="79F02ED8" w:rsidP="002D614A">
      <w:pPr>
        <w:pStyle w:val="ListParagraph"/>
        <w:numPr>
          <w:ilvl w:val="0"/>
          <w:numId w:val="31"/>
        </w:numPr>
      </w:pPr>
      <w:r w:rsidRPr="005B5974">
        <w:t>Ngauruhoe</w:t>
      </w:r>
    </w:p>
    <w:p w14:paraId="116FCDAC" w14:textId="5D25D99B" w:rsidR="00D96AC0" w:rsidRPr="005B5974" w:rsidRDefault="79F02ED8" w:rsidP="00471E1A">
      <w:pPr>
        <w:pStyle w:val="ListParagraph"/>
        <w:numPr>
          <w:ilvl w:val="0"/>
          <w:numId w:val="31"/>
        </w:numPr>
        <w:spacing w:after="0"/>
      </w:pPr>
      <w:r w:rsidRPr="005B5974">
        <w:t>Ruapehu</w:t>
      </w:r>
    </w:p>
    <w:p w14:paraId="26342E16" w14:textId="7025B5F2" w:rsidR="00471E1A" w:rsidRPr="005B5974" w:rsidRDefault="008E1AA1" w:rsidP="00D4501D">
      <w:r>
        <w:pict w14:anchorId="24D73C01">
          <v:rect id="_x0000_i1034" style="width:0;height:1.5pt" o:hralign="center" o:hrstd="t" o:hr="t" fillcolor="#a0a0a0" stroked="f"/>
        </w:pict>
      </w:r>
    </w:p>
    <w:p w14:paraId="769B21E0" w14:textId="28C4AA5C" w:rsidR="00D96AC0" w:rsidRPr="005B5974" w:rsidRDefault="00D96AC0" w:rsidP="00471E1A">
      <w:pPr>
        <w:pStyle w:val="MoEHeading1"/>
        <w:spacing w:before="0"/>
        <w:rPr>
          <w:sz w:val="32"/>
          <w:szCs w:val="32"/>
        </w:rPr>
      </w:pPr>
      <w:r w:rsidRPr="005B5974">
        <w:rPr>
          <w:sz w:val="32"/>
          <w:szCs w:val="32"/>
        </w:rPr>
        <w:t xml:space="preserve">Day </w:t>
      </w:r>
      <w:r w:rsidR="00CE4E51" w:rsidRPr="005B5974">
        <w:rPr>
          <w:sz w:val="32"/>
          <w:szCs w:val="32"/>
        </w:rPr>
        <w:t>7</w:t>
      </w:r>
      <w:r w:rsidRPr="005B5974">
        <w:rPr>
          <w:sz w:val="32"/>
          <w:szCs w:val="32"/>
        </w:rPr>
        <w:t xml:space="preserve">: Reflection </w:t>
      </w:r>
    </w:p>
    <w:p w14:paraId="29671DAF" w14:textId="3AB46575" w:rsidR="00F61112" w:rsidRPr="005B5974" w:rsidRDefault="00C17187" w:rsidP="00C17187">
      <w:r w:rsidRPr="005B5974">
        <w:t>30 minutes</w:t>
      </w:r>
    </w:p>
    <w:p w14:paraId="1512949D" w14:textId="77E6E1DB" w:rsidR="00C17187" w:rsidRPr="005B5974" w:rsidRDefault="00C17187" w:rsidP="00C17187">
      <w:pPr>
        <w:rPr>
          <w:i/>
          <w:iCs/>
          <w:color w:val="01853E"/>
        </w:rPr>
      </w:pPr>
      <w:r w:rsidRPr="005B5974">
        <w:rPr>
          <w:i/>
          <w:iCs/>
          <w:color w:val="01853E"/>
        </w:rPr>
        <w:t>Today we have learned more about places in New Zealand by reading stories and used what we learned to help be able to identify them on a map. We have made creative taniwha and even learned a little about volcanoes. Your will now be able to make the connection between a mountain (maunga) and a volcano.</w:t>
      </w:r>
    </w:p>
    <w:p w14:paraId="462B9013" w14:textId="106502BE" w:rsidR="00C17187" w:rsidRPr="005B5974" w:rsidRDefault="00C17187" w:rsidP="00471E1A">
      <w:pPr>
        <w:spacing w:after="0"/>
        <w:rPr>
          <w:rFonts w:eastAsiaTheme="minorEastAsia"/>
        </w:rPr>
      </w:pPr>
      <w:r w:rsidRPr="005B5974">
        <w:rPr>
          <w:bCs/>
        </w:rPr>
        <w:t>Talk with someone in your whānau.</w:t>
      </w:r>
      <w:r w:rsidR="00471E1A" w:rsidRPr="005B5974">
        <w:rPr>
          <w:bCs/>
        </w:rPr>
        <w:t xml:space="preserve"> </w:t>
      </w:r>
      <w:r w:rsidRPr="005B5974">
        <w:t>Tell them all the things you have done today.</w:t>
      </w:r>
    </w:p>
    <w:p w14:paraId="76AD3A9B" w14:textId="1EFE084B" w:rsidR="00C17187" w:rsidRPr="005B5974" w:rsidRDefault="00C17187" w:rsidP="00123902">
      <w:pPr>
        <w:pStyle w:val="ListParagraph"/>
        <w:numPr>
          <w:ilvl w:val="0"/>
          <w:numId w:val="75"/>
        </w:numPr>
        <w:rPr>
          <w:rFonts w:eastAsiaTheme="minorEastAsia"/>
        </w:rPr>
      </w:pPr>
      <w:r w:rsidRPr="005B5974">
        <w:t>How did today make you feel?</w:t>
      </w:r>
    </w:p>
    <w:p w14:paraId="78B0CB8C" w14:textId="1EFE084B" w:rsidR="00C17187" w:rsidRPr="005B5974" w:rsidRDefault="00C17187" w:rsidP="00C17187">
      <w:pPr>
        <w:pStyle w:val="ListParagraph"/>
        <w:numPr>
          <w:ilvl w:val="0"/>
          <w:numId w:val="51"/>
        </w:numPr>
        <w:rPr>
          <w:rFonts w:eastAsiaTheme="minorEastAsia"/>
        </w:rPr>
      </w:pPr>
      <w:r w:rsidRPr="005B5974">
        <w:t>Which activity did you enjoy the most today?</w:t>
      </w:r>
    </w:p>
    <w:p w14:paraId="317DBD23" w14:textId="1EFE084B" w:rsidR="00C17187" w:rsidRPr="005B5974" w:rsidRDefault="00C17187" w:rsidP="00C17187">
      <w:pPr>
        <w:pStyle w:val="ListParagraph"/>
        <w:numPr>
          <w:ilvl w:val="0"/>
          <w:numId w:val="51"/>
        </w:numPr>
        <w:rPr>
          <w:rFonts w:eastAsiaTheme="minorEastAsia"/>
        </w:rPr>
      </w:pPr>
      <w:r w:rsidRPr="005B5974">
        <w:t xml:space="preserve">What did you learn today? </w:t>
      </w:r>
    </w:p>
    <w:p w14:paraId="2D7B2934" w14:textId="77777777" w:rsidR="00C17187" w:rsidRPr="005B5974" w:rsidRDefault="00C17187" w:rsidP="00C17187">
      <w:pPr>
        <w:rPr>
          <w:b/>
          <w:bCs/>
        </w:rPr>
      </w:pPr>
      <w:r w:rsidRPr="005B5974">
        <w:rPr>
          <w:b/>
          <w:bCs/>
        </w:rPr>
        <w:t>Wellbeing check</w:t>
      </w:r>
    </w:p>
    <w:p w14:paraId="68E87C8A" w14:textId="65352E06" w:rsidR="00C17187" w:rsidRPr="005B5974" w:rsidRDefault="00C17187" w:rsidP="00471E1A">
      <w:pPr>
        <w:spacing w:after="0"/>
        <w:rPr>
          <w:rFonts w:eastAsia="Calibri Light"/>
        </w:rPr>
      </w:pPr>
      <w:r w:rsidRPr="005B5974">
        <w:t xml:space="preserve">Put the </w:t>
      </w:r>
      <w:hyperlink r:id="rId122">
        <w:r w:rsidRPr="005B5974">
          <w:rPr>
            <w:rStyle w:val="Hyperlink"/>
            <w:rFonts w:eastAsia="Calibri Light"/>
          </w:rPr>
          <w:t>Face cards</w:t>
        </w:r>
      </w:hyperlink>
      <w:r w:rsidRPr="005B5974">
        <w:rPr>
          <w:rFonts w:eastAsia="@MS Mincho"/>
        </w:rPr>
        <w:t xml:space="preserve"> you used last week on the table or floor in front of you.</w:t>
      </w:r>
    </w:p>
    <w:p w14:paraId="566A357A" w14:textId="11C20E58" w:rsidR="00C17187" w:rsidRPr="005B5974" w:rsidRDefault="00C17187" w:rsidP="001818A9">
      <w:pPr>
        <w:pStyle w:val="ListParagraph"/>
        <w:numPr>
          <w:ilvl w:val="0"/>
          <w:numId w:val="51"/>
        </w:numPr>
        <w:spacing w:before="0" w:after="0"/>
      </w:pPr>
      <w:r w:rsidRPr="005B5974">
        <w:t>Which card shows how you felt this morning? Which card shows how you feel now?</w:t>
      </w:r>
    </w:p>
    <w:p w14:paraId="7D23929C" w14:textId="77777777" w:rsidR="00C17187" w:rsidRPr="005B5974" w:rsidRDefault="00C17187" w:rsidP="00471E1A">
      <w:pPr>
        <w:pStyle w:val="ListParagraph"/>
        <w:numPr>
          <w:ilvl w:val="0"/>
          <w:numId w:val="51"/>
        </w:numPr>
        <w:rPr>
          <w:rFonts w:eastAsiaTheme="minorEastAsia"/>
        </w:rPr>
      </w:pPr>
      <w:r w:rsidRPr="005B5974">
        <w:rPr>
          <w:b/>
          <w:bCs/>
        </w:rPr>
        <w:t>Write</w:t>
      </w:r>
      <w:r w:rsidRPr="005B5974">
        <w:t xml:space="preserve"> or </w:t>
      </w:r>
      <w:r w:rsidRPr="005B5974">
        <w:rPr>
          <w:b/>
          <w:bCs/>
        </w:rPr>
        <w:t>draw</w:t>
      </w:r>
      <w:r w:rsidRPr="005B5974">
        <w:rPr>
          <w:b/>
        </w:rPr>
        <w:t xml:space="preserve"> </w:t>
      </w:r>
      <w:r w:rsidRPr="005B5974">
        <w:t xml:space="preserve">this in your home learning book. </w:t>
      </w:r>
    </w:p>
    <w:p w14:paraId="6D3D4C47" w14:textId="14B9D96E" w:rsidR="00C17187" w:rsidRPr="005B5974" w:rsidRDefault="00C17187" w:rsidP="00C17187">
      <w:pPr>
        <w:rPr>
          <w:rFonts w:eastAsia="MS Mincho"/>
        </w:rPr>
      </w:pPr>
      <w:r w:rsidRPr="005B5974">
        <w:rPr>
          <w:b/>
          <w:bCs/>
        </w:rPr>
        <w:t>Close</w:t>
      </w:r>
      <w:r w:rsidRPr="005B5974">
        <w:t xml:space="preserve"> your book – School is finished for today. </w:t>
      </w:r>
      <w:r w:rsidRPr="005B5974">
        <w:rPr>
          <w:rFonts w:ascii="Segoe UI Emoji" w:eastAsia="Symbol" w:hAnsi="Segoe UI Emoji" w:cs="Segoe UI Emoji"/>
        </w:rPr>
        <w:t>😊</w:t>
      </w:r>
    </w:p>
    <w:p w14:paraId="172D0EEF" w14:textId="48D01A78" w:rsidR="00CE4E51" w:rsidRPr="005B5974" w:rsidRDefault="00CE4E51" w:rsidP="00C2683D">
      <w:r w:rsidRPr="005B5974">
        <w:br w:type="page"/>
      </w:r>
    </w:p>
    <w:p w14:paraId="74C9208E" w14:textId="12CC2F9E" w:rsidR="00CE4E51" w:rsidRPr="005B5974" w:rsidRDefault="00CE4E51" w:rsidP="00885546">
      <w:pPr>
        <w:pStyle w:val="MoEHeading1"/>
        <w:rPr>
          <w:color w:val="3472AC"/>
        </w:rPr>
      </w:pPr>
      <w:r w:rsidRPr="005B5974">
        <w:rPr>
          <w:color w:val="3472AC"/>
        </w:rPr>
        <w:lastRenderedPageBreak/>
        <w:t xml:space="preserve">Day 8: </w:t>
      </w:r>
      <w:r w:rsidR="000C6D6A" w:rsidRPr="005B5974">
        <w:rPr>
          <w:color w:val="3472AC"/>
        </w:rPr>
        <w:t>Getting started</w:t>
      </w:r>
      <w:r w:rsidRPr="005B5974">
        <w:rPr>
          <w:color w:val="3472AC"/>
        </w:rPr>
        <w:t xml:space="preserve"> </w:t>
      </w:r>
    </w:p>
    <w:p w14:paraId="0C1A2D9F" w14:textId="77777777" w:rsidR="000C6D6A" w:rsidRPr="005B5974" w:rsidRDefault="000C6D6A" w:rsidP="000C6D6A">
      <w:pPr>
        <w:spacing w:after="0"/>
      </w:pPr>
      <w:r w:rsidRPr="005B5974">
        <w:t>Take the first 30 minutes of the day getting ready for learning:</w:t>
      </w:r>
    </w:p>
    <w:p w14:paraId="335D3C3D" w14:textId="77777777" w:rsidR="00B46B14" w:rsidRPr="005B5974" w:rsidRDefault="00B46B14" w:rsidP="00B46B14">
      <w:pPr>
        <w:pStyle w:val="ListParagraph"/>
        <w:numPr>
          <w:ilvl w:val="0"/>
          <w:numId w:val="52"/>
        </w:numPr>
        <w:rPr>
          <w:rFonts w:eastAsiaTheme="minorEastAsia"/>
          <w:b/>
        </w:rPr>
      </w:pPr>
      <w:r w:rsidRPr="005B5974">
        <w:rPr>
          <w:b/>
          <w:bCs/>
        </w:rPr>
        <w:t>Practise your karakia (See p. 9)</w:t>
      </w:r>
      <w:r w:rsidRPr="005B5974">
        <w:t xml:space="preserve"> </w:t>
      </w:r>
    </w:p>
    <w:p w14:paraId="1ADCB745" w14:textId="77777777" w:rsidR="00B46B14" w:rsidRPr="005B5974" w:rsidRDefault="00B46B14" w:rsidP="00B46B14">
      <w:pPr>
        <w:pStyle w:val="ListParagraph"/>
        <w:numPr>
          <w:ilvl w:val="0"/>
          <w:numId w:val="52"/>
        </w:numPr>
        <w:rPr>
          <w:rFonts w:eastAsiaTheme="minorEastAsia"/>
          <w:b/>
        </w:rPr>
      </w:pPr>
      <w:r w:rsidRPr="005B5974">
        <w:rPr>
          <w:b/>
          <w:bCs/>
        </w:rPr>
        <w:t>Do</w:t>
      </w:r>
      <w:r w:rsidRPr="005B5974">
        <w:t xml:space="preserve"> a mindfulness activity (See p. 8)</w:t>
      </w:r>
    </w:p>
    <w:p w14:paraId="206F9401" w14:textId="77777777" w:rsidR="00B46B14" w:rsidRPr="005B5974" w:rsidRDefault="00B46B14" w:rsidP="00B46B14">
      <w:pPr>
        <w:pStyle w:val="ListParagraph"/>
        <w:numPr>
          <w:ilvl w:val="0"/>
          <w:numId w:val="52"/>
        </w:numPr>
      </w:pPr>
      <w:r w:rsidRPr="005B5974">
        <w:rPr>
          <w:b/>
          <w:bCs/>
        </w:rPr>
        <w:t>Plan</w:t>
      </w:r>
      <w:r w:rsidRPr="005B5974">
        <w:t xml:space="preserve"> out my day and where I will learn</w:t>
      </w:r>
    </w:p>
    <w:p w14:paraId="738DBE35" w14:textId="77777777" w:rsidR="00B46B14" w:rsidRPr="005B5974" w:rsidRDefault="00B46B14" w:rsidP="00B46B14">
      <w:pPr>
        <w:pStyle w:val="ListParagraph"/>
        <w:numPr>
          <w:ilvl w:val="0"/>
          <w:numId w:val="52"/>
        </w:numPr>
        <w:rPr>
          <w:rFonts w:eastAsiaTheme="minorEastAsia"/>
        </w:rPr>
      </w:pPr>
      <w:r w:rsidRPr="005B5974">
        <w:rPr>
          <w:b/>
          <w:bCs/>
        </w:rPr>
        <w:t xml:space="preserve">Choose </w:t>
      </w:r>
      <w:r w:rsidRPr="005B5974">
        <w:t>a fitness activity (See p. 6-7)</w:t>
      </w:r>
    </w:p>
    <w:p w14:paraId="1FC6DAE9" w14:textId="77777777" w:rsidR="00B46B14" w:rsidRPr="005B5974" w:rsidRDefault="00B46B14" w:rsidP="00B46B14">
      <w:pPr>
        <w:pStyle w:val="ListParagraph"/>
        <w:numPr>
          <w:ilvl w:val="0"/>
          <w:numId w:val="52"/>
        </w:numPr>
      </w:pPr>
      <w:r w:rsidRPr="005B5974">
        <w:rPr>
          <w:b/>
          <w:bCs/>
        </w:rPr>
        <w:t>Check in</w:t>
      </w:r>
      <w:r w:rsidRPr="005B5974">
        <w:t xml:space="preserve"> with your teacher.</w:t>
      </w:r>
    </w:p>
    <w:p w14:paraId="3DCFDF51" w14:textId="37099E51" w:rsidR="000C6D6A" w:rsidRPr="005B5974" w:rsidRDefault="000C6D6A" w:rsidP="000C6D6A">
      <w:pPr>
        <w:rPr>
          <w:b/>
        </w:rPr>
      </w:pPr>
      <w:r w:rsidRPr="005B5974">
        <w:t>The focus of today’s learning is to explore and make meaning about how the people in the stories use things in nature to help them? And then to think about how do we use things in nature to help us now? Help your learner consider how things have changed over time.</w:t>
      </w:r>
    </w:p>
    <w:p w14:paraId="0107321D" w14:textId="6AB704D5" w:rsidR="000C6D6A" w:rsidRPr="005B5974" w:rsidRDefault="000C6D6A" w:rsidP="000C6D6A">
      <w:r w:rsidRPr="005B5974">
        <w:t>Note that our Inquiry focus for today is – “making meaning” which includes making connections, organising information, and thinking critically.</w:t>
      </w:r>
    </w:p>
    <w:p w14:paraId="7707E49E" w14:textId="26DF6B52" w:rsidR="001425F1" w:rsidRPr="005B5974" w:rsidRDefault="001425F1" w:rsidP="00885546">
      <w:r w:rsidRPr="005B5974">
        <w:t>Set up your space for learning. Grab the things you need. These are the activities for today.</w:t>
      </w:r>
    </w:p>
    <w:tbl>
      <w:tblPr>
        <w:tblStyle w:val="PlainTable1"/>
        <w:tblW w:w="0" w:type="auto"/>
        <w:tblLook w:val="04A0" w:firstRow="1" w:lastRow="0" w:firstColumn="1" w:lastColumn="0" w:noHBand="0" w:noVBand="1"/>
      </w:tblPr>
      <w:tblGrid>
        <w:gridCol w:w="2477"/>
        <w:gridCol w:w="2054"/>
        <w:gridCol w:w="2552"/>
        <w:gridCol w:w="2632"/>
      </w:tblGrid>
      <w:tr w:rsidR="00DE5CFB" w:rsidRPr="005B5974" w14:paraId="1FC7966E" w14:textId="77777777" w:rsidTr="00885546">
        <w:trPr>
          <w:cnfStyle w:val="100000000000" w:firstRow="1" w:lastRow="0" w:firstColumn="0" w:lastColumn="0" w:oddVBand="0" w:evenVBand="0" w:oddHBand="0" w:evenHBand="0" w:firstRowFirstColumn="0" w:firstRowLastColumn="0" w:lastRowFirstColumn="0" w:lastRowLastColumn="0"/>
          <w:trHeight w:val="1781"/>
        </w:trPr>
        <w:tc>
          <w:tcPr>
            <w:cnfStyle w:val="001000000000" w:firstRow="0" w:lastRow="0" w:firstColumn="1" w:lastColumn="0" w:oddVBand="0" w:evenVBand="0" w:oddHBand="0" w:evenHBand="0" w:firstRowFirstColumn="0" w:firstRowLastColumn="0" w:lastRowFirstColumn="0" w:lastRowLastColumn="0"/>
            <w:tcW w:w="2477" w:type="dxa"/>
          </w:tcPr>
          <w:p w14:paraId="016D9D59" w14:textId="77777777" w:rsidR="007E32B3" w:rsidRPr="005B5974" w:rsidRDefault="00FE6A55" w:rsidP="00885546">
            <w:pPr>
              <w:rPr>
                <w:b w:val="0"/>
                <w:bCs w:val="0"/>
              </w:rPr>
            </w:pPr>
            <w:r w:rsidRPr="005B5974">
              <w:rPr>
                <w:b w:val="0"/>
                <w:bCs w:val="0"/>
              </w:rPr>
              <w:t xml:space="preserve">Make connections: </w:t>
            </w:r>
          </w:p>
          <w:p w14:paraId="04DA6F3F" w14:textId="1CA85911" w:rsidR="001425F1" w:rsidRPr="005B5974" w:rsidRDefault="003E10F4" w:rsidP="00885546">
            <w:pPr>
              <w:rPr>
                <w:b w:val="0"/>
                <w:bCs w:val="0"/>
              </w:rPr>
            </w:pPr>
            <w:r w:rsidRPr="005B5974">
              <w:rPr>
                <w:b w:val="0"/>
                <w:bCs w:val="0"/>
              </w:rPr>
              <w:t>Identify and describe landforms like the Pink and White terraces</w:t>
            </w:r>
          </w:p>
        </w:tc>
        <w:tc>
          <w:tcPr>
            <w:tcW w:w="2054" w:type="dxa"/>
          </w:tcPr>
          <w:p w14:paraId="78371B84" w14:textId="77777777" w:rsidR="00FE6A55" w:rsidRPr="005B5974" w:rsidRDefault="00FE6A55" w:rsidP="00885546">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Write poetry:</w:t>
            </w:r>
          </w:p>
          <w:p w14:paraId="4AEA8274" w14:textId="4ED90F91" w:rsidR="001425F1" w:rsidRPr="005B5974" w:rsidRDefault="001425F1" w:rsidP="00885546">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 xml:space="preserve">Make </w:t>
            </w:r>
            <w:r w:rsidR="004C5E5A" w:rsidRPr="005B5974">
              <w:rPr>
                <w:b w:val="0"/>
                <w:bCs w:val="0"/>
              </w:rPr>
              <w:t>a volcano shape poem</w:t>
            </w:r>
          </w:p>
        </w:tc>
        <w:tc>
          <w:tcPr>
            <w:tcW w:w="2552" w:type="dxa"/>
          </w:tcPr>
          <w:p w14:paraId="52BFBAC5" w14:textId="6118BCC9" w:rsidR="00DE5CFB" w:rsidRPr="005B5974" w:rsidRDefault="006F0FF2" w:rsidP="00885546">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Colour by Number:</w:t>
            </w:r>
            <w:r w:rsidR="001D2CFA" w:rsidRPr="005B5974">
              <w:rPr>
                <w:b w:val="0"/>
                <w:bCs w:val="0"/>
              </w:rPr>
              <w:t xml:space="preserve"> </w:t>
            </w:r>
          </w:p>
          <w:p w14:paraId="219B6952" w14:textId="762DB683" w:rsidR="001425F1" w:rsidRPr="005B5974" w:rsidRDefault="00E715A6" w:rsidP="00885546">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Complete a colourful picture using my number recognition.</w:t>
            </w:r>
          </w:p>
        </w:tc>
        <w:tc>
          <w:tcPr>
            <w:tcW w:w="2632" w:type="dxa"/>
          </w:tcPr>
          <w:p w14:paraId="1E77B920" w14:textId="0FD328FE" w:rsidR="006F0FF2" w:rsidRPr="005B5974" w:rsidRDefault="007B7BA1" w:rsidP="00885546">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Going deeper</w:t>
            </w:r>
            <w:r w:rsidR="006F0FF2" w:rsidRPr="005B5974">
              <w:rPr>
                <w:b w:val="0"/>
                <w:bCs w:val="0"/>
              </w:rPr>
              <w:t>:</w:t>
            </w:r>
          </w:p>
          <w:p w14:paraId="622425B6" w14:textId="7C3BD56D" w:rsidR="001425F1" w:rsidRPr="005B5974" w:rsidRDefault="00497463" w:rsidP="00885546">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 xml:space="preserve">Write a story to explore a natural feature or phenomenon. </w:t>
            </w:r>
          </w:p>
        </w:tc>
      </w:tr>
    </w:tbl>
    <w:p w14:paraId="047BCA4A" w14:textId="59D8B467" w:rsidR="0023426E" w:rsidRPr="005B5974" w:rsidRDefault="008E1AA1" w:rsidP="0023426E">
      <w:r>
        <w:pict w14:anchorId="13EF2E87">
          <v:rect id="_x0000_i1035" style="width:0;height:1.5pt" o:hralign="center" o:hrstd="t" o:hr="t" fillcolor="#a0a0a0" stroked="f"/>
        </w:pict>
      </w:r>
    </w:p>
    <w:p w14:paraId="4A52EE93" w14:textId="3E51BA18" w:rsidR="00CE4E51" w:rsidRPr="005B5974" w:rsidRDefault="00607060" w:rsidP="009B6087">
      <w:pPr>
        <w:pStyle w:val="MoEHeading1"/>
        <w:rPr>
          <w:rFonts w:eastAsia="Calibri"/>
          <w:color w:val="3472AC"/>
          <w:sz w:val="32"/>
          <w:szCs w:val="32"/>
        </w:rPr>
      </w:pPr>
      <w:r w:rsidRPr="005B5974">
        <w:rPr>
          <w:color w:val="3472AC"/>
          <w:sz w:val="32"/>
          <w:szCs w:val="32"/>
        </w:rPr>
        <w:t>Activity</w:t>
      </w:r>
      <w:r w:rsidR="00CE4E51" w:rsidRPr="005B5974">
        <w:rPr>
          <w:color w:val="3472AC"/>
          <w:sz w:val="32"/>
          <w:szCs w:val="32"/>
        </w:rPr>
        <w:t xml:space="preserve"> 1</w:t>
      </w:r>
      <w:r w:rsidR="008732C8" w:rsidRPr="005B5974">
        <w:rPr>
          <w:color w:val="3472AC"/>
          <w:sz w:val="32"/>
          <w:szCs w:val="32"/>
        </w:rPr>
        <w:t>:</w:t>
      </w:r>
      <w:r w:rsidR="00CE4E51" w:rsidRPr="005B5974">
        <w:rPr>
          <w:color w:val="3472AC"/>
          <w:sz w:val="32"/>
          <w:szCs w:val="32"/>
        </w:rPr>
        <w:t xml:space="preserve"> Literacy and </w:t>
      </w:r>
      <w:r w:rsidR="32338886" w:rsidRPr="005B5974">
        <w:rPr>
          <w:color w:val="3472AC"/>
          <w:sz w:val="32"/>
          <w:szCs w:val="32"/>
        </w:rPr>
        <w:t xml:space="preserve">landforms   </w:t>
      </w:r>
    </w:p>
    <w:tbl>
      <w:tblPr>
        <w:tblStyle w:val="TableGridLight"/>
        <w:tblW w:w="972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23426E" w:rsidRPr="005B5974" w14:paraId="0921B1F0" w14:textId="77777777" w:rsidTr="00607060">
        <w:tc>
          <w:tcPr>
            <w:tcW w:w="9720" w:type="dxa"/>
          </w:tcPr>
          <w:p w14:paraId="4CAFA38A" w14:textId="23FD755B" w:rsidR="00CE4E51" w:rsidRPr="005B5974" w:rsidRDefault="009254ED" w:rsidP="00885546">
            <w:pPr>
              <w:rPr>
                <w:b/>
                <w:bCs/>
                <w:i/>
                <w:iCs/>
                <w:color w:val="3472AC"/>
              </w:rPr>
            </w:pPr>
            <w:r w:rsidRPr="005B5974">
              <w:rPr>
                <w:bCs/>
                <w:i/>
                <w:iCs/>
                <w:color w:val="3472AC"/>
              </w:rPr>
              <w:t>Our focus for today is – “making meaning”.</w:t>
            </w:r>
            <w:r w:rsidR="001D2CFA" w:rsidRPr="005B5974">
              <w:rPr>
                <w:bCs/>
                <w:i/>
                <w:iCs/>
                <w:color w:val="3472AC"/>
              </w:rPr>
              <w:t xml:space="preserve"> </w:t>
            </w:r>
            <w:r w:rsidRPr="005B5974">
              <w:rPr>
                <w:bCs/>
                <w:i/>
                <w:iCs/>
                <w:color w:val="3472AC"/>
              </w:rPr>
              <w:t>Your learner will begin to make connections about how landforms are represented in stories</w:t>
            </w:r>
            <w:r w:rsidR="0047464E" w:rsidRPr="005B5974">
              <w:rPr>
                <w:bCs/>
                <w:i/>
                <w:iCs/>
                <w:color w:val="3472AC"/>
              </w:rPr>
              <w:t xml:space="preserve"> and how </w:t>
            </w:r>
            <w:r w:rsidR="00135EF4" w:rsidRPr="005B5974">
              <w:rPr>
                <w:bCs/>
                <w:i/>
                <w:iCs/>
                <w:color w:val="3472AC"/>
              </w:rPr>
              <w:t xml:space="preserve">people make predictions based on these stories and </w:t>
            </w:r>
            <w:r w:rsidR="00DD0517" w:rsidRPr="005B5974">
              <w:rPr>
                <w:bCs/>
                <w:i/>
                <w:iCs/>
                <w:color w:val="3472AC"/>
              </w:rPr>
              <w:t xml:space="preserve">scientific </w:t>
            </w:r>
            <w:r w:rsidR="00135EF4" w:rsidRPr="005B5974">
              <w:rPr>
                <w:bCs/>
                <w:i/>
                <w:iCs/>
                <w:color w:val="3472AC"/>
              </w:rPr>
              <w:t>evidence.</w:t>
            </w:r>
            <w:r w:rsidR="001D2CFA" w:rsidRPr="005B5974">
              <w:rPr>
                <w:bCs/>
                <w:i/>
                <w:iCs/>
                <w:color w:val="3472AC"/>
              </w:rPr>
              <w:t xml:space="preserve"> </w:t>
            </w:r>
            <w:r w:rsidR="00936108" w:rsidRPr="005B5974">
              <w:rPr>
                <w:bCs/>
                <w:i/>
                <w:iCs/>
                <w:color w:val="3472AC"/>
              </w:rPr>
              <w:t xml:space="preserve">They </w:t>
            </w:r>
            <w:r w:rsidR="00DD0517" w:rsidRPr="005B5974">
              <w:rPr>
                <w:bCs/>
                <w:i/>
                <w:iCs/>
                <w:color w:val="3472AC"/>
              </w:rPr>
              <w:t xml:space="preserve">can </w:t>
            </w:r>
            <w:r w:rsidR="00936108" w:rsidRPr="005B5974">
              <w:rPr>
                <w:bCs/>
                <w:i/>
                <w:iCs/>
                <w:color w:val="3472AC"/>
              </w:rPr>
              <w:t>practice locat</w:t>
            </w:r>
            <w:r w:rsidR="00523D97" w:rsidRPr="005B5974">
              <w:rPr>
                <w:bCs/>
                <w:i/>
                <w:iCs/>
                <w:color w:val="3472AC"/>
              </w:rPr>
              <w:t xml:space="preserve">ing </w:t>
            </w:r>
            <w:r w:rsidR="00936108" w:rsidRPr="005B5974">
              <w:rPr>
                <w:bCs/>
                <w:i/>
                <w:iCs/>
                <w:color w:val="3472AC"/>
              </w:rPr>
              <w:t xml:space="preserve">places on their </w:t>
            </w:r>
            <w:r w:rsidR="00401EA7" w:rsidRPr="005B5974">
              <w:rPr>
                <w:bCs/>
                <w:i/>
                <w:iCs/>
                <w:color w:val="3472AC"/>
              </w:rPr>
              <w:t>map</w:t>
            </w:r>
            <w:r w:rsidR="00936108" w:rsidRPr="005B5974">
              <w:rPr>
                <w:bCs/>
                <w:i/>
                <w:iCs/>
                <w:color w:val="3472AC"/>
              </w:rPr>
              <w:t>.</w:t>
            </w:r>
          </w:p>
        </w:tc>
      </w:tr>
      <w:tr w:rsidR="00CA2003" w:rsidRPr="005B5974" w14:paraId="6A39092E" w14:textId="77777777" w:rsidTr="00607060">
        <w:tc>
          <w:tcPr>
            <w:tcW w:w="9720" w:type="dxa"/>
          </w:tcPr>
          <w:p w14:paraId="6FDC0D62" w14:textId="7C02E9AC" w:rsidR="00607060" w:rsidRPr="005B5974" w:rsidRDefault="00607060" w:rsidP="00607060">
            <w:r w:rsidRPr="005B5974">
              <w:t>What do I need?</w:t>
            </w:r>
          </w:p>
          <w:p w14:paraId="79D7B3E3" w14:textId="50D0A879" w:rsidR="00CA2003" w:rsidRPr="005B5974" w:rsidRDefault="00CA2003" w:rsidP="00123902">
            <w:pPr>
              <w:pStyle w:val="ListParagraph"/>
              <w:numPr>
                <w:ilvl w:val="0"/>
                <w:numId w:val="70"/>
              </w:numPr>
              <w:ind w:left="607"/>
            </w:pPr>
            <w:r w:rsidRPr="005B5974">
              <w:t>45 minutes</w:t>
            </w:r>
          </w:p>
          <w:p w14:paraId="631CFD94" w14:textId="4C15DD44" w:rsidR="00CA2003" w:rsidRPr="005B5974" w:rsidRDefault="002C54A6" w:rsidP="00123902">
            <w:pPr>
              <w:pStyle w:val="ListParagraph"/>
              <w:numPr>
                <w:ilvl w:val="0"/>
                <w:numId w:val="70"/>
              </w:numPr>
              <w:ind w:left="607"/>
            </w:pPr>
            <w:r w:rsidRPr="005B5974">
              <w:t>Watch</w:t>
            </w:r>
            <w:r w:rsidR="00CA2003" w:rsidRPr="005B5974">
              <w:t xml:space="preserve"> the 8</w:t>
            </w:r>
            <w:r w:rsidR="00CA2003" w:rsidRPr="005B5974">
              <w:rPr>
                <w:vertAlign w:val="superscript"/>
              </w:rPr>
              <w:t>th</w:t>
            </w:r>
            <w:r w:rsidR="00CA2003" w:rsidRPr="005B5974">
              <w:t xml:space="preserve"> Wonder of the World</w:t>
            </w:r>
            <w:r w:rsidR="0023426E" w:rsidRPr="005B5974">
              <w:t xml:space="preserve"> </w:t>
            </w:r>
            <w:hyperlink r:id="rId123" w:history="1">
              <w:r w:rsidR="0023426E" w:rsidRPr="005B5974">
                <w:rPr>
                  <w:rStyle w:val="Hyperlink"/>
                </w:rPr>
                <w:t>https://www.youtube.com/watch?v=e44iyz0T8Ts</w:t>
              </w:r>
            </w:hyperlink>
            <w:r w:rsidR="00CA2003" w:rsidRPr="005B5974">
              <w:t xml:space="preserve"> or read the transcript below to your </w:t>
            </w:r>
            <w:r w:rsidR="19AA3E71" w:rsidRPr="005B5974">
              <w:t>learner</w:t>
            </w:r>
          </w:p>
        </w:tc>
      </w:tr>
    </w:tbl>
    <w:p w14:paraId="1B2518A7" w14:textId="068252B7" w:rsidR="002F19A6" w:rsidRPr="005B5974" w:rsidRDefault="002F19A6" w:rsidP="00F547B6">
      <w:pPr>
        <w:pStyle w:val="MoEHeading3"/>
        <w:rPr>
          <w:color w:val="3472AC"/>
        </w:rPr>
      </w:pPr>
      <w:r w:rsidRPr="005B5974">
        <w:rPr>
          <w:color w:val="3472AC"/>
        </w:rPr>
        <w:t>In this activity I am learning to: Identify and describe landforms</w:t>
      </w:r>
    </w:p>
    <w:p w14:paraId="6B406029" w14:textId="0CC5CBB8" w:rsidR="00DD0517" w:rsidRPr="005B5974" w:rsidRDefault="79F02ED8" w:rsidP="00C2683D">
      <w:r w:rsidRPr="005B5974">
        <w:t xml:space="preserve">The </w:t>
      </w:r>
      <w:r w:rsidRPr="005B5974">
        <w:rPr>
          <w:b/>
          <w:bCs/>
        </w:rPr>
        <w:t xml:space="preserve">natural environment </w:t>
      </w:r>
      <w:r w:rsidRPr="005B5974">
        <w:t>is a</w:t>
      </w:r>
      <w:r w:rsidR="00401EA7" w:rsidRPr="005B5974">
        <w:t>n</w:t>
      </w:r>
      <w:r w:rsidRPr="005B5974">
        <w:t xml:space="preserve"> important part of a mihi/pepeha. When we talk about the natural environment we mean: </w:t>
      </w:r>
    </w:p>
    <w:p w14:paraId="62E2F157" w14:textId="4D952ED4" w:rsidR="00CE4E51" w:rsidRPr="005B5974" w:rsidRDefault="00DD0517" w:rsidP="00C2683D">
      <w:r w:rsidRPr="005B5974">
        <w:tab/>
      </w:r>
      <w:r w:rsidR="79F02ED8" w:rsidRPr="005B5974">
        <w:t>Land</w:t>
      </w:r>
      <w:r w:rsidRPr="005B5974">
        <w:tab/>
      </w:r>
      <w:r w:rsidR="002920C0" w:rsidRPr="005B5974">
        <w:tab/>
      </w:r>
      <w:r w:rsidR="79F02ED8" w:rsidRPr="005B5974">
        <w:t>Water</w:t>
      </w:r>
      <w:r w:rsidRPr="005B5974">
        <w:tab/>
      </w:r>
      <w:r w:rsidR="002920C0" w:rsidRPr="005B5974">
        <w:tab/>
      </w:r>
      <w:r w:rsidR="79F02ED8" w:rsidRPr="005B5974">
        <w:t>Air</w:t>
      </w:r>
      <w:r w:rsidRPr="005B5974">
        <w:tab/>
      </w:r>
      <w:r w:rsidR="002920C0" w:rsidRPr="005B5974">
        <w:tab/>
      </w:r>
      <w:r w:rsidR="79F02ED8" w:rsidRPr="005B5974">
        <w:t xml:space="preserve">Plants </w:t>
      </w:r>
      <w:r w:rsidRPr="005B5974">
        <w:tab/>
      </w:r>
      <w:r w:rsidR="79F02ED8" w:rsidRPr="005B5974">
        <w:t>Animals</w:t>
      </w:r>
      <w:r w:rsidRPr="005B5974">
        <w:tab/>
      </w:r>
      <w:r w:rsidR="79F02ED8" w:rsidRPr="005B5974">
        <w:t>Events</w:t>
      </w:r>
    </w:p>
    <w:p w14:paraId="666DE645" w14:textId="177A174B" w:rsidR="00CE4E51" w:rsidRPr="005B5974" w:rsidRDefault="00F53BDF" w:rsidP="00C2683D">
      <w:r w:rsidRPr="005B5974">
        <w:t>Earlier this week when we learned about</w:t>
      </w:r>
      <w:r w:rsidR="79F02ED8" w:rsidRPr="005B5974">
        <w:t xml:space="preserve"> the mihi/pepeha</w:t>
      </w:r>
      <w:r w:rsidR="00F933F3" w:rsidRPr="005B5974">
        <w:t xml:space="preserve">, we heard from </w:t>
      </w:r>
      <w:r w:rsidR="79F02ED8" w:rsidRPr="005B5974">
        <w:t>Pareraukawa</w:t>
      </w:r>
      <w:r w:rsidR="00F933F3" w:rsidRPr="005B5974">
        <w:t xml:space="preserve"> that</w:t>
      </w:r>
      <w:r w:rsidR="79F02ED8" w:rsidRPr="005B5974">
        <w:t xml:space="preserve"> the water and the mountains are included.</w:t>
      </w:r>
      <w:r w:rsidR="00DD0517" w:rsidRPr="005B5974">
        <w:t xml:space="preserve"> </w:t>
      </w:r>
      <w:r w:rsidR="79F02ED8" w:rsidRPr="005B5974">
        <w:t>Māori people often use stories to explain how they think different landforms have come to be the way they are</w:t>
      </w:r>
      <w:r w:rsidR="001A69AC" w:rsidRPr="005B5974">
        <w:t xml:space="preserve"> such as</w:t>
      </w:r>
      <w:r w:rsidR="79F02ED8" w:rsidRPr="005B5974">
        <w:t xml:space="preserve"> in the story of Awarua and Rereroa.</w:t>
      </w:r>
      <w:r w:rsidR="00DD0517" w:rsidRPr="005B5974">
        <w:t xml:space="preserve"> </w:t>
      </w:r>
      <w:r w:rsidR="79F02ED8" w:rsidRPr="005B5974">
        <w:t>Today we are going to think creatively about some of the landforms we have and have had in the past in New Zealand.</w:t>
      </w:r>
    </w:p>
    <w:p w14:paraId="2C3B9701" w14:textId="6F326436" w:rsidR="00CE4E51" w:rsidRPr="005B5974" w:rsidRDefault="00080265" w:rsidP="002E687E">
      <w:pPr>
        <w:pStyle w:val="ListParagraph"/>
        <w:numPr>
          <w:ilvl w:val="0"/>
          <w:numId w:val="37"/>
        </w:numPr>
        <w:rPr>
          <w:rFonts w:eastAsia="Avenir Next LT Pro"/>
        </w:rPr>
      </w:pPr>
      <w:r w:rsidRPr="005B5974">
        <w:rPr>
          <w:rFonts w:eastAsia="Avenir Next LT Pro"/>
          <w:b/>
          <w:bCs/>
          <w:color w:val="202124"/>
        </w:rPr>
        <w:t>Watch</w:t>
      </w:r>
      <w:r w:rsidR="79F02ED8" w:rsidRPr="005B5974">
        <w:rPr>
          <w:rFonts w:eastAsia="Avenir Next LT Pro"/>
          <w:color w:val="202124"/>
        </w:rPr>
        <w:t xml:space="preserve"> </w:t>
      </w:r>
      <w:hyperlink r:id="rId124">
        <w:r w:rsidR="79F02ED8" w:rsidRPr="005B5974">
          <w:rPr>
            <w:rStyle w:val="Hyperlink"/>
          </w:rPr>
          <w:t>The Eighth Wonder of the World</w:t>
        </w:r>
      </w:hyperlink>
    </w:p>
    <w:tbl>
      <w:tblPr>
        <w:tblStyle w:val="TableGridLight"/>
        <w:tblW w:w="0" w:type="auto"/>
        <w:tblLayout w:type="fixed"/>
        <w:tblLook w:val="06A0" w:firstRow="1" w:lastRow="0" w:firstColumn="1" w:lastColumn="0" w:noHBand="1" w:noVBand="1"/>
      </w:tblPr>
      <w:tblGrid>
        <w:gridCol w:w="9720"/>
      </w:tblGrid>
      <w:tr w:rsidR="449A3035" w:rsidRPr="005B5974" w14:paraId="12B8A947" w14:textId="77777777" w:rsidTr="449A3035">
        <w:tc>
          <w:tcPr>
            <w:tcW w:w="9720" w:type="dxa"/>
          </w:tcPr>
          <w:p w14:paraId="267F14C8" w14:textId="7812C64C" w:rsidR="449A3035" w:rsidRPr="005B5974" w:rsidRDefault="449A3035" w:rsidP="449A3035">
            <w:pPr>
              <w:rPr>
                <w:b/>
                <w:bCs/>
              </w:rPr>
            </w:pPr>
            <w:r w:rsidRPr="005B5974">
              <w:rPr>
                <w:b/>
                <w:bCs/>
              </w:rPr>
              <w:lastRenderedPageBreak/>
              <w:t>8</w:t>
            </w:r>
            <w:r w:rsidRPr="005B5974">
              <w:rPr>
                <w:b/>
                <w:bCs/>
                <w:vertAlign w:val="superscript"/>
              </w:rPr>
              <w:t>th</w:t>
            </w:r>
            <w:r w:rsidRPr="005B5974">
              <w:rPr>
                <w:b/>
                <w:bCs/>
              </w:rPr>
              <w:t xml:space="preserve"> wonder of the world rediscovered in New Zealand (</w:t>
            </w:r>
            <w:r w:rsidR="002C54A6" w:rsidRPr="005B5974">
              <w:rPr>
                <w:b/>
                <w:bCs/>
              </w:rPr>
              <w:t>transcript</w:t>
            </w:r>
            <w:r w:rsidRPr="005B5974">
              <w:rPr>
                <w:b/>
                <w:bCs/>
              </w:rPr>
              <w:t xml:space="preserve"> of video)</w:t>
            </w:r>
          </w:p>
          <w:p w14:paraId="22C45FBE" w14:textId="5424D7A5" w:rsidR="449A3035" w:rsidRPr="005B5974" w:rsidRDefault="449A3035" w:rsidP="449A3035">
            <w:r w:rsidRPr="005B5974">
              <w:t>The 8</w:t>
            </w:r>
            <w:r w:rsidRPr="005B5974">
              <w:rPr>
                <w:vertAlign w:val="superscript"/>
              </w:rPr>
              <w:t>th</w:t>
            </w:r>
            <w:r w:rsidRPr="005B5974">
              <w:t xml:space="preserve"> wonder of the world, known as the pink and white terraces of Lake Rotomahana, was </w:t>
            </w:r>
            <w:r w:rsidR="00D7407E" w:rsidRPr="005B5974">
              <w:t>a</w:t>
            </w:r>
            <w:r w:rsidRPr="005B5974">
              <w:t xml:space="preserve"> popular attraction in the 19</w:t>
            </w:r>
            <w:r w:rsidRPr="005B5974">
              <w:rPr>
                <w:vertAlign w:val="superscript"/>
              </w:rPr>
              <w:t>th</w:t>
            </w:r>
            <w:r w:rsidRPr="005B5974">
              <w:t xml:space="preserve"> century. Tourists from around the world travelled to see these terraces and bathe in their springs. Sadly, after the 1886 volcanic eruption of Mount Tarawera, the terraces were never to be found again. Many believed that the terraces were buried underneath the eruption and eventually destroyed. And, just like that the 8</w:t>
            </w:r>
            <w:r w:rsidRPr="005B5974">
              <w:rPr>
                <w:vertAlign w:val="superscript"/>
              </w:rPr>
              <w:t>th</w:t>
            </w:r>
            <w:r w:rsidRPr="005B5974">
              <w:t xml:space="preserve"> wonder of the world supposedly vanished forever. </w:t>
            </w:r>
          </w:p>
          <w:p w14:paraId="0950F93D" w14:textId="2E7555E4" w:rsidR="449A3035" w:rsidRPr="005B5974" w:rsidRDefault="449A3035" w:rsidP="449A3035">
            <w:r w:rsidRPr="005B5974">
              <w:t xml:space="preserve">A recent discovery proves that the beautiful white and pink terraces still </w:t>
            </w:r>
            <w:r w:rsidR="008F5F85" w:rsidRPr="005B5974">
              <w:t>exist but</w:t>
            </w:r>
            <w:r w:rsidRPr="005B5974">
              <w:t xml:space="preserve"> are hidden under 50 feet of ash and mud. Thanks to an old field book from a geologist named Ferdinand von Hochstetter, scientists were able to locate the approximate location of the 8</w:t>
            </w:r>
            <w:r w:rsidRPr="005B5974">
              <w:rPr>
                <w:vertAlign w:val="superscript"/>
              </w:rPr>
              <w:t>th</w:t>
            </w:r>
            <w:r w:rsidRPr="005B5974">
              <w:t xml:space="preserve"> wonder in New Zealand. This discovery was published in the Journal of the Royal Society of New Zealand with information on how the location of the terraces was found. </w:t>
            </w:r>
          </w:p>
          <w:p w14:paraId="1B12A1DE" w14:textId="181C1DF1" w:rsidR="449A3035" w:rsidRPr="005B5974" w:rsidRDefault="008316D6" w:rsidP="449A3035">
            <w:r w:rsidRPr="005B5974">
              <w:t>The</w:t>
            </w:r>
            <w:r w:rsidR="449A3035" w:rsidRPr="005B5974">
              <w:t xml:space="preserve"> 8</w:t>
            </w:r>
            <w:r w:rsidR="449A3035" w:rsidRPr="005B5974">
              <w:rPr>
                <w:vertAlign w:val="superscript"/>
              </w:rPr>
              <w:t>th</w:t>
            </w:r>
            <w:r w:rsidR="449A3035" w:rsidRPr="005B5974">
              <w:t xml:space="preserve"> wonder of the world </w:t>
            </w:r>
            <w:r w:rsidR="00941B16" w:rsidRPr="005B5974">
              <w:t>is</w:t>
            </w:r>
            <w:r w:rsidR="449A3035" w:rsidRPr="005B5974">
              <w:t xml:space="preserve"> the pink and white silica terraces located near Lake Rotomahana in the North Island. They are a combination of rice field terraces and thermal pools. These terraces were formed when hot spring water </w:t>
            </w:r>
            <w:r w:rsidR="009B6087" w:rsidRPr="005B5974">
              <w:t>cooled,</w:t>
            </w:r>
            <w:r w:rsidR="449A3035" w:rsidRPr="005B5974">
              <w:t xml:space="preserve"> and the minerals were deposited at the edges of the pool. These minerals eventually created a barrier-like structure around the pool, which in turn created a terrace. More and more terraces were made every time hot spring water spilled out of the terraces and flowed to different locations, forming new banks of water that became their own little terraces. </w:t>
            </w:r>
          </w:p>
          <w:p w14:paraId="359C8325" w14:textId="3D447B3F" w:rsidR="449A3035" w:rsidRPr="005B5974" w:rsidRDefault="008316D6" w:rsidP="449A3035">
            <w:r w:rsidRPr="005B5974">
              <w:t>The</w:t>
            </w:r>
            <w:r w:rsidR="449A3035" w:rsidRPr="005B5974">
              <w:t xml:space="preserve"> white and pink colour of the terraces</w:t>
            </w:r>
            <w:r w:rsidRPr="005B5974">
              <w:t xml:space="preserve"> </w:t>
            </w:r>
            <w:r w:rsidR="449A3035" w:rsidRPr="005B5974">
              <w:t xml:space="preserve">are caused by the minerals and bacteria thriving within the springs. Another example of bacteria affecting the colour of springs is Yellowstone’s Grand Prismatic Spring.  Where you see rings of colour there are actually different bacteria, each group adapted to the conditions of their environments.  </w:t>
            </w:r>
          </w:p>
          <w:p w14:paraId="32382D53" w14:textId="3143BBE3" w:rsidR="449A3035" w:rsidRPr="005B5974" w:rsidRDefault="449A3035" w:rsidP="449A3035">
            <w:r w:rsidRPr="005B5974">
              <w:t>After the discovery of the approximate location for the 8</w:t>
            </w:r>
            <w:r w:rsidRPr="005B5974">
              <w:rPr>
                <w:vertAlign w:val="superscript"/>
              </w:rPr>
              <w:t>th</w:t>
            </w:r>
            <w:r w:rsidRPr="005B5974">
              <w:t xml:space="preserve"> wonder, scientists are now waiting for the </w:t>
            </w:r>
            <w:r w:rsidR="002C54A6" w:rsidRPr="005B5974">
              <w:t>government’s</w:t>
            </w:r>
            <w:r w:rsidRPr="005B5974">
              <w:t xml:space="preserve"> approval to excavate the site and possible revive one to the most amazing places on the planet.</w:t>
            </w:r>
          </w:p>
        </w:tc>
      </w:tr>
    </w:tbl>
    <w:p w14:paraId="4DAA2AE7" w14:textId="18372565" w:rsidR="007C12C6" w:rsidRPr="005B5974" w:rsidRDefault="00401EA7" w:rsidP="002C54A6">
      <w:r w:rsidRPr="005B5974">
        <w:rPr>
          <w:b/>
          <w:bCs/>
        </w:rPr>
        <w:t xml:space="preserve">Find </w:t>
      </w:r>
      <w:r w:rsidRPr="005B5974">
        <w:t>and</w:t>
      </w:r>
      <w:r w:rsidRPr="005B5974">
        <w:rPr>
          <w:b/>
          <w:bCs/>
        </w:rPr>
        <w:t xml:space="preserve"> label</w:t>
      </w:r>
      <w:r w:rsidR="00832178" w:rsidRPr="005B5974">
        <w:t xml:space="preserve"> Lake Rotomahana where the Pink and White Terraces were, on your ma</w:t>
      </w:r>
      <w:r w:rsidR="00DD0517" w:rsidRPr="005B5974">
        <w:t>p</w:t>
      </w:r>
    </w:p>
    <w:p w14:paraId="18099CB5" w14:textId="3AC78BF0" w:rsidR="00CE4E51" w:rsidRPr="005B5974" w:rsidRDefault="79F02ED8" w:rsidP="00C2683D">
      <w:r w:rsidRPr="005B5974">
        <w:t>Here are two pictures of the Pink and White Terraces.</w:t>
      </w:r>
    </w:p>
    <w:tbl>
      <w:tblPr>
        <w:tblStyle w:val="TableGridLight"/>
        <w:tblW w:w="5093" w:type="pct"/>
        <w:tblLook w:val="04A0" w:firstRow="1" w:lastRow="0" w:firstColumn="1" w:lastColumn="0" w:noHBand="0" w:noVBand="1"/>
      </w:tblPr>
      <w:tblGrid>
        <w:gridCol w:w="4699"/>
        <w:gridCol w:w="5197"/>
      </w:tblGrid>
      <w:tr w:rsidR="00B13001" w:rsidRPr="005B5974" w14:paraId="49111980" w14:textId="77777777" w:rsidTr="00DD0517">
        <w:tc>
          <w:tcPr>
            <w:tcW w:w="2374" w:type="pct"/>
          </w:tcPr>
          <w:p w14:paraId="0BBA2AC8" w14:textId="0D09515A" w:rsidR="00B13001" w:rsidRPr="005B5974" w:rsidRDefault="00DD0517" w:rsidP="00C2683D">
            <w:pPr>
              <w:rPr>
                <w:noProof/>
              </w:rPr>
            </w:pPr>
            <w:r w:rsidRPr="005B5974">
              <w:t>W</w:t>
            </w:r>
            <w:r w:rsidR="00B13001" w:rsidRPr="005B5974">
              <w:t xml:space="preserve">hat people think the </w:t>
            </w:r>
            <w:r w:rsidRPr="005B5974">
              <w:t>p</w:t>
            </w:r>
            <w:r w:rsidR="00B13001" w:rsidRPr="005B5974">
              <w:t xml:space="preserve">ink and </w:t>
            </w:r>
            <w:r w:rsidRPr="005B5974">
              <w:t>w</w:t>
            </w:r>
            <w:r w:rsidR="00B13001" w:rsidRPr="005B5974">
              <w:t>hite Terraces looked like long ago.</w:t>
            </w:r>
          </w:p>
        </w:tc>
        <w:tc>
          <w:tcPr>
            <w:tcW w:w="2626" w:type="pct"/>
          </w:tcPr>
          <w:p w14:paraId="300C231C" w14:textId="445A0CAB" w:rsidR="00B13001" w:rsidRPr="005B5974" w:rsidRDefault="00DD0517" w:rsidP="00C2683D">
            <w:r w:rsidRPr="005B5974">
              <w:t>How the pink and white terraces look now</w:t>
            </w:r>
          </w:p>
          <w:p w14:paraId="0007DF60" w14:textId="77777777" w:rsidR="00B13001" w:rsidRPr="005B5974" w:rsidRDefault="00B13001" w:rsidP="00C2683D">
            <w:pPr>
              <w:rPr>
                <w:noProof/>
              </w:rPr>
            </w:pPr>
          </w:p>
        </w:tc>
      </w:tr>
      <w:tr w:rsidR="00B13001" w:rsidRPr="005B5974" w14:paraId="28E81878" w14:textId="77777777" w:rsidTr="00DD0517">
        <w:tc>
          <w:tcPr>
            <w:tcW w:w="2374" w:type="pct"/>
          </w:tcPr>
          <w:p w14:paraId="0C3264C6" w14:textId="2185393B" w:rsidR="00B13001" w:rsidRPr="005B5974" w:rsidRDefault="00B13001" w:rsidP="00C2683D">
            <w:pPr>
              <w:rPr>
                <w:rFonts w:eastAsia="Avenir Next LT Pro"/>
              </w:rPr>
            </w:pPr>
            <w:r w:rsidRPr="005B5974">
              <w:rPr>
                <w:noProof/>
              </w:rPr>
              <w:drawing>
                <wp:inline distT="0" distB="0" distL="0" distR="0" wp14:anchorId="0EF163E1" wp14:editId="7C44B91D">
                  <wp:extent cx="2519916" cy="1663295"/>
                  <wp:effectExtent l="0" t="0" r="0" b="0"/>
                  <wp:docPr id="5" name="Picture 5" descr="A picture containing nature,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nature, shore&#10;&#10;Description automatically generated"/>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t="10431"/>
                          <a:stretch/>
                        </pic:blipFill>
                        <pic:spPr bwMode="auto">
                          <a:xfrm>
                            <a:off x="0" y="0"/>
                            <a:ext cx="2551501" cy="16841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26" w:type="pct"/>
          </w:tcPr>
          <w:p w14:paraId="0450C026" w14:textId="68C63A2D" w:rsidR="00B13001" w:rsidRPr="005B5974" w:rsidRDefault="00B13001" w:rsidP="00C2683D">
            <w:pPr>
              <w:rPr>
                <w:rFonts w:eastAsia="Avenir Next LT Pro"/>
              </w:rPr>
            </w:pPr>
            <w:r w:rsidRPr="005B5974">
              <w:rPr>
                <w:noProof/>
              </w:rPr>
              <w:drawing>
                <wp:inline distT="0" distB="0" distL="0" distR="0" wp14:anchorId="17B2CE01" wp14:editId="5BB9F042">
                  <wp:extent cx="3004598" cy="1700716"/>
                  <wp:effectExtent l="0" t="0" r="5715" b="0"/>
                  <wp:docPr id="51989477" name="Picture 51989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3037503" cy="1719341"/>
                          </a:xfrm>
                          <a:prstGeom prst="rect">
                            <a:avLst/>
                          </a:prstGeom>
                        </pic:spPr>
                      </pic:pic>
                    </a:graphicData>
                  </a:graphic>
                </wp:inline>
              </w:drawing>
            </w:r>
          </w:p>
        </w:tc>
      </w:tr>
      <w:tr w:rsidR="00B13001" w:rsidRPr="005B5974" w14:paraId="6634A37B" w14:textId="77777777" w:rsidTr="002C54A6">
        <w:trPr>
          <w:trHeight w:val="323"/>
        </w:trPr>
        <w:tc>
          <w:tcPr>
            <w:tcW w:w="2374" w:type="pct"/>
          </w:tcPr>
          <w:p w14:paraId="6AFF82F1" w14:textId="31D5A8EE" w:rsidR="00B13001" w:rsidRPr="005B5974" w:rsidRDefault="008E1AA1" w:rsidP="002C54A6">
            <w:pPr>
              <w:spacing w:before="0"/>
              <w:rPr>
                <w:rFonts w:eastAsia="Avenir Next LT Pro"/>
                <w:sz w:val="16"/>
                <w:szCs w:val="16"/>
              </w:rPr>
            </w:pPr>
            <w:hyperlink r:id="rId127" w:history="1">
              <w:r w:rsidR="00DD0517" w:rsidRPr="005B5974">
                <w:rPr>
                  <w:rStyle w:val="Hyperlink"/>
                  <w:sz w:val="16"/>
                  <w:szCs w:val="16"/>
                </w:rPr>
                <w:t>Source: Wikimedia commons</w:t>
              </w:r>
            </w:hyperlink>
          </w:p>
        </w:tc>
        <w:tc>
          <w:tcPr>
            <w:tcW w:w="2626" w:type="pct"/>
          </w:tcPr>
          <w:p w14:paraId="674F3F1A" w14:textId="6E705E9F" w:rsidR="00B13001" w:rsidRPr="005B5974" w:rsidRDefault="008E1AA1" w:rsidP="002C54A6">
            <w:pPr>
              <w:spacing w:before="0"/>
              <w:rPr>
                <w:rFonts w:eastAsia="Avenir Next LT Pro"/>
                <w:color w:val="202124"/>
                <w:sz w:val="16"/>
                <w:szCs w:val="16"/>
              </w:rPr>
            </w:pPr>
            <w:hyperlink r:id="rId128">
              <w:r w:rsidR="00DD0517" w:rsidRPr="005B5974">
                <w:rPr>
                  <w:rStyle w:val="Hyperlink"/>
                  <w:rFonts w:eastAsia="Avenir Next LT Pro"/>
                  <w:sz w:val="16"/>
                  <w:szCs w:val="16"/>
                </w:rPr>
                <w:t>Source: Stuff.co.nz</w:t>
              </w:r>
            </w:hyperlink>
          </w:p>
        </w:tc>
      </w:tr>
    </w:tbl>
    <w:p w14:paraId="71796964" w14:textId="70051768" w:rsidR="00CE4E51" w:rsidRPr="005B5974" w:rsidRDefault="00203C5D" w:rsidP="00C2683D">
      <w:r w:rsidRPr="005B5974">
        <w:rPr>
          <w:b/>
          <w:bCs/>
        </w:rPr>
        <w:t>Answer</w:t>
      </w:r>
      <w:r w:rsidR="79F02ED8" w:rsidRPr="005B5974">
        <w:t xml:space="preserve"> these questions:</w:t>
      </w:r>
    </w:p>
    <w:p w14:paraId="49BF3B2D" w14:textId="20EEBF58" w:rsidR="00CE4E51" w:rsidRPr="005B5974" w:rsidRDefault="79F02ED8" w:rsidP="002D614A">
      <w:pPr>
        <w:pStyle w:val="ListParagraph"/>
        <w:numPr>
          <w:ilvl w:val="0"/>
          <w:numId w:val="23"/>
        </w:numPr>
        <w:rPr>
          <w:rFonts w:eastAsiaTheme="minorEastAsia"/>
        </w:rPr>
      </w:pPr>
      <w:r w:rsidRPr="005B5974">
        <w:t>What can you see in the first picture?</w:t>
      </w:r>
    </w:p>
    <w:p w14:paraId="6459C413" w14:textId="6F68834A" w:rsidR="00CE4E51" w:rsidRPr="005B5974" w:rsidRDefault="79F02ED8" w:rsidP="002D614A">
      <w:pPr>
        <w:pStyle w:val="ListParagraph"/>
        <w:numPr>
          <w:ilvl w:val="0"/>
          <w:numId w:val="23"/>
        </w:numPr>
        <w:rPr>
          <w:rFonts w:eastAsiaTheme="minorEastAsia"/>
        </w:rPr>
      </w:pPr>
      <w:r w:rsidRPr="005B5974">
        <w:t>What can you see in the second picture?</w:t>
      </w:r>
    </w:p>
    <w:p w14:paraId="1D37C27D" w14:textId="381D600D" w:rsidR="00CE4E51" w:rsidRPr="005B5974" w:rsidRDefault="79F02ED8" w:rsidP="002D614A">
      <w:pPr>
        <w:pStyle w:val="ListParagraph"/>
        <w:numPr>
          <w:ilvl w:val="0"/>
          <w:numId w:val="23"/>
        </w:numPr>
      </w:pPr>
      <w:r w:rsidRPr="005B5974">
        <w:t>What do you think might have happened that changed the way this place looked.</w:t>
      </w:r>
    </w:p>
    <w:p w14:paraId="32CAC923" w14:textId="423F55B7" w:rsidR="00CE4E51" w:rsidRPr="005B5974" w:rsidRDefault="00CE4E51" w:rsidP="006C1F08">
      <w:pPr>
        <w:pStyle w:val="MoEHeading1"/>
        <w:rPr>
          <w:color w:val="3472AC"/>
          <w:sz w:val="32"/>
          <w:szCs w:val="32"/>
        </w:rPr>
      </w:pPr>
      <w:r w:rsidRPr="005B5974">
        <w:rPr>
          <w:color w:val="3472AC"/>
          <w:sz w:val="32"/>
          <w:szCs w:val="32"/>
        </w:rPr>
        <w:lastRenderedPageBreak/>
        <w:t>Day 8</w:t>
      </w:r>
      <w:r w:rsidR="008732C8" w:rsidRPr="005B5974">
        <w:rPr>
          <w:color w:val="3472AC"/>
          <w:sz w:val="32"/>
          <w:szCs w:val="32"/>
        </w:rPr>
        <w:t xml:space="preserve"> a</w:t>
      </w:r>
      <w:r w:rsidRPr="005B5974">
        <w:rPr>
          <w:color w:val="3472AC"/>
          <w:sz w:val="32"/>
          <w:szCs w:val="32"/>
        </w:rPr>
        <w:t>ctivity 2</w:t>
      </w:r>
      <w:r w:rsidR="008732C8" w:rsidRPr="005B5974">
        <w:rPr>
          <w:color w:val="3472AC"/>
          <w:sz w:val="32"/>
          <w:szCs w:val="32"/>
        </w:rPr>
        <w:t>:</w:t>
      </w:r>
      <w:r w:rsidRPr="005B5974">
        <w:rPr>
          <w:color w:val="3472AC"/>
          <w:sz w:val="32"/>
          <w:szCs w:val="32"/>
        </w:rPr>
        <w:t xml:space="preserve"> Literacy</w:t>
      </w:r>
      <w:r w:rsidR="18A662D9" w:rsidRPr="005B5974">
        <w:rPr>
          <w:color w:val="3472AC"/>
          <w:sz w:val="32"/>
          <w:szCs w:val="32"/>
        </w:rPr>
        <w:t>, shape poems</w:t>
      </w:r>
    </w:p>
    <w:tbl>
      <w:tblPr>
        <w:tblStyle w:val="TableGridLight"/>
        <w:tblW w:w="972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23426E" w:rsidRPr="005B5974" w14:paraId="05FDAA0C" w14:textId="77777777" w:rsidTr="0023426E">
        <w:tc>
          <w:tcPr>
            <w:tcW w:w="9720" w:type="dxa"/>
          </w:tcPr>
          <w:p w14:paraId="1EFF1982" w14:textId="7AB21F6E" w:rsidR="00CE4E51" w:rsidRPr="005B5974" w:rsidRDefault="307D3350" w:rsidP="006C1F08">
            <w:pPr>
              <w:rPr>
                <w:b/>
                <w:bCs/>
                <w:i/>
                <w:iCs/>
                <w:color w:val="3472AC"/>
              </w:rPr>
            </w:pPr>
            <w:r w:rsidRPr="005B5974">
              <w:rPr>
                <w:bCs/>
                <w:i/>
                <w:iCs/>
                <w:color w:val="3472AC"/>
              </w:rPr>
              <w:t>Your learner will use their prior knowledge from this week to brainstorm words about volcanoes and then then will get creative to write a Volcano word poem.</w:t>
            </w:r>
            <w:r w:rsidR="001D2CFA" w:rsidRPr="005B5974">
              <w:rPr>
                <w:bCs/>
                <w:i/>
                <w:iCs/>
                <w:color w:val="3472AC"/>
              </w:rPr>
              <w:t xml:space="preserve"> </w:t>
            </w:r>
          </w:p>
          <w:p w14:paraId="2C2441D1" w14:textId="7C5C6FBA" w:rsidR="00CE4E51" w:rsidRPr="005B5974" w:rsidRDefault="307D3350" w:rsidP="006C1F08">
            <w:pPr>
              <w:rPr>
                <w:b/>
                <w:bCs/>
                <w:i/>
                <w:iCs/>
                <w:color w:val="3472AC"/>
              </w:rPr>
            </w:pPr>
            <w:r w:rsidRPr="005B5974">
              <w:rPr>
                <w:bCs/>
                <w:i/>
                <w:iCs/>
                <w:color w:val="3472AC"/>
              </w:rPr>
              <w:t>The Inquiry</w:t>
            </w:r>
            <w:r w:rsidR="00F353CE" w:rsidRPr="005B5974">
              <w:rPr>
                <w:bCs/>
                <w:i/>
                <w:iCs/>
                <w:color w:val="3472AC"/>
              </w:rPr>
              <w:t xml:space="preserve"> focus for today is – “making meaning” which includes making connections, organising </w:t>
            </w:r>
            <w:r w:rsidR="00401EA7" w:rsidRPr="005B5974">
              <w:rPr>
                <w:bCs/>
                <w:i/>
                <w:iCs/>
                <w:color w:val="3472AC"/>
              </w:rPr>
              <w:t>information,</w:t>
            </w:r>
            <w:r w:rsidR="00F353CE" w:rsidRPr="005B5974">
              <w:rPr>
                <w:bCs/>
                <w:i/>
                <w:iCs/>
                <w:color w:val="3472AC"/>
              </w:rPr>
              <w:t xml:space="preserve"> and thinking critically.</w:t>
            </w:r>
            <w:r w:rsidR="001D2CFA" w:rsidRPr="005B5974">
              <w:rPr>
                <w:bCs/>
                <w:i/>
                <w:iCs/>
                <w:color w:val="3472AC"/>
              </w:rPr>
              <w:t xml:space="preserve"> </w:t>
            </w:r>
            <w:r w:rsidRPr="005B5974">
              <w:rPr>
                <w:bCs/>
                <w:i/>
                <w:iCs/>
                <w:color w:val="3472AC"/>
              </w:rPr>
              <w:t>In this activity, your learner will be making connections with their other learning experiences and what they already know.</w:t>
            </w:r>
            <w:r w:rsidR="001D2CFA" w:rsidRPr="005B5974">
              <w:rPr>
                <w:bCs/>
                <w:i/>
                <w:iCs/>
                <w:color w:val="3472AC"/>
              </w:rPr>
              <w:t xml:space="preserve"> </w:t>
            </w:r>
          </w:p>
        </w:tc>
      </w:tr>
      <w:tr w:rsidR="0032230F" w:rsidRPr="005B5974" w14:paraId="1FCDA17D" w14:textId="77777777" w:rsidTr="0023426E">
        <w:tc>
          <w:tcPr>
            <w:tcW w:w="9720" w:type="dxa"/>
          </w:tcPr>
          <w:p w14:paraId="5E4DFD30" w14:textId="3308F576" w:rsidR="00607060" w:rsidRPr="005B5974" w:rsidRDefault="00607060" w:rsidP="00607060">
            <w:r w:rsidRPr="005B5974">
              <w:t>What do I need?</w:t>
            </w:r>
          </w:p>
          <w:p w14:paraId="569F7443" w14:textId="70EA0EFD" w:rsidR="0032230F" w:rsidRPr="005B5974" w:rsidRDefault="0032230F" w:rsidP="0023426E">
            <w:pPr>
              <w:pStyle w:val="ListParagraph"/>
              <w:numPr>
                <w:ilvl w:val="0"/>
                <w:numId w:val="37"/>
              </w:numPr>
            </w:pPr>
            <w:r w:rsidRPr="005B5974">
              <w:t>45 minutes</w:t>
            </w:r>
          </w:p>
          <w:p w14:paraId="3E3C0662" w14:textId="7FD2549E" w:rsidR="0032230F" w:rsidRPr="005B5974" w:rsidRDefault="0032230F" w:rsidP="0023426E">
            <w:pPr>
              <w:pStyle w:val="ListParagraph"/>
              <w:numPr>
                <w:ilvl w:val="0"/>
                <w:numId w:val="37"/>
              </w:numPr>
            </w:pPr>
            <w:r w:rsidRPr="005B5974">
              <w:t>My Home Learning book and pen/pencil</w:t>
            </w:r>
          </w:p>
        </w:tc>
      </w:tr>
    </w:tbl>
    <w:p w14:paraId="4CC576D7" w14:textId="286808C3" w:rsidR="00C45F22" w:rsidRPr="005B5974" w:rsidRDefault="0032230F" w:rsidP="0032230F">
      <w:pPr>
        <w:pStyle w:val="MoEHeading3"/>
        <w:rPr>
          <w:color w:val="3472AC"/>
        </w:rPr>
      </w:pPr>
      <w:r w:rsidRPr="005B5974">
        <w:rPr>
          <w:color w:val="3472AC"/>
        </w:rPr>
        <w:t>In this activity I am learning to: Write a shape poem</w:t>
      </w:r>
    </w:p>
    <w:p w14:paraId="01EEF043" w14:textId="1F0CE54D" w:rsidR="00CE4E51" w:rsidRPr="005B5974" w:rsidRDefault="79F02ED8" w:rsidP="00C2683D">
      <w:r w:rsidRPr="005B5974">
        <w:t>A volcano erupting could be one of the reasons you came up with to explain what happened to the Pink and White Terraces.</w:t>
      </w:r>
    </w:p>
    <w:p w14:paraId="7CC0B495" w14:textId="709ED4D5" w:rsidR="00CE4E51" w:rsidRPr="005B5974" w:rsidRDefault="79F02ED8" w:rsidP="00C2683D">
      <w:r w:rsidRPr="005B5974">
        <w:t>What do you already know about volcanoes?</w:t>
      </w:r>
    </w:p>
    <w:p w14:paraId="1BFC93D7" w14:textId="7AF4551D" w:rsidR="00CE4E51" w:rsidRPr="005B5974" w:rsidRDefault="009F517F" w:rsidP="00C2683D">
      <w:r w:rsidRPr="005B5974">
        <w:rPr>
          <w:b/>
          <w:bCs/>
        </w:rPr>
        <w:t>Brainstorm</w:t>
      </w:r>
      <w:r w:rsidR="79F02ED8" w:rsidRPr="005B5974">
        <w:t xml:space="preserve"> all the things you can think of about volcanoes.</w:t>
      </w:r>
    </w:p>
    <w:p w14:paraId="4D109A66" w14:textId="769F3027" w:rsidR="00CE4E51" w:rsidRPr="005B5974" w:rsidRDefault="79F02ED8" w:rsidP="00C2683D">
      <w:r w:rsidRPr="005B5974">
        <w:t>Here are some words you might have come up with:</w:t>
      </w:r>
    </w:p>
    <w:p w14:paraId="09A68039" w14:textId="1D87E01E" w:rsidR="00CE4E51" w:rsidRPr="005B5974" w:rsidRDefault="79F02ED8" w:rsidP="002D614A">
      <w:pPr>
        <w:pStyle w:val="ListParagraph"/>
        <w:numPr>
          <w:ilvl w:val="0"/>
          <w:numId w:val="33"/>
        </w:numPr>
      </w:pPr>
      <w:r w:rsidRPr="005B5974">
        <w:t>Erupt</w:t>
      </w:r>
      <w:r w:rsidR="00F11A45" w:rsidRPr="005B5974">
        <w:t xml:space="preserve">, </w:t>
      </w:r>
      <w:r w:rsidRPr="005B5974">
        <w:t>Explode</w:t>
      </w:r>
      <w:r w:rsidR="00F11A45" w:rsidRPr="005B5974">
        <w:t>, Dangerous</w:t>
      </w:r>
    </w:p>
    <w:p w14:paraId="1954C795" w14:textId="0DF4ED44" w:rsidR="00CE4E51" w:rsidRPr="005B5974" w:rsidRDefault="79F02ED8" w:rsidP="002D614A">
      <w:pPr>
        <w:pStyle w:val="ListParagraph"/>
        <w:numPr>
          <w:ilvl w:val="0"/>
          <w:numId w:val="33"/>
        </w:numPr>
      </w:pPr>
      <w:r w:rsidRPr="005B5974">
        <w:t>Lava</w:t>
      </w:r>
      <w:r w:rsidR="00F11A45" w:rsidRPr="005B5974">
        <w:t xml:space="preserve">, </w:t>
      </w:r>
      <w:r w:rsidRPr="005B5974">
        <w:t>Rock</w:t>
      </w:r>
    </w:p>
    <w:p w14:paraId="39032850" w14:textId="3B424526" w:rsidR="00CE4E51" w:rsidRPr="005B5974" w:rsidRDefault="79F02ED8" w:rsidP="002D614A">
      <w:pPr>
        <w:pStyle w:val="ListParagraph"/>
        <w:numPr>
          <w:ilvl w:val="0"/>
          <w:numId w:val="33"/>
        </w:numPr>
      </w:pPr>
      <w:r w:rsidRPr="005B5974">
        <w:t>Molten</w:t>
      </w:r>
      <w:r w:rsidR="00F11A45" w:rsidRPr="005B5974">
        <w:t xml:space="preserve">, </w:t>
      </w:r>
      <w:r w:rsidRPr="005B5974">
        <w:t>Hot</w:t>
      </w:r>
    </w:p>
    <w:p w14:paraId="079D2885" w14:textId="37D69BF2" w:rsidR="00CE4E51" w:rsidRPr="005B5974" w:rsidRDefault="79F02ED8" w:rsidP="002D614A">
      <w:pPr>
        <w:pStyle w:val="ListParagraph"/>
        <w:numPr>
          <w:ilvl w:val="0"/>
          <w:numId w:val="33"/>
        </w:numPr>
      </w:pPr>
      <w:r w:rsidRPr="005B5974">
        <w:t>Sparks</w:t>
      </w:r>
      <w:r w:rsidR="00F11A45" w:rsidRPr="005B5974">
        <w:t xml:space="preserve">, </w:t>
      </w:r>
      <w:r w:rsidRPr="005B5974">
        <w:t>Ash</w:t>
      </w:r>
    </w:p>
    <w:p w14:paraId="07864C66" w14:textId="78DF7FF3" w:rsidR="00CE4E51" w:rsidRPr="005B5974" w:rsidRDefault="79F02ED8" w:rsidP="002D614A">
      <w:pPr>
        <w:pStyle w:val="ListParagraph"/>
        <w:numPr>
          <w:ilvl w:val="0"/>
          <w:numId w:val="33"/>
        </w:numPr>
      </w:pPr>
      <w:r w:rsidRPr="005B5974">
        <w:t>Red</w:t>
      </w:r>
      <w:r w:rsidR="00F11A45" w:rsidRPr="005B5974">
        <w:t xml:space="preserve">, </w:t>
      </w:r>
      <w:r w:rsidRPr="005B5974">
        <w:t>Orange</w:t>
      </w:r>
    </w:p>
    <w:p w14:paraId="2720936E" w14:textId="10F364E0" w:rsidR="00CE4E51" w:rsidRPr="005B5974" w:rsidRDefault="79F02ED8" w:rsidP="002D614A">
      <w:pPr>
        <w:pStyle w:val="ListParagraph"/>
        <w:numPr>
          <w:ilvl w:val="0"/>
          <w:numId w:val="33"/>
        </w:numPr>
      </w:pPr>
      <w:r w:rsidRPr="005B5974">
        <w:t>Noisy</w:t>
      </w:r>
      <w:r w:rsidR="00F11A45" w:rsidRPr="005B5974">
        <w:t xml:space="preserve">, </w:t>
      </w:r>
      <w:r w:rsidRPr="005B5974">
        <w:t>Embers</w:t>
      </w:r>
      <w:r w:rsidR="00F11A45" w:rsidRPr="005B5974">
        <w:t>, Glow</w:t>
      </w:r>
    </w:p>
    <w:p w14:paraId="079BD385" w14:textId="709ED4D5" w:rsidR="00CE4E51" w:rsidRPr="005B5974" w:rsidRDefault="79F02ED8" w:rsidP="002D614A">
      <w:pPr>
        <w:pStyle w:val="ListParagraph"/>
        <w:numPr>
          <w:ilvl w:val="0"/>
          <w:numId w:val="33"/>
        </w:numPr>
      </w:pPr>
      <w:r w:rsidRPr="005B5974">
        <w:t>Boiling</w:t>
      </w:r>
      <w:r w:rsidR="00F11A45" w:rsidRPr="005B5974">
        <w:t xml:space="preserve">, </w:t>
      </w:r>
      <w:r w:rsidRPr="005B5974">
        <w:t>Mud</w:t>
      </w:r>
      <w:r w:rsidR="00F11A45" w:rsidRPr="005B5974">
        <w:t>, Rocks</w:t>
      </w:r>
    </w:p>
    <w:p w14:paraId="793B0F7E" w14:textId="709ED4D5" w:rsidR="00D84BB5" w:rsidRPr="005B5974" w:rsidRDefault="00D84BB5" w:rsidP="00D84BB5">
      <w:pPr>
        <w:spacing w:before="0" w:after="0"/>
        <w:rPr>
          <w:b/>
          <w:bCs/>
        </w:rPr>
      </w:pPr>
    </w:p>
    <w:p w14:paraId="0A662CCE" w14:textId="273361C8" w:rsidR="00CE4E51" w:rsidRPr="005B5974" w:rsidRDefault="009F517F" w:rsidP="00C2683D">
      <w:r w:rsidRPr="005B5974">
        <w:rPr>
          <w:b/>
          <w:bCs/>
        </w:rPr>
        <w:t>Use</w:t>
      </w:r>
      <w:r w:rsidR="79F02ED8" w:rsidRPr="005B5974">
        <w:t xml:space="preserve"> all the words you have brainstormed to make a </w:t>
      </w:r>
      <w:r w:rsidRPr="005B5974">
        <w:rPr>
          <w:b/>
          <w:bCs/>
        </w:rPr>
        <w:t>shape poem</w:t>
      </w:r>
      <w:r w:rsidR="79F02ED8" w:rsidRPr="005B5974">
        <w:t xml:space="preserve"> about volcanoes.</w:t>
      </w:r>
    </w:p>
    <w:p w14:paraId="464AC995" w14:textId="65999321" w:rsidR="00CE4E51" w:rsidRPr="005B5974" w:rsidRDefault="007556A3" w:rsidP="00C2683D">
      <w:r w:rsidRPr="005B5974">
        <w:rPr>
          <w:noProof/>
        </w:rPr>
        <w:drawing>
          <wp:anchor distT="0" distB="0" distL="114300" distR="114300" simplePos="0" relativeHeight="251647488" behindDoc="1" locked="0" layoutInCell="1" allowOverlap="1" wp14:anchorId="65CB1D7D" wp14:editId="4429A6A6">
            <wp:simplePos x="0" y="0"/>
            <wp:positionH relativeFrom="column">
              <wp:posOffset>3819331</wp:posOffset>
            </wp:positionH>
            <wp:positionV relativeFrom="paragraph">
              <wp:posOffset>734915</wp:posOffset>
            </wp:positionV>
            <wp:extent cx="2506980" cy="1732915"/>
            <wp:effectExtent l="0" t="0" r="7620" b="635"/>
            <wp:wrapTight wrapText="bothSides">
              <wp:wrapPolygon edited="0">
                <wp:start x="0" y="0"/>
                <wp:lineTo x="0" y="21370"/>
                <wp:lineTo x="21502" y="21370"/>
                <wp:lineTo x="21502" y="0"/>
                <wp:lineTo x="0" y="0"/>
              </wp:wrapPolygon>
            </wp:wrapTight>
            <wp:docPr id="11" name="Picture 11" descr="Alice in the wonderland shape poetry writing activity teacup shape p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lice in the wonderland shape poetry writing activity teacup shape poem"/>
                    <pic:cNvPicPr>
                      <a:picLocks noChangeAspect="1" noChangeArrowheads="1"/>
                    </pic:cNvPicPr>
                  </pic:nvPicPr>
                  <pic:blipFill rotWithShape="1">
                    <a:blip r:embed="rId129" cstate="print">
                      <a:extLst>
                        <a:ext uri="{28A0092B-C50C-407E-A947-70E740481C1C}">
                          <a14:useLocalDpi xmlns:a14="http://schemas.microsoft.com/office/drawing/2010/main" val="0"/>
                        </a:ext>
                      </a:extLst>
                    </a:blip>
                    <a:srcRect l="9009" t="4678" r="10736" b="25982"/>
                    <a:stretch/>
                  </pic:blipFill>
                  <pic:spPr bwMode="auto">
                    <a:xfrm>
                      <a:off x="0" y="0"/>
                      <a:ext cx="2506980" cy="1732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79F02ED8" w:rsidRPr="005B5974">
        <w:t xml:space="preserve">A shape poem is a </w:t>
      </w:r>
      <w:r w:rsidR="79F02ED8" w:rsidRPr="005B5974">
        <w:rPr>
          <w:b/>
        </w:rPr>
        <w:t>poem that takes on the shape of the thing you're writing about</w:t>
      </w:r>
      <w:r w:rsidR="79F02ED8" w:rsidRPr="005B5974">
        <w:t>. So, if you wanted to write a poem about a volcano, you could write it inside of the outline of a volcano or you could write a short poem and make the words the outline of the volcano ... Then, take those words and form them into your shape.</w:t>
      </w:r>
    </w:p>
    <w:p w14:paraId="21DF04FE" w14:textId="77777777" w:rsidR="00F9483F" w:rsidRPr="005B5974" w:rsidRDefault="00F9483F" w:rsidP="00D84BB5">
      <w:pPr>
        <w:spacing w:before="0" w:after="0"/>
      </w:pPr>
    </w:p>
    <w:p w14:paraId="232A32CB" w14:textId="6E5DDC72" w:rsidR="00CE4E51" w:rsidRPr="005B5974" w:rsidRDefault="009F517F" w:rsidP="00C2683D">
      <w:r w:rsidRPr="005B5974">
        <w:rPr>
          <w:b/>
          <w:bCs/>
        </w:rPr>
        <w:t>Take a photo</w:t>
      </w:r>
      <w:r w:rsidR="79F02ED8" w:rsidRPr="005B5974">
        <w:t xml:space="preserve"> of your poem to share with your teacher.</w:t>
      </w:r>
    </w:p>
    <w:p w14:paraId="4D17F71F" w14:textId="4CD4EEDE" w:rsidR="00CE4E51" w:rsidRPr="005B5974" w:rsidRDefault="79F02ED8" w:rsidP="00C2683D">
      <w:r w:rsidRPr="005B5974">
        <w:t>There are many volcanoes in New Zealand.</w:t>
      </w:r>
      <w:r w:rsidR="001D2CFA" w:rsidRPr="005B5974">
        <w:t xml:space="preserve"> </w:t>
      </w:r>
      <w:r w:rsidRPr="005B5974">
        <w:t>I wonder why that is?</w:t>
      </w:r>
    </w:p>
    <w:p w14:paraId="2EB9019E" w14:textId="2C32298F" w:rsidR="00CE4E51" w:rsidRPr="005B5974" w:rsidRDefault="79F02ED8" w:rsidP="00C2683D">
      <w:r w:rsidRPr="005B5974">
        <w:t>What do you think?</w:t>
      </w:r>
    </w:p>
    <w:p w14:paraId="0FC39890" w14:textId="177501D0" w:rsidR="0098105D" w:rsidRPr="005B5974" w:rsidRDefault="0098105D" w:rsidP="00D84BB5">
      <w:pPr>
        <w:spacing w:before="0" w:after="0"/>
      </w:pPr>
    </w:p>
    <w:p w14:paraId="0A7FCFA3" w14:textId="7ED33F2F" w:rsidR="00CE4E51" w:rsidRPr="005B5974" w:rsidRDefault="006B0B74" w:rsidP="00EE7C0E">
      <w:pPr>
        <w:pStyle w:val="MoEHeading1"/>
        <w:rPr>
          <w:color w:val="01853E"/>
        </w:rPr>
      </w:pPr>
      <w:r w:rsidRPr="005B5974">
        <w:rPr>
          <w:noProof/>
        </w:rPr>
        <mc:AlternateContent>
          <mc:Choice Requires="wps">
            <w:drawing>
              <wp:anchor distT="0" distB="0" distL="114300" distR="114300" simplePos="0" relativeHeight="251668992" behindDoc="1" locked="0" layoutInCell="1" allowOverlap="1" wp14:anchorId="5511D896" wp14:editId="5D8E4DF6">
                <wp:simplePos x="0" y="0"/>
                <wp:positionH relativeFrom="column">
                  <wp:posOffset>3528060</wp:posOffset>
                </wp:positionH>
                <wp:positionV relativeFrom="paragraph">
                  <wp:posOffset>81915</wp:posOffset>
                </wp:positionV>
                <wp:extent cx="2976245" cy="339725"/>
                <wp:effectExtent l="0" t="0" r="0" b="3175"/>
                <wp:wrapTight wrapText="bothSides">
                  <wp:wrapPolygon edited="0">
                    <wp:start x="0" y="0"/>
                    <wp:lineTo x="0" y="20591"/>
                    <wp:lineTo x="21429" y="20591"/>
                    <wp:lineTo x="21429" y="0"/>
                    <wp:lineTo x="0" y="0"/>
                  </wp:wrapPolygon>
                </wp:wrapTight>
                <wp:docPr id="1823431304" name="Text Box 1823431304"/>
                <wp:cNvGraphicFramePr/>
                <a:graphic xmlns:a="http://schemas.openxmlformats.org/drawingml/2006/main">
                  <a:graphicData uri="http://schemas.microsoft.com/office/word/2010/wordprocessingShape">
                    <wps:wsp>
                      <wps:cNvSpPr txBox="1"/>
                      <wps:spPr>
                        <a:xfrm>
                          <a:off x="0" y="0"/>
                          <a:ext cx="2976245" cy="339725"/>
                        </a:xfrm>
                        <a:prstGeom prst="rect">
                          <a:avLst/>
                        </a:prstGeom>
                        <a:solidFill>
                          <a:prstClr val="white"/>
                        </a:solidFill>
                        <a:ln>
                          <a:noFill/>
                        </a:ln>
                      </wps:spPr>
                      <wps:txbx>
                        <w:txbxContent>
                          <w:p w14:paraId="0DDCA202" w14:textId="2BF095B3" w:rsidR="007556A3" w:rsidRPr="003076C5" w:rsidRDefault="007556A3" w:rsidP="00C2683D">
                            <w:pPr>
                              <w:pStyle w:val="Caption"/>
                              <w:rPr>
                                <w:sz w:val="24"/>
                                <w:szCs w:val="24"/>
                              </w:rPr>
                            </w:pPr>
                            <w:r>
                              <w:t>Source</w:t>
                            </w:r>
                            <w:r w:rsidRPr="004C42BF">
                              <w:t xml:space="preserve">: </w:t>
                            </w:r>
                            <w:hyperlink r:id="rId130" w:history="1">
                              <w:r w:rsidRPr="00052A61">
                                <w:rPr>
                                  <w:rStyle w:val="Hyperlink"/>
                                </w:rPr>
                                <w:t>https://www.imagineforest.com/blog/alice-in-the-wonderland-shape-poetry/</w:t>
                              </w:r>
                            </w:hyperlink>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1D896" id="Text Box 1823431304" o:spid="_x0000_s1031" type="#_x0000_t202" style="position:absolute;margin-left:277.8pt;margin-top:6.45pt;width:234.35pt;height:26.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" stroked="f">
                <v:textbox inset="0,0,0,0">
                  <w:txbxContent>
                    <w:p w14:paraId="0DDCA202" w14:textId="2BF095B3" w:rsidR="007556A3" w:rsidRPr="003076C5" w:rsidRDefault="007556A3" w:rsidP="00C2683D">
                      <w:pPr>
                        <w:pStyle w:val="Caption"/>
                        <w:rPr>
                          <w:sz w:val="24"/>
                          <w:szCs w:val="24"/>
                        </w:rPr>
                      </w:pPr>
                      <w:r>
                        <w:t>Source</w:t>
                      </w:r>
                      <w:r w:rsidRPr="004C42BF">
                        <w:t xml:space="preserve">: </w:t>
                      </w:r>
                      <w:hyperlink r:id="rId131" w:history="1">
                        <w:r w:rsidRPr="00052A61">
                          <w:rPr>
                            <w:rStyle w:val="Hyperlink"/>
                          </w:rPr>
                          <w:t>https://www.imagineforest.com/blog/alice-in-the-wonderland-shape-poetry/</w:t>
                        </w:r>
                      </w:hyperlink>
                      <w:r>
                        <w:t xml:space="preserve"> </w:t>
                      </w:r>
                    </w:p>
                  </w:txbxContent>
                </v:textbox>
                <w10:wrap type="tight"/>
              </v:shape>
            </w:pict>
          </mc:Fallback>
        </mc:AlternateContent>
      </w:r>
      <w:r w:rsidR="00CE4E51" w:rsidRPr="005B5974">
        <w:rPr>
          <w:sz w:val="24"/>
          <w:szCs w:val="24"/>
        </w:rPr>
        <w:br w:type="page"/>
      </w:r>
    </w:p>
    <w:p w14:paraId="644D4D65" w14:textId="4B3BD187" w:rsidR="00CE4E51" w:rsidRPr="005B5974" w:rsidRDefault="00CE4E51" w:rsidP="00D84BB5">
      <w:pPr>
        <w:pStyle w:val="MoEHeading1"/>
        <w:rPr>
          <w:color w:val="3472AC"/>
          <w:sz w:val="32"/>
          <w:szCs w:val="32"/>
        </w:rPr>
      </w:pPr>
      <w:r w:rsidRPr="005B5974">
        <w:rPr>
          <w:color w:val="3472AC"/>
          <w:sz w:val="32"/>
          <w:szCs w:val="32"/>
        </w:rPr>
        <w:lastRenderedPageBreak/>
        <w:t>Day 8</w:t>
      </w:r>
      <w:r w:rsidR="0098105D" w:rsidRPr="005B5974">
        <w:rPr>
          <w:color w:val="3472AC"/>
          <w:sz w:val="32"/>
          <w:szCs w:val="32"/>
        </w:rPr>
        <w:t xml:space="preserve"> a</w:t>
      </w:r>
      <w:r w:rsidRPr="005B5974">
        <w:rPr>
          <w:color w:val="3472AC"/>
          <w:sz w:val="32"/>
          <w:szCs w:val="32"/>
        </w:rPr>
        <w:t>ctivity 3</w:t>
      </w:r>
      <w:r w:rsidR="00D84BB5" w:rsidRPr="005B5974">
        <w:rPr>
          <w:color w:val="3472AC"/>
          <w:sz w:val="32"/>
          <w:szCs w:val="32"/>
        </w:rPr>
        <w:t>:</w:t>
      </w:r>
      <w:r w:rsidRPr="005B5974">
        <w:rPr>
          <w:color w:val="3472AC"/>
          <w:sz w:val="32"/>
          <w:szCs w:val="32"/>
        </w:rPr>
        <w:t xml:space="preserve"> Maths</w:t>
      </w:r>
      <w:r w:rsidR="00E346F0" w:rsidRPr="005B5974">
        <w:rPr>
          <w:color w:val="3472AC"/>
          <w:sz w:val="32"/>
          <w:szCs w:val="32"/>
        </w:rPr>
        <w:t>, colour by number</w:t>
      </w:r>
    </w:p>
    <w:tbl>
      <w:tblPr>
        <w:tblStyle w:val="TableGridLight"/>
        <w:tblW w:w="972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23426E" w:rsidRPr="005B5974" w14:paraId="66EAD506" w14:textId="77777777" w:rsidTr="0023426E">
        <w:tc>
          <w:tcPr>
            <w:tcW w:w="9720" w:type="dxa"/>
          </w:tcPr>
          <w:p w14:paraId="64493107" w14:textId="3252CF18" w:rsidR="00CE4E51" w:rsidRPr="005B5974" w:rsidRDefault="0DAEFE06" w:rsidP="00D84BB5">
            <w:pPr>
              <w:rPr>
                <w:b/>
                <w:bCs/>
                <w:i/>
                <w:iCs/>
                <w:color w:val="3472AC"/>
              </w:rPr>
            </w:pPr>
            <w:r w:rsidRPr="005B5974">
              <w:rPr>
                <w:bCs/>
                <w:i/>
                <w:iCs/>
                <w:color w:val="3472AC"/>
              </w:rPr>
              <w:t xml:space="preserve">A fun, light and soothing activity to practice our number recognition and see how </w:t>
            </w:r>
            <w:r w:rsidR="007073D7" w:rsidRPr="005B5974">
              <w:rPr>
                <w:bCs/>
                <w:i/>
                <w:iCs/>
                <w:color w:val="3472AC"/>
              </w:rPr>
              <w:t>patience</w:t>
            </w:r>
            <w:r w:rsidRPr="005B5974">
              <w:rPr>
                <w:bCs/>
                <w:i/>
                <w:iCs/>
                <w:color w:val="3472AC"/>
              </w:rPr>
              <w:t xml:space="preserve"> and focus can yield beautiful results.</w:t>
            </w:r>
            <w:r w:rsidR="001D2CFA" w:rsidRPr="005B5974">
              <w:rPr>
                <w:bCs/>
                <w:i/>
                <w:iCs/>
                <w:color w:val="3472AC"/>
              </w:rPr>
              <w:t xml:space="preserve"> </w:t>
            </w:r>
            <w:r w:rsidR="7F1063EE" w:rsidRPr="005B5974">
              <w:rPr>
                <w:bCs/>
                <w:i/>
                <w:iCs/>
                <w:color w:val="3472AC"/>
              </w:rPr>
              <w:t xml:space="preserve">Let’s </w:t>
            </w:r>
            <w:r w:rsidRPr="005B5974">
              <w:rPr>
                <w:bCs/>
                <w:i/>
                <w:iCs/>
                <w:color w:val="3472AC"/>
              </w:rPr>
              <w:t>get creative – can your learner create their own paint by</w:t>
            </w:r>
            <w:r w:rsidR="7F1063EE" w:rsidRPr="005B5974">
              <w:rPr>
                <w:bCs/>
                <w:i/>
                <w:iCs/>
                <w:color w:val="3472AC"/>
              </w:rPr>
              <w:t xml:space="preserve"> number picture?</w:t>
            </w:r>
          </w:p>
        </w:tc>
      </w:tr>
      <w:tr w:rsidR="00601FF5" w:rsidRPr="005B5974" w14:paraId="26B91C7F" w14:textId="77777777" w:rsidTr="0023426E">
        <w:tc>
          <w:tcPr>
            <w:tcW w:w="9720" w:type="dxa"/>
          </w:tcPr>
          <w:p w14:paraId="4A3B9DD3" w14:textId="4D961F91" w:rsidR="00607060" w:rsidRPr="005B5974" w:rsidRDefault="00607060" w:rsidP="00607060">
            <w:r w:rsidRPr="005B5974">
              <w:t>What do I need?</w:t>
            </w:r>
          </w:p>
          <w:p w14:paraId="13CD322C" w14:textId="0D53283E" w:rsidR="00601FF5" w:rsidRPr="005B5974" w:rsidRDefault="00601FF5" w:rsidP="00123902">
            <w:pPr>
              <w:pStyle w:val="ListParagraph"/>
              <w:numPr>
                <w:ilvl w:val="0"/>
                <w:numId w:val="69"/>
              </w:numPr>
            </w:pPr>
            <w:r w:rsidRPr="005B5974">
              <w:t>30 minutes</w:t>
            </w:r>
          </w:p>
          <w:p w14:paraId="6A745B17" w14:textId="0C4265D2" w:rsidR="00601FF5" w:rsidRPr="005B5974" w:rsidRDefault="00601FF5" w:rsidP="00123902">
            <w:pPr>
              <w:pStyle w:val="ListParagraph"/>
              <w:numPr>
                <w:ilvl w:val="0"/>
                <w:numId w:val="69"/>
              </w:numPr>
            </w:pPr>
            <w:r w:rsidRPr="005B5974">
              <w:t xml:space="preserve">Look in your pack for a copy of the Volcano colour by numbers page or access online at: </w:t>
            </w:r>
            <w:hyperlink r:id="rId132">
              <w:r w:rsidRPr="005B5974">
                <w:rPr>
                  <w:rStyle w:val="Hyperlink"/>
                </w:rPr>
                <w:t>http://www.homemade-preschool.com/support-files/mw-color-by-numbers-volcano-1-5.pdf</w:t>
              </w:r>
            </w:hyperlink>
            <w:r w:rsidRPr="005B5974">
              <w:t xml:space="preserve"> </w:t>
            </w:r>
          </w:p>
          <w:p w14:paraId="420A7862" w14:textId="30730A9D" w:rsidR="00601FF5" w:rsidRPr="005B5974" w:rsidRDefault="00601FF5" w:rsidP="00123902">
            <w:pPr>
              <w:pStyle w:val="ListParagraph"/>
              <w:numPr>
                <w:ilvl w:val="0"/>
                <w:numId w:val="69"/>
              </w:numPr>
            </w:pPr>
            <w:r w:rsidRPr="005B5974">
              <w:t>Coloured pencils or felts</w:t>
            </w:r>
          </w:p>
        </w:tc>
      </w:tr>
    </w:tbl>
    <w:p w14:paraId="3404CF00" w14:textId="40F8BC9D" w:rsidR="00401EA7" w:rsidRPr="005B5974" w:rsidRDefault="002A7CAB" w:rsidP="002A7CAB">
      <w:pPr>
        <w:pStyle w:val="MoEHeading3"/>
        <w:rPr>
          <w:color w:val="3472AC"/>
        </w:rPr>
      </w:pPr>
      <w:r w:rsidRPr="005B5974">
        <w:rPr>
          <w:color w:val="3472AC"/>
        </w:rPr>
        <w:t>In this activity I am learning to: Practice my number recognition to create a colourful picture</w:t>
      </w:r>
    </w:p>
    <w:p w14:paraId="54FDF0A7" w14:textId="7F3EAA38" w:rsidR="00CE4E51" w:rsidRPr="005B5974" w:rsidRDefault="00401EA7" w:rsidP="00601FF5">
      <w:pPr>
        <w:rPr>
          <w:b/>
          <w:bCs/>
        </w:rPr>
      </w:pPr>
      <w:r w:rsidRPr="005B5974">
        <w:rPr>
          <w:b/>
          <w:bCs/>
          <w:noProof/>
        </w:rPr>
        <w:drawing>
          <wp:anchor distT="0" distB="0" distL="114300" distR="114300" simplePos="0" relativeHeight="251655680" behindDoc="1" locked="0" layoutInCell="1" allowOverlap="1" wp14:anchorId="4B0F6A75" wp14:editId="2D37F3E5">
            <wp:simplePos x="0" y="0"/>
            <wp:positionH relativeFrom="margin">
              <wp:posOffset>2244090</wp:posOffset>
            </wp:positionH>
            <wp:positionV relativeFrom="paragraph">
              <wp:posOffset>63500</wp:posOffset>
            </wp:positionV>
            <wp:extent cx="3919220" cy="5106670"/>
            <wp:effectExtent l="0" t="0" r="5080" b="0"/>
            <wp:wrapTight wrapText="bothSides">
              <wp:wrapPolygon edited="0">
                <wp:start x="0" y="0"/>
                <wp:lineTo x="0" y="21514"/>
                <wp:lineTo x="21523" y="21514"/>
                <wp:lineTo x="21523" y="0"/>
                <wp:lineTo x="0" y="0"/>
              </wp:wrapPolygon>
            </wp:wrapTight>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33">
                      <a:extLst>
                        <a:ext uri="{28A0092B-C50C-407E-A947-70E740481C1C}">
                          <a14:useLocalDpi xmlns:a14="http://schemas.microsoft.com/office/drawing/2010/main" val="0"/>
                        </a:ext>
                      </a:extLst>
                    </a:blip>
                    <a:stretch>
                      <a:fillRect/>
                    </a:stretch>
                  </pic:blipFill>
                  <pic:spPr>
                    <a:xfrm>
                      <a:off x="0" y="0"/>
                      <a:ext cx="3919220" cy="5106670"/>
                    </a:xfrm>
                    <a:prstGeom prst="rect">
                      <a:avLst/>
                    </a:prstGeom>
                  </pic:spPr>
                </pic:pic>
              </a:graphicData>
            </a:graphic>
            <wp14:sizeRelH relativeFrom="margin">
              <wp14:pctWidth>0</wp14:pctWidth>
            </wp14:sizeRelH>
            <wp14:sizeRelV relativeFrom="margin">
              <wp14:pctHeight>0</wp14:pctHeight>
            </wp14:sizeRelV>
          </wp:anchor>
        </w:drawing>
      </w:r>
      <w:r w:rsidR="79F02ED8" w:rsidRPr="005B5974">
        <w:rPr>
          <w:b/>
          <w:bCs/>
        </w:rPr>
        <w:t>Volcano Colour by number</w:t>
      </w:r>
    </w:p>
    <w:p w14:paraId="72DB9CEF" w14:textId="4C758D63" w:rsidR="00401EA7" w:rsidRPr="005B5974" w:rsidRDefault="00401EA7" w:rsidP="00C2683D">
      <w:r w:rsidRPr="005B5974">
        <w:t xml:space="preserve">Print out the </w:t>
      </w:r>
      <w:r w:rsidR="00E25666" w:rsidRPr="005B5974">
        <w:t>volcano</w:t>
      </w:r>
      <w:r w:rsidRPr="005B5974">
        <w:t xml:space="preserve"> picture using the link in the table. </w:t>
      </w:r>
    </w:p>
    <w:p w14:paraId="44577FB8" w14:textId="709ED4D5" w:rsidR="00D84BB5" w:rsidRPr="005B5974" w:rsidRDefault="00D84BB5" w:rsidP="00C2683D"/>
    <w:p w14:paraId="51A81A9E" w14:textId="54BDE2F5" w:rsidR="008F136D" w:rsidRPr="005B5974" w:rsidRDefault="009F517F" w:rsidP="00C2683D">
      <w:r w:rsidRPr="005B5974">
        <w:rPr>
          <w:b/>
          <w:bCs/>
        </w:rPr>
        <w:t>Colour</w:t>
      </w:r>
      <w:r w:rsidR="79F02ED8" w:rsidRPr="005B5974">
        <w:t xml:space="preserve"> the volcano using the colours on the sheet </w:t>
      </w:r>
      <w:r w:rsidRPr="005B5974">
        <w:rPr>
          <w:b/>
          <w:bCs/>
        </w:rPr>
        <w:t>or</w:t>
      </w:r>
      <w:r w:rsidR="79F02ED8" w:rsidRPr="005B5974">
        <w:t xml:space="preserve"> you might like to make up your own colour </w:t>
      </w:r>
      <w:r w:rsidR="00E25666" w:rsidRPr="005B5974">
        <w:t>combination. You</w:t>
      </w:r>
      <w:r w:rsidR="79F02ED8" w:rsidRPr="005B5974">
        <w:t xml:space="preserve"> will need </w:t>
      </w:r>
      <w:r w:rsidR="79F02ED8" w:rsidRPr="005B5974">
        <w:rPr>
          <w:b/>
          <w:bCs/>
        </w:rPr>
        <w:t>five</w:t>
      </w:r>
      <w:r w:rsidR="79F02ED8" w:rsidRPr="005B5974">
        <w:t xml:space="preserve"> colours of your choice.</w:t>
      </w:r>
      <w:r w:rsidR="001D2CFA" w:rsidRPr="005B5974">
        <w:t xml:space="preserve"> </w:t>
      </w:r>
    </w:p>
    <w:p w14:paraId="35FB32EC" w14:textId="709ED4D5" w:rsidR="00D84BB5" w:rsidRPr="005B5974" w:rsidRDefault="00D84BB5" w:rsidP="00C2683D">
      <w:pPr>
        <w:rPr>
          <w:rFonts w:eastAsia="Avenir Next LT Pro"/>
        </w:rPr>
      </w:pPr>
    </w:p>
    <w:p w14:paraId="26870643" w14:textId="6191EB42" w:rsidR="00CE4E51" w:rsidRPr="005B5974" w:rsidRDefault="79F02ED8" w:rsidP="00C2683D">
      <w:r w:rsidRPr="005B5974">
        <w:rPr>
          <w:rFonts w:eastAsia="Avenir Next LT Pro"/>
        </w:rPr>
        <w:t xml:space="preserve">Then: </w:t>
      </w:r>
      <w:r w:rsidR="6CFCBA0A" w:rsidRPr="005B5974">
        <w:t xml:space="preserve">Let’s get creative – can </w:t>
      </w:r>
      <w:r w:rsidR="768D9C1C" w:rsidRPr="005B5974">
        <w:t>you</w:t>
      </w:r>
      <w:r w:rsidR="6CFCBA0A" w:rsidRPr="005B5974">
        <w:t xml:space="preserve"> create </w:t>
      </w:r>
      <w:r w:rsidR="768D9C1C" w:rsidRPr="005B5974">
        <w:t xml:space="preserve">your </w:t>
      </w:r>
      <w:r w:rsidR="6CFCBA0A" w:rsidRPr="005B5974">
        <w:t>own paint by number picture?</w:t>
      </w:r>
    </w:p>
    <w:p w14:paraId="706C294D" w14:textId="351451CF" w:rsidR="6CFCBA0A" w:rsidRPr="005B5974" w:rsidRDefault="6CFCBA0A" w:rsidP="00C2683D"/>
    <w:p w14:paraId="01D587DD" w14:textId="77777777" w:rsidR="008F136D" w:rsidRPr="005B5974" w:rsidRDefault="008F136D" w:rsidP="00C2683D">
      <w:r w:rsidRPr="005B5974">
        <w:br w:type="page"/>
      </w:r>
    </w:p>
    <w:p w14:paraId="3C617D6D" w14:textId="6BF188D6" w:rsidR="00CE4E51" w:rsidRPr="005B5974" w:rsidRDefault="00CE4E51" w:rsidP="00D84BB5">
      <w:pPr>
        <w:pStyle w:val="MoEHeading1"/>
        <w:rPr>
          <w:rFonts w:eastAsia="Calibri"/>
          <w:color w:val="3472AC"/>
          <w:sz w:val="32"/>
          <w:szCs w:val="32"/>
        </w:rPr>
      </w:pPr>
      <w:r w:rsidRPr="005B5974">
        <w:rPr>
          <w:color w:val="3472AC"/>
          <w:sz w:val="32"/>
          <w:szCs w:val="32"/>
        </w:rPr>
        <w:lastRenderedPageBreak/>
        <w:t>Day 8</w:t>
      </w:r>
      <w:r w:rsidR="009E71BD" w:rsidRPr="005B5974">
        <w:rPr>
          <w:color w:val="3472AC"/>
          <w:sz w:val="32"/>
          <w:szCs w:val="32"/>
        </w:rPr>
        <w:t xml:space="preserve"> a</w:t>
      </w:r>
      <w:r w:rsidRPr="005B5974">
        <w:rPr>
          <w:color w:val="3472AC"/>
          <w:sz w:val="32"/>
          <w:szCs w:val="32"/>
        </w:rPr>
        <w:t>ctivity 4</w:t>
      </w:r>
      <w:r w:rsidR="009E71BD" w:rsidRPr="005B5974">
        <w:rPr>
          <w:color w:val="3472AC"/>
          <w:sz w:val="32"/>
          <w:szCs w:val="32"/>
        </w:rPr>
        <w:t xml:space="preserve">: </w:t>
      </w:r>
      <w:r w:rsidRPr="005B5974">
        <w:rPr>
          <w:color w:val="3472AC"/>
          <w:sz w:val="32"/>
          <w:szCs w:val="32"/>
        </w:rPr>
        <w:t>Inquiry</w:t>
      </w:r>
      <w:r w:rsidR="18A662D9" w:rsidRPr="005B5974">
        <w:rPr>
          <w:color w:val="3472AC"/>
          <w:sz w:val="32"/>
          <w:szCs w:val="32"/>
        </w:rPr>
        <w:t xml:space="preserve"> writing</w:t>
      </w:r>
      <w:r w:rsidR="001D2CFA" w:rsidRPr="005B5974">
        <w:rPr>
          <w:color w:val="3472AC"/>
          <w:sz w:val="32"/>
          <w:szCs w:val="32"/>
        </w:rPr>
        <w:t xml:space="preserve"> </w:t>
      </w:r>
      <w:r w:rsidR="18A662D9" w:rsidRPr="005B5974">
        <w:rPr>
          <w:color w:val="3472AC"/>
          <w:sz w:val="32"/>
          <w:szCs w:val="32"/>
        </w:rPr>
        <w:t xml:space="preserve">    </w:t>
      </w:r>
    </w:p>
    <w:tbl>
      <w:tblPr>
        <w:tblStyle w:val="TableGridLight"/>
        <w:tblW w:w="972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AE3A1E" w:rsidRPr="005B5974" w14:paraId="0F6E9218" w14:textId="77777777" w:rsidTr="00607060">
        <w:trPr>
          <w:trHeight w:val="940"/>
        </w:trPr>
        <w:tc>
          <w:tcPr>
            <w:tcW w:w="9720" w:type="dxa"/>
          </w:tcPr>
          <w:p w14:paraId="6CBFA6CA" w14:textId="75E80D42" w:rsidR="00CE4E51" w:rsidRPr="005B5974" w:rsidRDefault="009E6C80" w:rsidP="00FD4DB6">
            <w:pPr>
              <w:spacing w:before="0"/>
              <w:rPr>
                <w:i/>
                <w:color w:val="3472AC"/>
              </w:rPr>
            </w:pPr>
            <w:r w:rsidRPr="005B5974">
              <w:rPr>
                <w:bCs/>
                <w:i/>
                <w:iCs/>
                <w:color w:val="3472AC"/>
              </w:rPr>
              <w:t xml:space="preserve">Inquiry focus for today is – “making meaning” which includes making connections, organising </w:t>
            </w:r>
            <w:r w:rsidR="00401EA7" w:rsidRPr="005B5974">
              <w:rPr>
                <w:bCs/>
                <w:i/>
                <w:iCs/>
                <w:color w:val="3472AC"/>
              </w:rPr>
              <w:t>information,</w:t>
            </w:r>
            <w:r w:rsidRPr="005B5974">
              <w:rPr>
                <w:bCs/>
                <w:i/>
                <w:iCs/>
                <w:color w:val="3472AC"/>
              </w:rPr>
              <w:t xml:space="preserve"> and thinking critically.</w:t>
            </w:r>
            <w:r w:rsidR="001D2CFA" w:rsidRPr="005B5974">
              <w:rPr>
                <w:bCs/>
                <w:i/>
                <w:iCs/>
                <w:color w:val="3472AC"/>
              </w:rPr>
              <w:t xml:space="preserve"> </w:t>
            </w:r>
            <w:r w:rsidR="00026762" w:rsidRPr="005B5974">
              <w:rPr>
                <w:rStyle w:val="normaltextrun"/>
                <w:bCs/>
                <w:i/>
                <w:iCs/>
                <w:color w:val="3472AC"/>
              </w:rPr>
              <w:t xml:space="preserve">In this activity your learner will delve deeper into an investigation of their choice before </w:t>
            </w:r>
            <w:r w:rsidR="00AE3A1E" w:rsidRPr="005B5974">
              <w:rPr>
                <w:rStyle w:val="normaltextrun"/>
                <w:bCs/>
                <w:i/>
                <w:iCs/>
                <w:color w:val="3472AC"/>
              </w:rPr>
              <w:t>writing</w:t>
            </w:r>
            <w:r w:rsidR="00026762" w:rsidRPr="005B5974">
              <w:rPr>
                <w:rStyle w:val="normaltextrun"/>
                <w:bCs/>
                <w:i/>
                <w:iCs/>
                <w:color w:val="3472AC"/>
              </w:rPr>
              <w:t xml:space="preserve"> about </w:t>
            </w:r>
            <w:r w:rsidR="006152D0" w:rsidRPr="005B5974">
              <w:rPr>
                <w:rStyle w:val="normaltextrun"/>
                <w:bCs/>
                <w:i/>
                <w:iCs/>
                <w:color w:val="3472AC"/>
              </w:rPr>
              <w:t>their</w:t>
            </w:r>
            <w:r w:rsidR="00026762" w:rsidRPr="005B5974">
              <w:rPr>
                <w:rStyle w:val="normaltextrun"/>
                <w:bCs/>
                <w:i/>
                <w:iCs/>
                <w:color w:val="3472AC"/>
              </w:rPr>
              <w:t xml:space="preserve"> learn</w:t>
            </w:r>
            <w:r w:rsidR="006152D0" w:rsidRPr="005B5974">
              <w:rPr>
                <w:rStyle w:val="normaltextrun"/>
                <w:bCs/>
                <w:i/>
                <w:iCs/>
                <w:color w:val="3472AC"/>
              </w:rPr>
              <w:t>ing</w:t>
            </w:r>
            <w:r w:rsidR="00026762" w:rsidRPr="005B5974">
              <w:rPr>
                <w:rStyle w:val="normaltextrun"/>
                <w:bCs/>
                <w:i/>
                <w:iCs/>
                <w:color w:val="3472AC"/>
              </w:rPr>
              <w:t>.</w:t>
            </w:r>
          </w:p>
        </w:tc>
      </w:tr>
      <w:tr w:rsidR="002F7952" w:rsidRPr="005B5974" w14:paraId="7312FB16" w14:textId="77777777" w:rsidTr="00607060">
        <w:trPr>
          <w:trHeight w:val="913"/>
        </w:trPr>
        <w:tc>
          <w:tcPr>
            <w:tcW w:w="9720" w:type="dxa"/>
          </w:tcPr>
          <w:p w14:paraId="42EC95FC" w14:textId="08380194" w:rsidR="00607060" w:rsidRPr="005B5974" w:rsidRDefault="00607060" w:rsidP="00607060">
            <w:pPr>
              <w:spacing w:before="0"/>
            </w:pPr>
            <w:r w:rsidRPr="005B5974">
              <w:t>What do I need?</w:t>
            </w:r>
          </w:p>
          <w:p w14:paraId="6F7A8B28" w14:textId="4FD89583" w:rsidR="002F7952" w:rsidRPr="005B5974" w:rsidRDefault="002F7952" w:rsidP="00123902">
            <w:pPr>
              <w:pStyle w:val="ListParagraph"/>
              <w:numPr>
                <w:ilvl w:val="0"/>
                <w:numId w:val="68"/>
              </w:numPr>
              <w:spacing w:before="0"/>
              <w:ind w:left="427"/>
            </w:pPr>
            <w:r w:rsidRPr="005B5974">
              <w:t>45 minutes</w:t>
            </w:r>
          </w:p>
          <w:p w14:paraId="4B395F89" w14:textId="1779551A" w:rsidR="002F7952" w:rsidRPr="005B5974" w:rsidRDefault="002F7952" w:rsidP="00123902">
            <w:pPr>
              <w:pStyle w:val="ListParagraph"/>
              <w:numPr>
                <w:ilvl w:val="0"/>
                <w:numId w:val="68"/>
              </w:numPr>
              <w:ind w:left="427"/>
            </w:pPr>
            <w:r w:rsidRPr="005B5974">
              <w:t>My Home Learning book and pen/pencil</w:t>
            </w:r>
          </w:p>
        </w:tc>
      </w:tr>
    </w:tbl>
    <w:p w14:paraId="566146A9" w14:textId="1C3E5276" w:rsidR="00CE4E51" w:rsidRPr="005B5974" w:rsidRDefault="002F7952" w:rsidP="00C17187">
      <w:pPr>
        <w:pStyle w:val="MoEHeading3"/>
        <w:rPr>
          <w:color w:val="3472AC"/>
        </w:rPr>
      </w:pPr>
      <w:r w:rsidRPr="005B5974">
        <w:rPr>
          <w:color w:val="3472AC"/>
        </w:rPr>
        <w:t>In this activity I am learning to: Build a deeper understanding and write creatively</w:t>
      </w:r>
    </w:p>
    <w:p w14:paraId="36B8C9C0" w14:textId="5F65595F" w:rsidR="00CE4E51" w:rsidRPr="005B5974" w:rsidRDefault="006152D0" w:rsidP="00C2683D">
      <w:r w:rsidRPr="005B5974">
        <w:t>Stories have been used</w:t>
      </w:r>
      <w:r w:rsidR="79F02ED8" w:rsidRPr="005B5974">
        <w:t xml:space="preserve"> to make meaning </w:t>
      </w:r>
      <w:r w:rsidRPr="005B5974">
        <w:t>about</w:t>
      </w:r>
      <w:r w:rsidR="79F02ED8" w:rsidRPr="005B5974">
        <w:t xml:space="preserve"> </w:t>
      </w:r>
      <w:r w:rsidR="00DB0043" w:rsidRPr="005B5974">
        <w:t>landforms</w:t>
      </w:r>
      <w:r w:rsidR="79F02ED8" w:rsidRPr="005B5974">
        <w:t xml:space="preserve"> in New Zealand.</w:t>
      </w:r>
    </w:p>
    <w:p w14:paraId="6F5CD07A" w14:textId="26E7C102" w:rsidR="00CE4E51" w:rsidRPr="005B5974" w:rsidRDefault="79F02ED8" w:rsidP="00C2683D">
      <w:r w:rsidRPr="005B5974">
        <w:t xml:space="preserve">Pick one of these ideas and </w:t>
      </w:r>
      <w:r w:rsidR="009F517F" w:rsidRPr="005B5974">
        <w:rPr>
          <w:b/>
          <w:bCs/>
        </w:rPr>
        <w:t>write</w:t>
      </w:r>
      <w:r w:rsidRPr="005B5974">
        <w:t xml:space="preserve"> your own story to explain</w:t>
      </w:r>
      <w:r w:rsidR="00A74506" w:rsidRPr="005B5974">
        <w:t xml:space="preserve"> why it is the way it is in your Home Learning book</w:t>
      </w:r>
      <w:r w:rsidRPr="005B5974">
        <w:t>.</w:t>
      </w:r>
      <w:r w:rsidR="001D2CFA" w:rsidRPr="005B5974">
        <w:t xml:space="preserve"> </w:t>
      </w:r>
      <w:r w:rsidR="00A74506" w:rsidRPr="005B5974">
        <w:t xml:space="preserve">Try to use some </w:t>
      </w:r>
      <w:r w:rsidR="001C020F" w:rsidRPr="005B5974">
        <w:t>‘</w:t>
      </w:r>
      <w:r w:rsidR="00A74506" w:rsidRPr="005B5974">
        <w:t>ing</w:t>
      </w:r>
      <w:r w:rsidR="001C020F" w:rsidRPr="005B5974">
        <w:t>’</w:t>
      </w:r>
      <w:r w:rsidR="008C59E8" w:rsidRPr="005B5974">
        <w:t xml:space="preserve"> words in your writing too!</w:t>
      </w:r>
    </w:p>
    <w:p w14:paraId="1D0AE052" w14:textId="67A1358D" w:rsidR="00CE4E51" w:rsidRPr="005B5974" w:rsidRDefault="006152D0" w:rsidP="0023426E">
      <w:r w:rsidRPr="005B5974">
        <w:t>Ask</w:t>
      </w:r>
      <w:r w:rsidR="79F02ED8" w:rsidRPr="005B5974">
        <w:t xml:space="preserve"> someone at home to help you </w:t>
      </w:r>
      <w:r w:rsidRPr="005B5974">
        <w:t>have a closer look at</w:t>
      </w:r>
      <w:r w:rsidR="79F02ED8" w:rsidRPr="005B5974">
        <w:t xml:space="preserve"> these things online</w:t>
      </w:r>
      <w:r w:rsidRPr="005B5974">
        <w:t>.</w:t>
      </w:r>
      <w:r w:rsidR="79F02ED8" w:rsidRPr="005B5974">
        <w:t xml:space="preserve"> </w:t>
      </w:r>
      <w:r w:rsidR="00041DCD" w:rsidRPr="005B5974">
        <w:t>Here are some ideas</w:t>
      </w:r>
      <w:r w:rsidR="008C59E8" w:rsidRPr="005B5974">
        <w:t xml:space="preserve"> to choose from</w:t>
      </w:r>
      <w:r w:rsidR="00041DCD" w:rsidRPr="005B5974">
        <w:t>:</w:t>
      </w:r>
    </w:p>
    <w:p w14:paraId="5045C7E3" w14:textId="429743E9" w:rsidR="00CE4E51" w:rsidRPr="005B5974" w:rsidRDefault="79F02ED8" w:rsidP="0023426E">
      <w:pPr>
        <w:pStyle w:val="ListParagraph"/>
        <w:numPr>
          <w:ilvl w:val="0"/>
          <w:numId w:val="34"/>
        </w:numPr>
        <w:spacing w:before="0"/>
      </w:pPr>
      <w:r w:rsidRPr="005B5974">
        <w:t>Why beaches on the west coast of Auckland have black sand?</w:t>
      </w:r>
    </w:p>
    <w:p w14:paraId="6029DDF7" w14:textId="0962BA03" w:rsidR="00CE4E51" w:rsidRPr="005B5974" w:rsidRDefault="79F02ED8" w:rsidP="006152D0">
      <w:pPr>
        <w:pStyle w:val="ListParagraph"/>
        <w:numPr>
          <w:ilvl w:val="0"/>
          <w:numId w:val="34"/>
        </w:numPr>
      </w:pPr>
      <w:r w:rsidRPr="005B5974">
        <w:t>Why Franz Josef Glacier is blue.</w:t>
      </w:r>
    </w:p>
    <w:p w14:paraId="4FC0E538" w14:textId="6E483AE9" w:rsidR="00CE4E51" w:rsidRPr="005B5974" w:rsidRDefault="79F02ED8" w:rsidP="006152D0">
      <w:pPr>
        <w:pStyle w:val="ListParagraph"/>
        <w:numPr>
          <w:ilvl w:val="0"/>
          <w:numId w:val="34"/>
        </w:numPr>
      </w:pPr>
      <w:r w:rsidRPr="005B5974">
        <w:t>How the Moeraki Boulders were formed.</w:t>
      </w:r>
    </w:p>
    <w:p w14:paraId="707FCA14" w14:textId="3857DBFC" w:rsidR="00CE4E51" w:rsidRPr="005B5974" w:rsidRDefault="79F02ED8" w:rsidP="006152D0">
      <w:pPr>
        <w:pStyle w:val="ListParagraph"/>
        <w:numPr>
          <w:ilvl w:val="0"/>
          <w:numId w:val="34"/>
        </w:numPr>
      </w:pPr>
      <w:r w:rsidRPr="005B5974">
        <w:t>How the Huka Falls were made.</w:t>
      </w:r>
    </w:p>
    <w:p w14:paraId="645FDD64" w14:textId="0BBBEF04" w:rsidR="00CE4E51" w:rsidRPr="005B5974" w:rsidRDefault="79F02ED8" w:rsidP="006152D0">
      <w:pPr>
        <w:pStyle w:val="ListParagraph"/>
        <w:numPr>
          <w:ilvl w:val="0"/>
          <w:numId w:val="34"/>
        </w:numPr>
      </w:pPr>
      <w:r w:rsidRPr="005B5974">
        <w:t>Why Rotorua smells funny.</w:t>
      </w:r>
    </w:p>
    <w:p w14:paraId="583D8323" w14:textId="7E3ADB11" w:rsidR="00CE4E51" w:rsidRPr="005B5974" w:rsidRDefault="79F02ED8" w:rsidP="006152D0">
      <w:pPr>
        <w:pStyle w:val="ListParagraph"/>
        <w:numPr>
          <w:ilvl w:val="0"/>
          <w:numId w:val="34"/>
        </w:numPr>
      </w:pPr>
      <w:r w:rsidRPr="005B5974">
        <w:t>How the tree came to be in Lake Wanaka.</w:t>
      </w:r>
    </w:p>
    <w:p w14:paraId="74560E9B" w14:textId="1AF6F8A5" w:rsidR="00041DCD" w:rsidRPr="005B5974" w:rsidRDefault="79F02ED8" w:rsidP="0023426E">
      <w:pPr>
        <w:pStyle w:val="ListParagraph"/>
        <w:numPr>
          <w:ilvl w:val="0"/>
          <w:numId w:val="34"/>
        </w:numPr>
        <w:spacing w:after="0"/>
      </w:pPr>
      <w:r w:rsidRPr="005B5974">
        <w:t>What made the tunnels at Cathedral Cove.</w:t>
      </w:r>
    </w:p>
    <w:p w14:paraId="4D601C2D" w14:textId="11FA92C7" w:rsidR="0023426E" w:rsidRPr="005B5974" w:rsidRDefault="008E1AA1" w:rsidP="0023426E">
      <w:r>
        <w:pict w14:anchorId="4A9D5CB6">
          <v:rect id="_x0000_i1036" style="width:0;height:1.5pt" o:hralign="center" o:hrstd="t" o:hr="t" fillcolor="#a0a0a0" stroked="f"/>
        </w:pict>
      </w:r>
    </w:p>
    <w:p w14:paraId="722D4F37" w14:textId="3027723B" w:rsidR="00CE4E51" w:rsidRPr="005B5974" w:rsidRDefault="00CE4E51" w:rsidP="007803FC">
      <w:pPr>
        <w:pStyle w:val="MoEHeading1"/>
        <w:rPr>
          <w:color w:val="3472AC"/>
          <w:sz w:val="32"/>
          <w:szCs w:val="32"/>
        </w:rPr>
      </w:pPr>
      <w:r w:rsidRPr="005B5974">
        <w:rPr>
          <w:color w:val="3472AC"/>
          <w:sz w:val="32"/>
          <w:szCs w:val="32"/>
        </w:rPr>
        <w:t xml:space="preserve">Day 8: Reflection </w:t>
      </w:r>
    </w:p>
    <w:p w14:paraId="78C203B8" w14:textId="5DB890DC" w:rsidR="00C17187" w:rsidRPr="005B5974" w:rsidRDefault="00C17187" w:rsidP="00C17187">
      <w:pPr>
        <w:rPr>
          <w:i/>
          <w:iCs/>
          <w:color w:val="3472AC"/>
        </w:rPr>
      </w:pPr>
      <w:r w:rsidRPr="005B5974">
        <w:rPr>
          <w:i/>
          <w:iCs/>
          <w:color w:val="3472AC"/>
        </w:rPr>
        <w:t>Today we learnt about some different natural features in New Zealand and delved deeper into one area of interest to write a story about. Take time to discuss what you enjoyed today and what you might like to learn more about.</w:t>
      </w:r>
    </w:p>
    <w:p w14:paraId="180FFE32" w14:textId="77777777" w:rsidR="00C17187" w:rsidRPr="005B5974" w:rsidRDefault="00C17187" w:rsidP="00C17187">
      <w:pPr>
        <w:rPr>
          <w:b/>
        </w:rPr>
      </w:pPr>
      <w:r w:rsidRPr="005B5974">
        <w:rPr>
          <w:b/>
        </w:rPr>
        <w:t>Talk with someone in your whānau.</w:t>
      </w:r>
    </w:p>
    <w:p w14:paraId="389772D8" w14:textId="77777777" w:rsidR="00C17187" w:rsidRPr="005B5974" w:rsidRDefault="00C17187" w:rsidP="00C17187">
      <w:r w:rsidRPr="005B5974">
        <w:t>Tell them all the things you have done today.</w:t>
      </w:r>
    </w:p>
    <w:p w14:paraId="187B1C6F" w14:textId="77777777" w:rsidR="00C17187" w:rsidRPr="005B5974" w:rsidRDefault="00C17187" w:rsidP="00123902">
      <w:pPr>
        <w:pStyle w:val="ListParagraph"/>
        <w:numPr>
          <w:ilvl w:val="0"/>
          <w:numId w:val="75"/>
        </w:numPr>
        <w:rPr>
          <w:rFonts w:eastAsiaTheme="minorEastAsia"/>
        </w:rPr>
      </w:pPr>
      <w:r w:rsidRPr="005B5974">
        <w:t>How did today make you feel?</w:t>
      </w:r>
    </w:p>
    <w:p w14:paraId="7710DCE3" w14:textId="77777777" w:rsidR="00C17187" w:rsidRPr="005B5974" w:rsidRDefault="00C17187" w:rsidP="00C17187">
      <w:pPr>
        <w:pStyle w:val="ListParagraph"/>
        <w:numPr>
          <w:ilvl w:val="0"/>
          <w:numId w:val="51"/>
        </w:numPr>
        <w:rPr>
          <w:rFonts w:eastAsiaTheme="minorEastAsia"/>
        </w:rPr>
      </w:pPr>
      <w:r w:rsidRPr="005B5974">
        <w:t>Which activity did you enjoy the most today?</w:t>
      </w:r>
    </w:p>
    <w:p w14:paraId="04F7EA6D" w14:textId="1F949E6A" w:rsidR="00C17187" w:rsidRPr="005B5974" w:rsidRDefault="00C17187" w:rsidP="00C17187">
      <w:pPr>
        <w:pStyle w:val="ListParagraph"/>
        <w:numPr>
          <w:ilvl w:val="0"/>
          <w:numId w:val="51"/>
        </w:numPr>
        <w:rPr>
          <w:rFonts w:eastAsiaTheme="minorEastAsia"/>
        </w:rPr>
      </w:pPr>
      <w:r w:rsidRPr="005B5974">
        <w:t xml:space="preserve">What did you learn today? </w:t>
      </w:r>
    </w:p>
    <w:p w14:paraId="5369BD3E" w14:textId="77777777" w:rsidR="00C17187" w:rsidRPr="005B5974" w:rsidRDefault="00C17187" w:rsidP="00C17187">
      <w:pPr>
        <w:rPr>
          <w:b/>
          <w:bCs/>
        </w:rPr>
      </w:pPr>
      <w:r w:rsidRPr="005B5974">
        <w:rPr>
          <w:b/>
          <w:bCs/>
        </w:rPr>
        <w:t>Wellbeing check</w:t>
      </w:r>
    </w:p>
    <w:p w14:paraId="1A8DD469" w14:textId="6C7B9975" w:rsidR="00C17187" w:rsidRPr="005B5974" w:rsidRDefault="00C17187" w:rsidP="00C17187">
      <w:pPr>
        <w:rPr>
          <w:rFonts w:eastAsia="Calibri Light"/>
        </w:rPr>
      </w:pPr>
      <w:r w:rsidRPr="005B5974">
        <w:t xml:space="preserve">Put the </w:t>
      </w:r>
      <w:hyperlink r:id="rId134">
        <w:r w:rsidRPr="005B5974">
          <w:rPr>
            <w:rStyle w:val="Hyperlink"/>
            <w:rFonts w:eastAsia="Calibri Light"/>
          </w:rPr>
          <w:t>Face cards</w:t>
        </w:r>
      </w:hyperlink>
      <w:r w:rsidRPr="005B5974">
        <w:rPr>
          <w:rFonts w:eastAsia="@MS Mincho"/>
        </w:rPr>
        <w:t xml:space="preserve"> you used last week on the table or floor in front of you.</w:t>
      </w:r>
    </w:p>
    <w:p w14:paraId="797A14B7" w14:textId="4CE5700D" w:rsidR="00C17187" w:rsidRPr="005B5974" w:rsidRDefault="00C17187" w:rsidP="00C17187">
      <w:pPr>
        <w:pStyle w:val="ListParagraph"/>
        <w:numPr>
          <w:ilvl w:val="0"/>
          <w:numId w:val="51"/>
        </w:numPr>
      </w:pPr>
      <w:r w:rsidRPr="005B5974">
        <w:t>Which card shows how you felt this morning? Which card shows how you feel now?</w:t>
      </w:r>
    </w:p>
    <w:p w14:paraId="0E5D5EC9" w14:textId="77777777" w:rsidR="00C17187" w:rsidRPr="005B5974" w:rsidRDefault="00C17187" w:rsidP="00C17187">
      <w:pPr>
        <w:rPr>
          <w:rFonts w:eastAsiaTheme="minorEastAsia"/>
        </w:rPr>
      </w:pPr>
      <w:r w:rsidRPr="005B5974">
        <w:rPr>
          <w:b/>
          <w:bCs/>
        </w:rPr>
        <w:t>Write</w:t>
      </w:r>
      <w:r w:rsidRPr="005B5974">
        <w:t xml:space="preserve"> or </w:t>
      </w:r>
      <w:r w:rsidRPr="005B5974">
        <w:rPr>
          <w:b/>
          <w:bCs/>
        </w:rPr>
        <w:t>draw</w:t>
      </w:r>
      <w:r w:rsidRPr="005B5974">
        <w:rPr>
          <w:b/>
        </w:rPr>
        <w:t xml:space="preserve"> </w:t>
      </w:r>
      <w:r w:rsidRPr="005B5974">
        <w:t xml:space="preserve">this in your home learning book. </w:t>
      </w:r>
    </w:p>
    <w:p w14:paraId="5B79A1B2" w14:textId="704DCF33" w:rsidR="00C17187" w:rsidRPr="005B5974" w:rsidRDefault="00C17187" w:rsidP="00C17187">
      <w:pPr>
        <w:rPr>
          <w:rFonts w:eastAsia="MS Mincho"/>
        </w:rPr>
      </w:pPr>
      <w:r w:rsidRPr="005B5974">
        <w:rPr>
          <w:b/>
          <w:bCs/>
        </w:rPr>
        <w:t>Close</w:t>
      </w:r>
      <w:r w:rsidRPr="005B5974">
        <w:t xml:space="preserve"> your book – School is finished for today. </w:t>
      </w:r>
      <w:r w:rsidRPr="005B5974">
        <w:rPr>
          <w:rFonts w:ascii="Segoe UI Emoji" w:eastAsia="Symbol" w:hAnsi="Segoe UI Emoji" w:cs="Segoe UI Emoji"/>
        </w:rPr>
        <w:t>😊</w:t>
      </w:r>
    </w:p>
    <w:p w14:paraId="29DCD624" w14:textId="77777777" w:rsidR="00C17187" w:rsidRPr="005B5974" w:rsidRDefault="00C17187">
      <w:pPr>
        <w:keepLines w:val="0"/>
        <w:suppressAutoHyphens w:val="0"/>
        <w:spacing w:before="0" w:line="259" w:lineRule="auto"/>
        <w:rPr>
          <w:rFonts w:eastAsiaTheme="majorEastAsia"/>
          <w:b/>
          <w:color w:val="00853E"/>
          <w:sz w:val="36"/>
          <w:szCs w:val="36"/>
        </w:rPr>
      </w:pPr>
      <w:r w:rsidRPr="005B5974">
        <w:br w:type="page"/>
      </w:r>
    </w:p>
    <w:p w14:paraId="2B7258EB" w14:textId="0E1AE429" w:rsidR="00CE4E51" w:rsidRPr="005B5974" w:rsidRDefault="00CE4E51" w:rsidP="00D646F3">
      <w:pPr>
        <w:pStyle w:val="MoEHeading1"/>
        <w:spacing w:before="0" w:after="80"/>
      </w:pPr>
      <w:r w:rsidRPr="005B5974">
        <w:lastRenderedPageBreak/>
        <w:t xml:space="preserve">Day 9: </w:t>
      </w:r>
      <w:r w:rsidR="00BF2FCD" w:rsidRPr="005B5974">
        <w:t>Getting started</w:t>
      </w:r>
      <w:r w:rsidRPr="005B5974">
        <w:t xml:space="preserve"> </w:t>
      </w:r>
    </w:p>
    <w:p w14:paraId="0477A689" w14:textId="77777777" w:rsidR="00F85B85" w:rsidRPr="005B5974" w:rsidRDefault="00F85B85" w:rsidP="00D646F3">
      <w:pPr>
        <w:spacing w:before="0" w:after="0"/>
      </w:pPr>
      <w:r w:rsidRPr="005B5974">
        <w:t>Take the first 30 minutes of the day getting ready for learning:</w:t>
      </w:r>
    </w:p>
    <w:p w14:paraId="42DA595C" w14:textId="77777777" w:rsidR="00B46B14" w:rsidRPr="005B5974" w:rsidRDefault="00B46B14" w:rsidP="00B46B14">
      <w:pPr>
        <w:pStyle w:val="ListParagraph"/>
        <w:numPr>
          <w:ilvl w:val="0"/>
          <w:numId w:val="52"/>
        </w:numPr>
        <w:rPr>
          <w:rFonts w:eastAsiaTheme="minorEastAsia"/>
          <w:b/>
        </w:rPr>
      </w:pPr>
      <w:r w:rsidRPr="005B5974">
        <w:rPr>
          <w:b/>
          <w:bCs/>
        </w:rPr>
        <w:t>Practise your karakia (See p. 9)</w:t>
      </w:r>
      <w:r w:rsidRPr="005B5974">
        <w:t xml:space="preserve"> </w:t>
      </w:r>
    </w:p>
    <w:p w14:paraId="4DA3042D" w14:textId="77777777" w:rsidR="00B46B14" w:rsidRPr="005B5974" w:rsidRDefault="00B46B14" w:rsidP="00B46B14">
      <w:pPr>
        <w:pStyle w:val="ListParagraph"/>
        <w:numPr>
          <w:ilvl w:val="0"/>
          <w:numId w:val="52"/>
        </w:numPr>
        <w:rPr>
          <w:rFonts w:eastAsiaTheme="minorEastAsia"/>
          <w:b/>
        </w:rPr>
      </w:pPr>
      <w:r w:rsidRPr="005B5974">
        <w:rPr>
          <w:b/>
          <w:bCs/>
        </w:rPr>
        <w:t>Do</w:t>
      </w:r>
      <w:r w:rsidRPr="005B5974">
        <w:t xml:space="preserve"> a mindfulness activity (See p. 8)</w:t>
      </w:r>
    </w:p>
    <w:p w14:paraId="01E40AEB" w14:textId="77777777" w:rsidR="00B46B14" w:rsidRPr="005B5974" w:rsidRDefault="00B46B14" w:rsidP="00B46B14">
      <w:pPr>
        <w:pStyle w:val="ListParagraph"/>
        <w:numPr>
          <w:ilvl w:val="0"/>
          <w:numId w:val="52"/>
        </w:numPr>
      </w:pPr>
      <w:r w:rsidRPr="005B5974">
        <w:rPr>
          <w:b/>
          <w:bCs/>
        </w:rPr>
        <w:t>Plan</w:t>
      </w:r>
      <w:r w:rsidRPr="005B5974">
        <w:t xml:space="preserve"> out my day and where I will learn</w:t>
      </w:r>
    </w:p>
    <w:p w14:paraId="2483814F" w14:textId="77777777" w:rsidR="00B46B14" w:rsidRPr="005B5974" w:rsidRDefault="00B46B14" w:rsidP="00B46B14">
      <w:pPr>
        <w:pStyle w:val="ListParagraph"/>
        <w:numPr>
          <w:ilvl w:val="0"/>
          <w:numId w:val="52"/>
        </w:numPr>
        <w:rPr>
          <w:rFonts w:eastAsiaTheme="minorEastAsia"/>
        </w:rPr>
      </w:pPr>
      <w:r w:rsidRPr="005B5974">
        <w:rPr>
          <w:b/>
          <w:bCs/>
        </w:rPr>
        <w:t xml:space="preserve">Choose </w:t>
      </w:r>
      <w:r w:rsidRPr="005B5974">
        <w:t>a fitness activity (See p. 6-7)</w:t>
      </w:r>
    </w:p>
    <w:p w14:paraId="6404866C" w14:textId="77777777" w:rsidR="00B46B14" w:rsidRPr="005B5974" w:rsidRDefault="00B46B14" w:rsidP="00B46B14">
      <w:pPr>
        <w:pStyle w:val="ListParagraph"/>
        <w:numPr>
          <w:ilvl w:val="0"/>
          <w:numId w:val="52"/>
        </w:numPr>
      </w:pPr>
      <w:r w:rsidRPr="005B5974">
        <w:rPr>
          <w:b/>
          <w:bCs/>
        </w:rPr>
        <w:t>Check in</w:t>
      </w:r>
      <w:r w:rsidRPr="005B5974">
        <w:t xml:space="preserve"> with your teacher.</w:t>
      </w:r>
    </w:p>
    <w:p w14:paraId="6B61E685" w14:textId="622CB996" w:rsidR="00401EA7" w:rsidRPr="005B5974" w:rsidRDefault="00110714" w:rsidP="00817E5D">
      <w:r w:rsidRPr="005B5974">
        <w:t>Our</w:t>
      </w:r>
      <w:r w:rsidR="00F85B85" w:rsidRPr="005B5974">
        <w:t xml:space="preserve"> Inquiry focus for today is – “making meaning”. Today also provides </w:t>
      </w:r>
      <w:r w:rsidR="00817E5D" w:rsidRPr="005B5974">
        <w:t>an</w:t>
      </w:r>
      <w:r w:rsidR="00F85B85" w:rsidRPr="005B5974">
        <w:t xml:space="preserve"> opportunity to engage further and dive deeper through discussions.</w:t>
      </w:r>
    </w:p>
    <w:p w14:paraId="2F979188" w14:textId="47AD24B8" w:rsidR="00081954" w:rsidRPr="005B5974" w:rsidRDefault="00081954" w:rsidP="00746527">
      <w:pPr>
        <w:spacing w:after="80"/>
      </w:pPr>
      <w:r w:rsidRPr="005B5974">
        <w:t>Set up your space for learning. Grab the things you need. These are the activities for today.</w:t>
      </w:r>
    </w:p>
    <w:tbl>
      <w:tblPr>
        <w:tblStyle w:val="PlainTable1"/>
        <w:tblW w:w="0" w:type="auto"/>
        <w:tblLook w:val="04A0" w:firstRow="1" w:lastRow="0" w:firstColumn="1" w:lastColumn="0" w:noHBand="0" w:noVBand="1"/>
      </w:tblPr>
      <w:tblGrid>
        <w:gridCol w:w="2830"/>
        <w:gridCol w:w="3119"/>
        <w:gridCol w:w="3676"/>
      </w:tblGrid>
      <w:tr w:rsidR="007927A7" w:rsidRPr="005B5974" w14:paraId="0AA56210" w14:textId="77777777" w:rsidTr="007D3B1F">
        <w:trPr>
          <w:cnfStyle w:val="100000000000" w:firstRow="1" w:lastRow="0" w:firstColumn="0" w:lastColumn="0" w:oddVBand="0" w:evenVBand="0" w:oddHBand="0" w:evenHBand="0" w:firstRowFirstColumn="0" w:firstRowLastColumn="0" w:lastRowFirstColumn="0" w:lastRowLastColumn="0"/>
          <w:trHeight w:val="1277"/>
        </w:trPr>
        <w:tc>
          <w:tcPr>
            <w:cnfStyle w:val="001000000000" w:firstRow="0" w:lastRow="0" w:firstColumn="1" w:lastColumn="0" w:oddVBand="0" w:evenVBand="0" w:oddHBand="0" w:evenHBand="0" w:firstRowFirstColumn="0" w:firstRowLastColumn="0" w:lastRowFirstColumn="0" w:lastRowLastColumn="0"/>
            <w:tcW w:w="2830" w:type="dxa"/>
          </w:tcPr>
          <w:p w14:paraId="1734968B" w14:textId="77777777" w:rsidR="00E346F0" w:rsidRPr="005B5974" w:rsidRDefault="00E346F0" w:rsidP="00D26F10">
            <w:pPr>
              <w:spacing w:before="80"/>
              <w:rPr>
                <w:b w:val="0"/>
                <w:bCs w:val="0"/>
              </w:rPr>
            </w:pPr>
            <w:r w:rsidRPr="005B5974">
              <w:rPr>
                <w:b w:val="0"/>
                <w:bCs w:val="0"/>
              </w:rPr>
              <w:t xml:space="preserve">Express myself: </w:t>
            </w:r>
          </w:p>
          <w:p w14:paraId="64B6C9F9" w14:textId="6CD99822" w:rsidR="007927A7" w:rsidRPr="005B5974" w:rsidRDefault="007927A7" w:rsidP="00D26F10">
            <w:pPr>
              <w:spacing w:before="80"/>
              <w:rPr>
                <w:b w:val="0"/>
                <w:bCs w:val="0"/>
              </w:rPr>
            </w:pPr>
            <w:r w:rsidRPr="005B5974">
              <w:rPr>
                <w:b w:val="0"/>
                <w:bCs w:val="0"/>
              </w:rPr>
              <w:t>Create something that will express information about where I live</w:t>
            </w:r>
          </w:p>
        </w:tc>
        <w:tc>
          <w:tcPr>
            <w:tcW w:w="3119" w:type="dxa"/>
          </w:tcPr>
          <w:p w14:paraId="79B24EBE" w14:textId="77777777" w:rsidR="00E346F0" w:rsidRPr="005B5974" w:rsidRDefault="00E346F0" w:rsidP="00D26F10">
            <w:pPr>
              <w:spacing w:before="80"/>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Be a scientist:</w:t>
            </w:r>
          </w:p>
          <w:p w14:paraId="536F3ECE" w14:textId="67F694AB" w:rsidR="007927A7" w:rsidRPr="005B5974" w:rsidRDefault="007927A7" w:rsidP="00D26F10">
            <w:pPr>
              <w:spacing w:before="80"/>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 xml:space="preserve">Classify and graph information that </w:t>
            </w:r>
            <w:r w:rsidR="007A73FE" w:rsidRPr="005B5974">
              <w:rPr>
                <w:b w:val="0"/>
                <w:bCs w:val="0"/>
              </w:rPr>
              <w:t>I collect</w:t>
            </w:r>
            <w:r w:rsidR="008E400A" w:rsidRPr="005B5974">
              <w:rPr>
                <w:b w:val="0"/>
                <w:bCs w:val="0"/>
              </w:rPr>
              <w:t xml:space="preserve"> about shells / marine life</w:t>
            </w:r>
          </w:p>
        </w:tc>
        <w:tc>
          <w:tcPr>
            <w:tcW w:w="3676" w:type="dxa"/>
          </w:tcPr>
          <w:p w14:paraId="7BAEAD16" w14:textId="77777777" w:rsidR="0028056D" w:rsidRPr="005B5974" w:rsidRDefault="0028056D" w:rsidP="00D26F10">
            <w:pPr>
              <w:spacing w:before="80"/>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Descriptive writing:</w:t>
            </w:r>
          </w:p>
          <w:p w14:paraId="6DC94D82" w14:textId="21D8B289" w:rsidR="007927A7" w:rsidRPr="005B5974" w:rsidRDefault="008E400A" w:rsidP="00D26F10">
            <w:pPr>
              <w:spacing w:before="80"/>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Write a description about</w:t>
            </w:r>
            <w:r w:rsidR="009041F0" w:rsidRPr="005B5974">
              <w:rPr>
                <w:b w:val="0"/>
                <w:bCs w:val="0"/>
              </w:rPr>
              <w:t xml:space="preserve"> my favourite</w:t>
            </w:r>
            <w:r w:rsidRPr="005B5974">
              <w:rPr>
                <w:b w:val="0"/>
                <w:bCs w:val="0"/>
              </w:rPr>
              <w:t xml:space="preserve"> shell</w:t>
            </w:r>
            <w:r w:rsidR="009041F0" w:rsidRPr="005B5974">
              <w:rPr>
                <w:b w:val="0"/>
                <w:bCs w:val="0"/>
              </w:rPr>
              <w:t xml:space="preserve"> or marine creature</w:t>
            </w:r>
            <w:r w:rsidRPr="005B5974">
              <w:rPr>
                <w:b w:val="0"/>
                <w:bCs w:val="0"/>
              </w:rPr>
              <w:t xml:space="preserve"> and twist my tongue</w:t>
            </w:r>
            <w:r w:rsidR="007D3B1F" w:rsidRPr="005B5974">
              <w:rPr>
                <w:b w:val="0"/>
                <w:bCs w:val="0"/>
              </w:rPr>
              <w:t>!</w:t>
            </w:r>
          </w:p>
        </w:tc>
      </w:tr>
    </w:tbl>
    <w:p w14:paraId="71C92F5A" w14:textId="134D12A7" w:rsidR="00E64B03" w:rsidRPr="005B5974" w:rsidRDefault="008E1AA1" w:rsidP="00E64B03">
      <w:r>
        <w:pict w14:anchorId="4552C49A">
          <v:rect id="_x0000_i1037" style="width:0;height:1.5pt" o:hralign="center" o:hrstd="t" o:hr="t" fillcolor="#a0a0a0" stroked="f"/>
        </w:pict>
      </w:r>
    </w:p>
    <w:p w14:paraId="1F0046C2" w14:textId="009BBDB3" w:rsidR="00CE4E51" w:rsidRPr="005B5974" w:rsidRDefault="003C6339" w:rsidP="00E64B03">
      <w:pPr>
        <w:pStyle w:val="MoEHeading1"/>
        <w:spacing w:before="0"/>
        <w:rPr>
          <w:rFonts w:eastAsia="Calibri"/>
          <w:sz w:val="32"/>
          <w:szCs w:val="32"/>
        </w:rPr>
      </w:pPr>
      <w:r w:rsidRPr="005B5974">
        <w:rPr>
          <w:sz w:val="32"/>
          <w:szCs w:val="32"/>
        </w:rPr>
        <w:t>Activity</w:t>
      </w:r>
      <w:r w:rsidR="00CE4E51" w:rsidRPr="005B5974">
        <w:rPr>
          <w:sz w:val="32"/>
          <w:szCs w:val="32"/>
        </w:rPr>
        <w:t xml:space="preserve"> 1</w:t>
      </w:r>
      <w:r w:rsidR="18A662D9" w:rsidRPr="005B5974">
        <w:rPr>
          <w:sz w:val="32"/>
          <w:szCs w:val="32"/>
        </w:rPr>
        <w:t>-</w:t>
      </w:r>
      <w:r w:rsidR="00CE4E51" w:rsidRPr="005B5974">
        <w:rPr>
          <w:sz w:val="32"/>
          <w:szCs w:val="32"/>
        </w:rPr>
        <w:t xml:space="preserve">2: </w:t>
      </w:r>
      <w:r w:rsidR="18A662D9" w:rsidRPr="005B5974">
        <w:rPr>
          <w:sz w:val="32"/>
          <w:szCs w:val="32"/>
        </w:rPr>
        <w:t>Getting creative</w:t>
      </w:r>
    </w:p>
    <w:tbl>
      <w:tblPr>
        <w:tblStyle w:val="TableGridLight"/>
        <w:tblW w:w="9720"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AE3A1E" w:rsidRPr="005B5974" w14:paraId="1CD78A91" w14:textId="77777777" w:rsidTr="00FD4DB6">
        <w:tc>
          <w:tcPr>
            <w:tcW w:w="9720" w:type="dxa"/>
          </w:tcPr>
          <w:p w14:paraId="7236012A" w14:textId="5C0DFFF9" w:rsidR="00CE4E51" w:rsidRPr="005B5974" w:rsidRDefault="004424E2" w:rsidP="0019572E">
            <w:pPr>
              <w:spacing w:before="80" w:after="80"/>
              <w:rPr>
                <w:rFonts w:eastAsia="Calibri"/>
                <w:i/>
                <w:color w:val="01853E"/>
              </w:rPr>
            </w:pPr>
            <w:r w:rsidRPr="005B5974">
              <w:rPr>
                <w:i/>
                <w:color w:val="01853E"/>
              </w:rPr>
              <w:t xml:space="preserve">Today </w:t>
            </w:r>
            <w:r w:rsidR="000666A6" w:rsidRPr="005B5974">
              <w:rPr>
                <w:i/>
                <w:color w:val="01853E"/>
              </w:rPr>
              <w:t>is</w:t>
            </w:r>
            <w:r w:rsidRPr="005B5974">
              <w:rPr>
                <w:i/>
                <w:color w:val="01853E"/>
              </w:rPr>
              <w:t xml:space="preserve"> a</w:t>
            </w:r>
            <w:r w:rsidR="6CFD8DF7" w:rsidRPr="005B5974">
              <w:rPr>
                <w:bCs/>
                <w:i/>
                <w:iCs/>
                <w:color w:val="01853E"/>
              </w:rPr>
              <w:t xml:space="preserve">nother opportunity to </w:t>
            </w:r>
            <w:r w:rsidR="0023426E" w:rsidRPr="005B5974">
              <w:rPr>
                <w:bCs/>
                <w:i/>
                <w:iCs/>
                <w:color w:val="01853E"/>
              </w:rPr>
              <w:t>find</w:t>
            </w:r>
            <w:r w:rsidR="6CFD8DF7" w:rsidRPr="005B5974">
              <w:rPr>
                <w:bCs/>
                <w:i/>
                <w:iCs/>
                <w:color w:val="01853E"/>
              </w:rPr>
              <w:t xml:space="preserve"> a place on the map.</w:t>
            </w:r>
            <w:r w:rsidR="001D2CFA" w:rsidRPr="005B5974">
              <w:rPr>
                <w:bCs/>
                <w:i/>
                <w:iCs/>
                <w:color w:val="01853E"/>
              </w:rPr>
              <w:t xml:space="preserve"> </w:t>
            </w:r>
            <w:r w:rsidR="6CFD8DF7" w:rsidRPr="005B5974">
              <w:rPr>
                <w:bCs/>
                <w:i/>
                <w:iCs/>
                <w:color w:val="01853E"/>
              </w:rPr>
              <w:t>Hopefully that map is still in one piece!</w:t>
            </w:r>
            <w:r w:rsidR="00F172F2" w:rsidRPr="005B5974">
              <w:rPr>
                <w:i/>
                <w:color w:val="01853E"/>
              </w:rPr>
              <w:t xml:space="preserve"> </w:t>
            </w:r>
            <w:r w:rsidR="6CFD8DF7" w:rsidRPr="005B5974">
              <w:rPr>
                <w:bCs/>
                <w:i/>
                <w:iCs/>
                <w:color w:val="01853E"/>
              </w:rPr>
              <w:t xml:space="preserve">Your learner will create </w:t>
            </w:r>
            <w:r w:rsidR="0019572E" w:rsidRPr="005B5974">
              <w:rPr>
                <w:bCs/>
                <w:i/>
                <w:iCs/>
                <w:color w:val="01853E"/>
              </w:rPr>
              <w:t>something</w:t>
            </w:r>
            <w:r w:rsidR="6CFD8DF7" w:rsidRPr="005B5974">
              <w:rPr>
                <w:bCs/>
                <w:i/>
                <w:iCs/>
                <w:color w:val="01853E"/>
              </w:rPr>
              <w:t xml:space="preserve"> </w:t>
            </w:r>
            <w:r w:rsidR="00F172F2" w:rsidRPr="005B5974">
              <w:rPr>
                <w:bCs/>
                <w:i/>
                <w:iCs/>
                <w:color w:val="01853E"/>
              </w:rPr>
              <w:t>to</w:t>
            </w:r>
            <w:r w:rsidR="6CFD8DF7" w:rsidRPr="005B5974">
              <w:rPr>
                <w:bCs/>
                <w:i/>
                <w:iCs/>
                <w:color w:val="01853E"/>
              </w:rPr>
              <w:t xml:space="preserve"> share information about where they are from.</w:t>
            </w:r>
          </w:p>
        </w:tc>
      </w:tr>
      <w:tr w:rsidR="003C6339" w:rsidRPr="005B5974" w14:paraId="58518757" w14:textId="77777777" w:rsidTr="00FD4DB6">
        <w:tc>
          <w:tcPr>
            <w:tcW w:w="9720" w:type="dxa"/>
          </w:tcPr>
          <w:p w14:paraId="10787BE0" w14:textId="37573DEB" w:rsidR="00607060" w:rsidRPr="005B5974" w:rsidRDefault="00607060" w:rsidP="00607060">
            <w:pPr>
              <w:spacing w:before="80" w:after="80"/>
            </w:pPr>
            <w:r w:rsidRPr="005B5974">
              <w:t>What do I need?</w:t>
            </w:r>
          </w:p>
          <w:p w14:paraId="6DB8DE37" w14:textId="7B8DF838" w:rsidR="003C6339" w:rsidRPr="005B5974" w:rsidRDefault="003C6339" w:rsidP="00123902">
            <w:pPr>
              <w:pStyle w:val="ListParagraph"/>
              <w:numPr>
                <w:ilvl w:val="0"/>
                <w:numId w:val="67"/>
              </w:numPr>
              <w:spacing w:before="80" w:after="80"/>
              <w:ind w:left="337"/>
            </w:pPr>
            <w:r w:rsidRPr="005B5974">
              <w:t>60 minutes</w:t>
            </w:r>
          </w:p>
          <w:p w14:paraId="6E99082C" w14:textId="042A8F27" w:rsidR="003C6339" w:rsidRPr="005B5974" w:rsidRDefault="003C6339" w:rsidP="00123902">
            <w:pPr>
              <w:pStyle w:val="ListParagraph"/>
              <w:numPr>
                <w:ilvl w:val="0"/>
                <w:numId w:val="67"/>
              </w:numPr>
              <w:spacing w:before="80" w:after="80"/>
              <w:ind w:left="337"/>
            </w:pPr>
            <w:r w:rsidRPr="005B5974">
              <w:t>Look in your pack for a copy of Eddie or access online</w:t>
            </w:r>
            <w:r w:rsidR="008B6321" w:rsidRPr="005B5974">
              <w:t xml:space="preserve"> </w:t>
            </w:r>
            <w:hyperlink r:id="rId135">
              <w:r w:rsidRPr="005B5974">
                <w:rPr>
                  <w:rStyle w:val="Hyperlink"/>
                </w:rPr>
                <w:t>https://instructionalseries.tki.org.nz/Instructional-Series/School-Journal/School-Journal-Level-2-April-2013/Ask-Eddie</w:t>
              </w:r>
            </w:hyperlink>
          </w:p>
          <w:p w14:paraId="6831C4A3" w14:textId="0B7315EB" w:rsidR="003C6339" w:rsidRPr="005B5974" w:rsidRDefault="003C6339" w:rsidP="00123902">
            <w:pPr>
              <w:pStyle w:val="ListParagraph"/>
              <w:numPr>
                <w:ilvl w:val="0"/>
                <w:numId w:val="67"/>
              </w:numPr>
              <w:spacing w:before="80" w:after="80"/>
              <w:ind w:left="337"/>
            </w:pPr>
            <w:r w:rsidRPr="005B5974">
              <w:t>Your copy of the New Zealand map</w:t>
            </w:r>
          </w:p>
        </w:tc>
      </w:tr>
    </w:tbl>
    <w:p w14:paraId="52F9BC81" w14:textId="382164B4" w:rsidR="003C6339" w:rsidRPr="005B5974" w:rsidRDefault="003C6339" w:rsidP="000112A2">
      <w:pPr>
        <w:pStyle w:val="MoEHeading3"/>
        <w:spacing w:before="240" w:after="240"/>
      </w:pPr>
      <w:r w:rsidRPr="005B5974">
        <w:t>In this activity I am learning to: Make a creation that reflects where I live</w:t>
      </w:r>
    </w:p>
    <w:p w14:paraId="6FADBDA1" w14:textId="1C126410" w:rsidR="00CE4E51" w:rsidRPr="005B5974" w:rsidRDefault="007F3D8B" w:rsidP="00CD6884">
      <w:pPr>
        <w:spacing w:after="80"/>
      </w:pPr>
      <w:r w:rsidRPr="005B5974">
        <w:rPr>
          <w:rFonts w:eastAsia="Avenir Next LT Pro"/>
          <w:b/>
          <w:bCs/>
        </w:rPr>
        <w:t>Listen</w:t>
      </w:r>
      <w:r w:rsidR="79F02ED8" w:rsidRPr="005B5974">
        <w:rPr>
          <w:rFonts w:eastAsia="Avenir Next LT Pro"/>
          <w:b/>
        </w:rPr>
        <w:t xml:space="preserve"> to</w:t>
      </w:r>
      <w:r w:rsidR="79F02ED8" w:rsidRPr="005B5974">
        <w:rPr>
          <w:rFonts w:eastAsia="Avenir Next LT Pro"/>
          <w:b/>
          <w:bCs/>
        </w:rPr>
        <w:t xml:space="preserve"> or read</w:t>
      </w:r>
      <w:r w:rsidR="79F02ED8" w:rsidRPr="005B5974">
        <w:rPr>
          <w:rFonts w:eastAsia="Avenir Next LT Pro"/>
        </w:rPr>
        <w:t xml:space="preserve"> </w:t>
      </w:r>
      <w:hyperlink r:id="rId136">
        <w:r w:rsidR="79F02ED8" w:rsidRPr="005B5974">
          <w:rPr>
            <w:rStyle w:val="Hyperlink"/>
            <w:rFonts w:eastAsia="Avenir Next LT Pro"/>
          </w:rPr>
          <w:t>Ask Eddie</w:t>
        </w:r>
      </w:hyperlink>
    </w:p>
    <w:p w14:paraId="076FADE9" w14:textId="77777777" w:rsidR="00A454D1" w:rsidRPr="005B5974" w:rsidRDefault="00DD57F6" w:rsidP="000666A6">
      <w:pPr>
        <w:spacing w:after="0" w:line="276" w:lineRule="auto"/>
      </w:pPr>
      <w:r w:rsidRPr="005B5974">
        <w:t>Eddie has a</w:t>
      </w:r>
      <w:r w:rsidR="79F02ED8" w:rsidRPr="005B5974">
        <w:t xml:space="preserve"> </w:t>
      </w:r>
      <w:r w:rsidR="4C12D993" w:rsidRPr="005B5974">
        <w:t>problem at</w:t>
      </w:r>
      <w:r w:rsidR="79F02ED8" w:rsidRPr="005B5974">
        <w:t xml:space="preserve"> school.</w:t>
      </w:r>
      <w:r w:rsidR="004424E2" w:rsidRPr="005B5974">
        <w:t xml:space="preserve"> </w:t>
      </w:r>
    </w:p>
    <w:p w14:paraId="16CFC9C9" w14:textId="7F84098F" w:rsidR="5D7B005F" w:rsidRPr="005B5974" w:rsidRDefault="79F02ED8" w:rsidP="00B10CED">
      <w:pPr>
        <w:pStyle w:val="ListParagraph"/>
        <w:numPr>
          <w:ilvl w:val="0"/>
          <w:numId w:val="58"/>
        </w:numPr>
        <w:spacing w:before="0" w:after="0"/>
        <w:ind w:left="360"/>
      </w:pPr>
      <w:r w:rsidRPr="005B5974">
        <w:t>How did Eddie share something that was special to him?</w:t>
      </w:r>
    </w:p>
    <w:p w14:paraId="401CDE45" w14:textId="231C1866" w:rsidR="00CE4E51" w:rsidRPr="005B5974" w:rsidRDefault="79F02ED8" w:rsidP="00B10CED">
      <w:pPr>
        <w:pStyle w:val="ListParagraph"/>
        <w:numPr>
          <w:ilvl w:val="0"/>
          <w:numId w:val="58"/>
        </w:numPr>
        <w:ind w:left="360" w:right="-85"/>
      </w:pPr>
      <w:r w:rsidRPr="005B5974">
        <w:t>How could you share special things about the place you come from without using words?</w:t>
      </w:r>
    </w:p>
    <w:p w14:paraId="0E50484F" w14:textId="3FE7508C" w:rsidR="00CE4E51" w:rsidRPr="005B5974" w:rsidRDefault="007F3D8B" w:rsidP="0007443B">
      <w:pPr>
        <w:spacing w:after="0"/>
      </w:pPr>
      <w:r w:rsidRPr="005B5974">
        <w:rPr>
          <w:b/>
          <w:bCs/>
        </w:rPr>
        <w:t>Think</w:t>
      </w:r>
      <w:r w:rsidR="79F02ED8" w:rsidRPr="005B5974">
        <w:t xml:space="preserve"> about where you live.</w:t>
      </w:r>
      <w:r w:rsidR="0007443B" w:rsidRPr="005B5974">
        <w:t xml:space="preserve"> </w:t>
      </w:r>
      <w:r w:rsidR="79F02ED8" w:rsidRPr="005B5974">
        <w:t xml:space="preserve">Can you </w:t>
      </w:r>
      <w:r w:rsidRPr="005B5974">
        <w:rPr>
          <w:b/>
          <w:bCs/>
        </w:rPr>
        <w:t>mark</w:t>
      </w:r>
      <w:r w:rsidR="79F02ED8" w:rsidRPr="005B5974">
        <w:t xml:space="preserve"> and </w:t>
      </w:r>
      <w:r w:rsidRPr="005B5974">
        <w:rPr>
          <w:b/>
          <w:bCs/>
        </w:rPr>
        <w:t>label</w:t>
      </w:r>
      <w:r w:rsidR="79F02ED8" w:rsidRPr="005B5974">
        <w:t xml:space="preserve"> it on your New Zealand map?</w:t>
      </w:r>
    </w:p>
    <w:p w14:paraId="3FB78E69" w14:textId="5FC7D67F" w:rsidR="00CE4E51" w:rsidRPr="005B5974" w:rsidRDefault="007F3D8B" w:rsidP="00C2683D">
      <w:r w:rsidRPr="005B5974">
        <w:rPr>
          <w:b/>
          <w:bCs/>
        </w:rPr>
        <w:t>Create</w:t>
      </w:r>
      <w:r w:rsidR="79F02ED8" w:rsidRPr="005B5974">
        <w:t xml:space="preserve"> something that will tell others things about the place where you live.</w:t>
      </w:r>
    </w:p>
    <w:p w14:paraId="1063E5D8" w14:textId="77777777" w:rsidR="00340025" w:rsidRPr="005B5974" w:rsidRDefault="00340025" w:rsidP="00C2683D">
      <w:pPr>
        <w:sectPr w:rsidR="00340025" w:rsidRPr="005B5974" w:rsidSect="00CA50E3">
          <w:endnotePr>
            <w:numFmt w:val="decimal"/>
          </w:endnotePr>
          <w:type w:val="continuous"/>
          <w:pgSz w:w="11906" w:h="16838"/>
          <w:pgMar w:top="990" w:right="1274" w:bottom="1418" w:left="907" w:header="426" w:footer="709" w:gutter="0"/>
          <w:cols w:space="708"/>
          <w:docGrid w:linePitch="360"/>
        </w:sectPr>
      </w:pPr>
    </w:p>
    <w:p w14:paraId="6864B382" w14:textId="530724F0" w:rsidR="00CE4E51" w:rsidRPr="005B5974" w:rsidRDefault="79F02ED8" w:rsidP="007D3B1F">
      <w:pPr>
        <w:spacing w:after="0"/>
      </w:pPr>
      <w:r w:rsidRPr="005B5974">
        <w:t>It could be a:</w:t>
      </w:r>
    </w:p>
    <w:p w14:paraId="12A30D4B" w14:textId="530724F0" w:rsidR="00CE4E51" w:rsidRPr="005B5974" w:rsidRDefault="79F02ED8" w:rsidP="00FD4DB6">
      <w:pPr>
        <w:pStyle w:val="ListParagraph"/>
        <w:numPr>
          <w:ilvl w:val="0"/>
          <w:numId w:val="22"/>
        </w:numPr>
        <w:spacing w:before="0"/>
        <w:ind w:left="810"/>
      </w:pPr>
      <w:r w:rsidRPr="005B5974">
        <w:t>painting</w:t>
      </w:r>
    </w:p>
    <w:p w14:paraId="0F13D2D1" w14:textId="530724F0" w:rsidR="00CE4E51" w:rsidRPr="005B5974" w:rsidRDefault="79F02ED8" w:rsidP="00FD4DB6">
      <w:pPr>
        <w:pStyle w:val="ListParagraph"/>
        <w:numPr>
          <w:ilvl w:val="0"/>
          <w:numId w:val="22"/>
        </w:numPr>
        <w:ind w:left="810"/>
      </w:pPr>
      <w:r w:rsidRPr="005B5974">
        <w:t>a model</w:t>
      </w:r>
    </w:p>
    <w:p w14:paraId="7809D332" w14:textId="530724F0" w:rsidR="00CE4E51" w:rsidRPr="005B5974" w:rsidRDefault="79F02ED8" w:rsidP="00FD4DB6">
      <w:pPr>
        <w:pStyle w:val="ListParagraph"/>
        <w:numPr>
          <w:ilvl w:val="0"/>
          <w:numId w:val="22"/>
        </w:numPr>
        <w:ind w:left="810"/>
      </w:pPr>
      <w:r w:rsidRPr="005B5974">
        <w:t>a play</w:t>
      </w:r>
    </w:p>
    <w:p w14:paraId="49A9AFC0" w14:textId="530724F0" w:rsidR="00CE4E51" w:rsidRPr="005B5974" w:rsidRDefault="79F02ED8" w:rsidP="00FD4DB6">
      <w:pPr>
        <w:pStyle w:val="ListParagraph"/>
        <w:numPr>
          <w:ilvl w:val="0"/>
          <w:numId w:val="22"/>
        </w:numPr>
        <w:ind w:left="810"/>
      </w:pPr>
      <w:r w:rsidRPr="005B5974">
        <w:t>a dance</w:t>
      </w:r>
    </w:p>
    <w:p w14:paraId="61FAC43F" w14:textId="530724F0" w:rsidR="00CE4E51" w:rsidRPr="005B5974" w:rsidRDefault="79F02ED8" w:rsidP="007D3B1F">
      <w:pPr>
        <w:spacing w:after="0"/>
      </w:pPr>
      <w:r w:rsidRPr="005B5974">
        <w:t>You might include:</w:t>
      </w:r>
    </w:p>
    <w:p w14:paraId="2075A225" w14:textId="530724F0" w:rsidR="00CE4E51" w:rsidRPr="005B5974" w:rsidRDefault="79F02ED8" w:rsidP="00D646F3">
      <w:pPr>
        <w:pStyle w:val="ListParagraph"/>
        <w:numPr>
          <w:ilvl w:val="0"/>
          <w:numId w:val="21"/>
        </w:numPr>
        <w:ind w:left="360"/>
      </w:pPr>
      <w:r w:rsidRPr="005B5974">
        <w:t>Scenery</w:t>
      </w:r>
    </w:p>
    <w:p w14:paraId="1171CFB5" w14:textId="04EDBEB5" w:rsidR="00CE4E51" w:rsidRPr="005B5974" w:rsidRDefault="79F02ED8" w:rsidP="00D646F3">
      <w:pPr>
        <w:pStyle w:val="ListParagraph"/>
        <w:numPr>
          <w:ilvl w:val="0"/>
          <w:numId w:val="21"/>
        </w:numPr>
        <w:ind w:left="360"/>
      </w:pPr>
      <w:r w:rsidRPr="005B5974">
        <w:t>Important buildings like school, church</w:t>
      </w:r>
    </w:p>
    <w:p w14:paraId="54DC84C3" w14:textId="6BFE62A9" w:rsidR="00CE4E51" w:rsidRPr="005B5974" w:rsidRDefault="79F02ED8" w:rsidP="00D646F3">
      <w:pPr>
        <w:pStyle w:val="ListParagraph"/>
        <w:numPr>
          <w:ilvl w:val="0"/>
          <w:numId w:val="21"/>
        </w:numPr>
        <w:ind w:left="360"/>
      </w:pPr>
      <w:r w:rsidRPr="005B5974">
        <w:t>Things people do</w:t>
      </w:r>
    </w:p>
    <w:p w14:paraId="637537DA" w14:textId="77777777" w:rsidR="00340025" w:rsidRPr="005B5974" w:rsidRDefault="00340025" w:rsidP="00C2683D">
      <w:pPr>
        <w:sectPr w:rsidR="00340025" w:rsidRPr="005B5974" w:rsidSect="00244715">
          <w:endnotePr>
            <w:numFmt w:val="decimal"/>
          </w:endnotePr>
          <w:type w:val="continuous"/>
          <w:pgSz w:w="11906" w:h="16838"/>
          <w:pgMar w:top="1170" w:right="1274" w:bottom="1418" w:left="907" w:header="426" w:footer="709" w:gutter="0"/>
          <w:cols w:num="2" w:space="708"/>
          <w:docGrid w:linePitch="360"/>
        </w:sectPr>
      </w:pPr>
    </w:p>
    <w:p w14:paraId="2E5CA597" w14:textId="4A929ABF" w:rsidR="00CE4E51" w:rsidRPr="005B5974" w:rsidRDefault="007F3D8B" w:rsidP="00D646F3">
      <w:pPr>
        <w:spacing w:after="80"/>
      </w:pPr>
      <w:r w:rsidRPr="005B5974">
        <w:rPr>
          <w:b/>
          <w:bCs/>
        </w:rPr>
        <w:t>Share</w:t>
      </w:r>
      <w:r w:rsidR="79F02ED8" w:rsidRPr="005B5974">
        <w:t xml:space="preserve"> your creation with people at home. </w:t>
      </w:r>
    </w:p>
    <w:p w14:paraId="6A5C5293" w14:textId="4C96AC6A" w:rsidR="00CE4E51" w:rsidRPr="005B5974" w:rsidRDefault="007F3D8B" w:rsidP="00D646F3">
      <w:pPr>
        <w:spacing w:before="0" w:after="80"/>
      </w:pPr>
      <w:r w:rsidRPr="005B5974">
        <w:rPr>
          <w:b/>
          <w:bCs/>
        </w:rPr>
        <w:t>Explain</w:t>
      </w:r>
      <w:r w:rsidR="79F02ED8" w:rsidRPr="005B5974">
        <w:t xml:space="preserve"> the things you have shown in your creation and tell how they are special.</w:t>
      </w:r>
    </w:p>
    <w:p w14:paraId="7FFC4669" w14:textId="32493596" w:rsidR="00CE4E51" w:rsidRPr="005B5974" w:rsidRDefault="007F3D8B" w:rsidP="00D646F3">
      <w:pPr>
        <w:spacing w:before="0" w:after="80"/>
      </w:pPr>
      <w:r w:rsidRPr="005B5974">
        <w:rPr>
          <w:b/>
          <w:bCs/>
        </w:rPr>
        <w:t>Take a photo</w:t>
      </w:r>
      <w:r w:rsidR="79F02ED8" w:rsidRPr="005B5974">
        <w:t xml:space="preserve"> of your creation and send it to your teacher.</w:t>
      </w:r>
    </w:p>
    <w:p w14:paraId="0C2621A9" w14:textId="6C3894DD" w:rsidR="00CE4E51" w:rsidRPr="005B5974" w:rsidRDefault="00CE4E51" w:rsidP="007803FC">
      <w:pPr>
        <w:pStyle w:val="MoEHeading1"/>
        <w:rPr>
          <w:sz w:val="32"/>
          <w:szCs w:val="32"/>
        </w:rPr>
      </w:pPr>
      <w:r w:rsidRPr="005B5974">
        <w:rPr>
          <w:sz w:val="32"/>
          <w:szCs w:val="32"/>
        </w:rPr>
        <w:lastRenderedPageBreak/>
        <w:t xml:space="preserve">Day 9: Activity 3 – Science &amp; </w:t>
      </w:r>
      <w:r w:rsidR="007803FC" w:rsidRPr="005B5974">
        <w:rPr>
          <w:sz w:val="32"/>
          <w:szCs w:val="32"/>
        </w:rPr>
        <w:t>m</w:t>
      </w:r>
      <w:r w:rsidRPr="005B5974">
        <w:rPr>
          <w:sz w:val="32"/>
          <w:szCs w:val="32"/>
        </w:rPr>
        <w:t>aths</w:t>
      </w:r>
    </w:p>
    <w:tbl>
      <w:tblPr>
        <w:tblStyle w:val="TableGridLight"/>
        <w:tblW w:w="9720"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731564" w:rsidRPr="005B5974" w14:paraId="670EA9B5" w14:textId="77777777" w:rsidTr="00FD4DB6">
        <w:tc>
          <w:tcPr>
            <w:tcW w:w="9720" w:type="dxa"/>
          </w:tcPr>
          <w:p w14:paraId="6A91664E" w14:textId="41A2E746" w:rsidR="00CE4E51" w:rsidRPr="005B5974" w:rsidRDefault="4A9C6325" w:rsidP="007803FC">
            <w:pPr>
              <w:rPr>
                <w:b/>
                <w:bCs/>
                <w:i/>
                <w:iCs/>
                <w:color w:val="01853E"/>
              </w:rPr>
            </w:pPr>
            <w:r w:rsidRPr="005B5974">
              <w:rPr>
                <w:bCs/>
                <w:i/>
                <w:iCs/>
                <w:color w:val="01853E"/>
              </w:rPr>
              <w:t>A fantastic activity to get everyone wanting a trip to the beach!</w:t>
            </w:r>
            <w:r w:rsidR="001D2CFA" w:rsidRPr="005B5974">
              <w:rPr>
                <w:bCs/>
                <w:i/>
                <w:iCs/>
                <w:color w:val="01853E"/>
              </w:rPr>
              <w:t xml:space="preserve"> </w:t>
            </w:r>
            <w:r w:rsidRPr="005B5974">
              <w:rPr>
                <w:bCs/>
                <w:i/>
                <w:iCs/>
                <w:color w:val="01853E"/>
              </w:rPr>
              <w:t xml:space="preserve">In this activity your learner will classify different New Zealand shells </w:t>
            </w:r>
            <w:r w:rsidR="62CBDF4E" w:rsidRPr="005B5974">
              <w:rPr>
                <w:bCs/>
                <w:i/>
                <w:iCs/>
                <w:color w:val="01853E"/>
              </w:rPr>
              <w:t>/ marine creatures and measure them.</w:t>
            </w:r>
            <w:r w:rsidR="001D2CFA" w:rsidRPr="005B5974">
              <w:rPr>
                <w:bCs/>
                <w:i/>
                <w:iCs/>
                <w:color w:val="01853E"/>
              </w:rPr>
              <w:t xml:space="preserve"> </w:t>
            </w:r>
            <w:r w:rsidR="41E47E75" w:rsidRPr="005B5974">
              <w:rPr>
                <w:bCs/>
                <w:i/>
                <w:iCs/>
                <w:color w:val="01853E"/>
              </w:rPr>
              <w:t xml:space="preserve">Lots of people collect </w:t>
            </w:r>
            <w:r w:rsidR="00F26DAA" w:rsidRPr="005B5974">
              <w:rPr>
                <w:bCs/>
                <w:i/>
                <w:iCs/>
                <w:color w:val="01853E"/>
              </w:rPr>
              <w:t>seashells</w:t>
            </w:r>
            <w:r w:rsidR="41E47E75" w:rsidRPr="005B5974">
              <w:rPr>
                <w:bCs/>
                <w:i/>
                <w:iCs/>
                <w:color w:val="01853E"/>
              </w:rPr>
              <w:t xml:space="preserve">, talk to your learner </w:t>
            </w:r>
            <w:r w:rsidR="64D151F3" w:rsidRPr="005B5974">
              <w:rPr>
                <w:bCs/>
                <w:i/>
                <w:iCs/>
                <w:color w:val="01853E"/>
              </w:rPr>
              <w:t>about why this isn’t a good idea.</w:t>
            </w:r>
          </w:p>
        </w:tc>
      </w:tr>
      <w:tr w:rsidR="00BB671F" w:rsidRPr="005B5974" w14:paraId="2E2D7D6B" w14:textId="77777777" w:rsidTr="00FD4DB6">
        <w:tc>
          <w:tcPr>
            <w:tcW w:w="9720" w:type="dxa"/>
          </w:tcPr>
          <w:p w14:paraId="699EE180" w14:textId="786C7B23" w:rsidR="00607060" w:rsidRPr="005B5974" w:rsidRDefault="00607060" w:rsidP="00607060">
            <w:r w:rsidRPr="005B5974">
              <w:t>What do I need?</w:t>
            </w:r>
          </w:p>
          <w:p w14:paraId="043D18C9" w14:textId="6601AEE1" w:rsidR="00BB671F" w:rsidRPr="005B5974" w:rsidRDefault="00BB671F" w:rsidP="00123902">
            <w:pPr>
              <w:pStyle w:val="ListParagraph"/>
              <w:numPr>
                <w:ilvl w:val="0"/>
                <w:numId w:val="66"/>
              </w:numPr>
              <w:ind w:left="337"/>
            </w:pPr>
            <w:r w:rsidRPr="005B5974">
              <w:t>45 minutes</w:t>
            </w:r>
          </w:p>
          <w:p w14:paraId="6F1E2E51" w14:textId="1544ADD5" w:rsidR="00BB671F" w:rsidRPr="005B5974" w:rsidRDefault="00BB671F" w:rsidP="00123902">
            <w:pPr>
              <w:pStyle w:val="ListParagraph"/>
              <w:numPr>
                <w:ilvl w:val="0"/>
                <w:numId w:val="66"/>
              </w:numPr>
              <w:ind w:left="337"/>
            </w:pPr>
            <w:r w:rsidRPr="005B5974">
              <w:t xml:space="preserve">Look in your pack for a copy of this identity card or access online at: </w:t>
            </w:r>
            <w:hyperlink r:id="rId137">
              <w:r w:rsidRPr="005B5974">
                <w:rPr>
                  <w:rStyle w:val="Hyperlink"/>
                </w:rPr>
                <w:t>https://www.pottonandburton.co.nz/wp-content/uploads/2019/11/At-the-Beach-identity-card.pdf</w:t>
              </w:r>
            </w:hyperlink>
            <w:r w:rsidRPr="005B5974">
              <w:t xml:space="preserve"> (only the first page). </w:t>
            </w:r>
          </w:p>
          <w:p w14:paraId="3A64E5D1" w14:textId="21843B5E" w:rsidR="00BB671F" w:rsidRPr="005B5974" w:rsidRDefault="00BB671F" w:rsidP="00123902">
            <w:pPr>
              <w:pStyle w:val="ListParagraph"/>
              <w:numPr>
                <w:ilvl w:val="0"/>
                <w:numId w:val="66"/>
              </w:numPr>
              <w:ind w:left="337"/>
            </w:pPr>
            <w:r w:rsidRPr="005B5974">
              <w:t>Scissors</w:t>
            </w:r>
          </w:p>
          <w:p w14:paraId="36EC9C1B" w14:textId="77E666DD" w:rsidR="00BB671F" w:rsidRPr="005B5974" w:rsidRDefault="00BB671F" w:rsidP="00123902">
            <w:pPr>
              <w:pStyle w:val="ListParagraph"/>
              <w:numPr>
                <w:ilvl w:val="0"/>
                <w:numId w:val="66"/>
              </w:numPr>
              <w:ind w:left="337"/>
            </w:pPr>
            <w:r w:rsidRPr="005B5974">
              <w:t>Optional: Glue</w:t>
            </w:r>
          </w:p>
        </w:tc>
      </w:tr>
    </w:tbl>
    <w:p w14:paraId="72D67759" w14:textId="03DD4AF1" w:rsidR="007803FC" w:rsidRPr="005B5974" w:rsidRDefault="00BB671F" w:rsidP="00BB671F">
      <w:pPr>
        <w:pStyle w:val="MoEHeading3"/>
      </w:pPr>
      <w:r w:rsidRPr="005B5974">
        <w:t>In this activity I am learning to: Classify and measure</w:t>
      </w:r>
    </w:p>
    <w:p w14:paraId="454737BC" w14:textId="0D26F451" w:rsidR="00CE4E51" w:rsidRPr="005B5974" w:rsidRDefault="79F02ED8" w:rsidP="00C2683D">
      <w:r w:rsidRPr="005B5974">
        <w:t>There are many things around us that become special to us for some reason.</w:t>
      </w:r>
    </w:p>
    <w:p w14:paraId="01031AA5" w14:textId="13B8C299" w:rsidR="00CE4E51" w:rsidRPr="005B5974" w:rsidRDefault="79F02ED8" w:rsidP="00C2683D">
      <w:r w:rsidRPr="005B5974">
        <w:t>It might be that we use them to help us in our daily lives; it might be that we like to look at them; it might be because they remind us of something or a place; it might be that we can make other things from them.</w:t>
      </w:r>
      <w:r w:rsidR="00860502" w:rsidRPr="005B5974">
        <w:t xml:space="preserve"> </w:t>
      </w:r>
      <w:r w:rsidRPr="005B5974">
        <w:t xml:space="preserve">Many of us </w:t>
      </w:r>
      <w:r w:rsidR="00F27E91">
        <w:t>in</w:t>
      </w:r>
      <w:r w:rsidRPr="005B5974">
        <w:t xml:space="preserve"> New Zealand do not live far from a beach, sea, ocean. We do live on an island after all!</w:t>
      </w:r>
      <w:r w:rsidR="001D2CFA" w:rsidRPr="005B5974">
        <w:t xml:space="preserve"> </w:t>
      </w:r>
      <w:r w:rsidRPr="005B5974">
        <w:t>We often find shells when we are there.</w:t>
      </w:r>
    </w:p>
    <w:p w14:paraId="37415EAA" w14:textId="18BDCA7F" w:rsidR="00D70FB3" w:rsidRPr="005B5974" w:rsidRDefault="00D70FB3" w:rsidP="007803FC">
      <w:pPr>
        <w:pStyle w:val="MoEHeading2"/>
      </w:pPr>
      <w:r w:rsidRPr="005B5974">
        <w:t>Your task</w:t>
      </w:r>
    </w:p>
    <w:p w14:paraId="686AB570" w14:textId="5E0360AB" w:rsidR="00FD6621" w:rsidRPr="005B5974" w:rsidRDefault="001F4284" w:rsidP="002E687E">
      <w:pPr>
        <w:pStyle w:val="ListParagraph"/>
        <w:numPr>
          <w:ilvl w:val="0"/>
          <w:numId w:val="38"/>
        </w:numPr>
        <w:rPr>
          <w:rStyle w:val="Hyperlink"/>
          <w:color w:val="000000" w:themeColor="text1"/>
          <w:u w:val="none"/>
        </w:rPr>
      </w:pPr>
      <w:r w:rsidRPr="005B5974">
        <w:t xml:space="preserve">Print </w:t>
      </w:r>
      <w:r w:rsidR="00D96F4C" w:rsidRPr="005B5974">
        <w:t>(</w:t>
      </w:r>
      <w:r w:rsidRPr="005B5974">
        <w:t>or have your school print out and provide you with</w:t>
      </w:r>
      <w:r w:rsidR="00D96F4C" w:rsidRPr="005B5974">
        <w:t>)</w:t>
      </w:r>
      <w:r w:rsidRPr="005B5974">
        <w:t xml:space="preserve"> the identity card - </w:t>
      </w:r>
      <w:hyperlink r:id="rId138">
        <w:r w:rsidRPr="005B5974">
          <w:rPr>
            <w:rStyle w:val="Hyperlink"/>
          </w:rPr>
          <w:t>https://www.pottonandburton.co.nz/wp-content/uploads/2019/11/At-the-Beach-identity-card.pdf</w:t>
        </w:r>
      </w:hyperlink>
    </w:p>
    <w:p w14:paraId="397439D6" w14:textId="77777777" w:rsidR="00740A0B" w:rsidRPr="005B5974" w:rsidRDefault="00FD6621" w:rsidP="002E687E">
      <w:pPr>
        <w:pStyle w:val="ListParagraph"/>
        <w:numPr>
          <w:ilvl w:val="0"/>
          <w:numId w:val="38"/>
        </w:numPr>
      </w:pPr>
      <w:r w:rsidRPr="005B5974">
        <w:t>Look at the identity card and write the names of shells you have seen at the beach in your home learning book.</w:t>
      </w:r>
    </w:p>
    <w:p w14:paraId="1829F6D5" w14:textId="320E2925" w:rsidR="00740A0B" w:rsidRPr="005B5974" w:rsidRDefault="007F3D8B" w:rsidP="002E687E">
      <w:pPr>
        <w:pStyle w:val="ListParagraph"/>
        <w:numPr>
          <w:ilvl w:val="0"/>
          <w:numId w:val="38"/>
        </w:numPr>
      </w:pPr>
      <w:r w:rsidRPr="005B5974">
        <w:rPr>
          <w:b/>
          <w:bCs/>
        </w:rPr>
        <w:t>Cut off</w:t>
      </w:r>
      <w:r w:rsidR="79F02ED8" w:rsidRPr="005B5974">
        <w:t xml:space="preserve"> the </w:t>
      </w:r>
      <w:r w:rsidR="00F27E91" w:rsidRPr="005B5974">
        <w:t>right-hand</w:t>
      </w:r>
      <w:r w:rsidR="79F02ED8" w:rsidRPr="005B5974">
        <w:t xml:space="preserve"> side</w:t>
      </w:r>
      <w:r w:rsidR="0057113B" w:rsidRPr="005B5974">
        <w:t xml:space="preserve"> of the Identity Card Chart</w:t>
      </w:r>
      <w:r w:rsidR="79F02ED8" w:rsidRPr="005B5974">
        <w:t xml:space="preserve"> where the measuring stick is.</w:t>
      </w:r>
      <w:r w:rsidR="001D2CFA" w:rsidRPr="005B5974">
        <w:t xml:space="preserve"> </w:t>
      </w:r>
    </w:p>
    <w:p w14:paraId="64F848BD" w14:textId="77777777" w:rsidR="00E07775" w:rsidRPr="005B5974" w:rsidRDefault="00740A0B" w:rsidP="002E687E">
      <w:pPr>
        <w:pStyle w:val="ListParagraph"/>
        <w:numPr>
          <w:ilvl w:val="0"/>
          <w:numId w:val="38"/>
        </w:numPr>
      </w:pPr>
      <w:r w:rsidRPr="005B5974">
        <w:t>Cut</w:t>
      </w:r>
      <w:r w:rsidR="007F3D8B" w:rsidRPr="005B5974">
        <w:rPr>
          <w:b/>
          <w:bCs/>
        </w:rPr>
        <w:t xml:space="preserve"> out</w:t>
      </w:r>
      <w:r w:rsidR="79F02ED8" w:rsidRPr="005B5974">
        <w:t xml:space="preserve"> each shell on the shell resource sheet.</w:t>
      </w:r>
      <w:r w:rsidR="001D2CFA" w:rsidRPr="005B5974">
        <w:t xml:space="preserve"> </w:t>
      </w:r>
    </w:p>
    <w:p w14:paraId="7AC8915E" w14:textId="77777777" w:rsidR="00E07775" w:rsidRPr="005B5974" w:rsidRDefault="007F3D8B" w:rsidP="002E687E">
      <w:pPr>
        <w:pStyle w:val="ListParagraph"/>
        <w:numPr>
          <w:ilvl w:val="0"/>
          <w:numId w:val="38"/>
        </w:numPr>
      </w:pPr>
      <w:r w:rsidRPr="005B5974">
        <w:rPr>
          <w:b/>
          <w:bCs/>
        </w:rPr>
        <w:t>Sort</w:t>
      </w:r>
      <w:r w:rsidR="79F02ED8" w:rsidRPr="005B5974">
        <w:t xml:space="preserve"> the shells into groups of the same kind.</w:t>
      </w:r>
      <w:r w:rsidR="00E07775" w:rsidRPr="005B5974">
        <w:t xml:space="preserve"> </w:t>
      </w:r>
      <w:r w:rsidR="424C5A51" w:rsidRPr="005B5974">
        <w:t>What categories are you using?</w:t>
      </w:r>
    </w:p>
    <w:p w14:paraId="690C0F41" w14:textId="644D47CE" w:rsidR="424C5A51" w:rsidRPr="005B5974" w:rsidRDefault="00E07775" w:rsidP="002E687E">
      <w:pPr>
        <w:pStyle w:val="ListParagraph"/>
        <w:numPr>
          <w:ilvl w:val="0"/>
          <w:numId w:val="38"/>
        </w:numPr>
      </w:pPr>
      <w:r w:rsidRPr="005B5974">
        <w:rPr>
          <w:b/>
          <w:bCs/>
        </w:rPr>
        <w:t xml:space="preserve">Using </w:t>
      </w:r>
      <w:r w:rsidR="424C5A51" w:rsidRPr="005B5974">
        <w:t>the measuring stick – choose 5</w:t>
      </w:r>
      <w:r w:rsidR="713DAEB4" w:rsidRPr="005B5974">
        <w:t xml:space="preserve"> shells to measure</w:t>
      </w:r>
      <w:r w:rsidR="0057113B" w:rsidRPr="005B5974">
        <w:t xml:space="preserve"> the width of each shell/</w:t>
      </w:r>
      <w:r w:rsidR="00D96F4C" w:rsidRPr="005B5974">
        <w:t xml:space="preserve"> </w:t>
      </w:r>
      <w:r w:rsidR="0057113B" w:rsidRPr="005B5974">
        <w:t xml:space="preserve">creature in </w:t>
      </w:r>
      <w:r w:rsidR="00F27E91" w:rsidRPr="005B5974">
        <w:t>centimetres</w:t>
      </w:r>
      <w:r w:rsidR="0057113B" w:rsidRPr="005B5974">
        <w:t xml:space="preserve"> (cm)</w:t>
      </w:r>
      <w:r w:rsidR="713DAEB4" w:rsidRPr="005B5974">
        <w:t xml:space="preserve"> and record </w:t>
      </w:r>
      <w:r w:rsidR="00C1109E" w:rsidRPr="005B5974">
        <w:t>in your home learning book.</w:t>
      </w:r>
    </w:p>
    <w:p w14:paraId="14029CE3" w14:textId="77777777" w:rsidR="007803FC" w:rsidRPr="005B5974" w:rsidRDefault="007803FC" w:rsidP="00C2683D">
      <w:pPr>
        <w:rPr>
          <w:b/>
          <w:bCs/>
        </w:rPr>
      </w:pPr>
    </w:p>
    <w:p w14:paraId="7E3F0E21" w14:textId="5231173D" w:rsidR="00CE4E51" w:rsidRPr="005B5974" w:rsidRDefault="007F3D8B" w:rsidP="00C2683D">
      <w:r w:rsidRPr="005B5974">
        <w:rPr>
          <w:b/>
          <w:bCs/>
        </w:rPr>
        <w:t>Answer</w:t>
      </w:r>
      <w:r w:rsidR="79F02ED8" w:rsidRPr="005B5974">
        <w:t xml:space="preserve"> these questions in your Home Learning book:</w:t>
      </w:r>
    </w:p>
    <w:p w14:paraId="7D319B48" w14:textId="71DA5D36" w:rsidR="00CE4E51" w:rsidRPr="005B5974" w:rsidRDefault="79F02ED8" w:rsidP="002E687E">
      <w:pPr>
        <w:pStyle w:val="ListParagraph"/>
        <w:numPr>
          <w:ilvl w:val="0"/>
          <w:numId w:val="35"/>
        </w:numPr>
        <w:rPr>
          <w:rFonts w:eastAsiaTheme="minorEastAsia"/>
        </w:rPr>
      </w:pPr>
      <w:r w:rsidRPr="005B5974">
        <w:t>How many paua shells did we have?</w:t>
      </w:r>
    </w:p>
    <w:p w14:paraId="1B23E7F3" w14:textId="065ED2C6" w:rsidR="00CE4E51" w:rsidRPr="005B5974" w:rsidRDefault="79F02ED8" w:rsidP="002E687E">
      <w:pPr>
        <w:pStyle w:val="ListParagraph"/>
        <w:numPr>
          <w:ilvl w:val="0"/>
          <w:numId w:val="35"/>
        </w:numPr>
        <w:rPr>
          <w:rFonts w:eastAsiaTheme="minorEastAsia"/>
        </w:rPr>
      </w:pPr>
      <w:r w:rsidRPr="005B5974">
        <w:t xml:space="preserve">Which column had the most shells? </w:t>
      </w:r>
    </w:p>
    <w:p w14:paraId="109877D7" w14:textId="26F8676A" w:rsidR="00CE4E51" w:rsidRPr="005B5974" w:rsidRDefault="79F02ED8" w:rsidP="002E687E">
      <w:pPr>
        <w:pStyle w:val="ListParagraph"/>
        <w:numPr>
          <w:ilvl w:val="0"/>
          <w:numId w:val="35"/>
        </w:numPr>
        <w:rPr>
          <w:rFonts w:eastAsiaTheme="minorEastAsia"/>
        </w:rPr>
      </w:pPr>
      <w:r w:rsidRPr="005B5974">
        <w:t>Which colum</w:t>
      </w:r>
      <w:r w:rsidR="00ED43C9" w:rsidRPr="005B5974">
        <w:t>n</w:t>
      </w:r>
      <w:r w:rsidRPr="005B5974">
        <w:t xml:space="preserve"> had the least number of shells?</w:t>
      </w:r>
    </w:p>
    <w:p w14:paraId="26C01D9E" w14:textId="202CCA72" w:rsidR="00CE4E51" w:rsidRPr="005B5974" w:rsidRDefault="79F02ED8" w:rsidP="002E687E">
      <w:pPr>
        <w:pStyle w:val="ListParagraph"/>
        <w:numPr>
          <w:ilvl w:val="0"/>
          <w:numId w:val="35"/>
        </w:numPr>
        <w:rPr>
          <w:rFonts w:eastAsiaTheme="minorEastAsia"/>
        </w:rPr>
      </w:pPr>
      <w:r w:rsidRPr="005B5974">
        <w:t>How many shells on our graph altogether?</w:t>
      </w:r>
    </w:p>
    <w:p w14:paraId="5AE568CC" w14:textId="0A8CA146" w:rsidR="2676711E" w:rsidRPr="005B5974" w:rsidRDefault="371A7DDA" w:rsidP="002E687E">
      <w:pPr>
        <w:pStyle w:val="ListParagraph"/>
        <w:numPr>
          <w:ilvl w:val="0"/>
          <w:numId w:val="35"/>
        </w:numPr>
      </w:pPr>
      <w:r w:rsidRPr="005B5974">
        <w:t>Which of your chosen shells was the biggest?</w:t>
      </w:r>
    </w:p>
    <w:p w14:paraId="253B7F3A" w14:textId="56183A4B" w:rsidR="371A7DDA" w:rsidRPr="005B5974" w:rsidRDefault="371A7DDA" w:rsidP="002E687E">
      <w:pPr>
        <w:pStyle w:val="ListParagraph"/>
        <w:numPr>
          <w:ilvl w:val="0"/>
          <w:numId w:val="35"/>
        </w:numPr>
      </w:pPr>
      <w:r w:rsidRPr="005B5974">
        <w:t>Which of your chosen shells was the smallest?</w:t>
      </w:r>
    </w:p>
    <w:p w14:paraId="223141E6" w14:textId="42CAA816" w:rsidR="00CE4E51" w:rsidRPr="005B5974" w:rsidRDefault="10B9C97F" w:rsidP="002D3751">
      <w:pPr>
        <w:spacing w:before="240"/>
      </w:pPr>
      <w:r w:rsidRPr="005B5974">
        <w:t>Now you might like to</w:t>
      </w:r>
      <w:r w:rsidR="764DC499" w:rsidRPr="005B5974">
        <w:t xml:space="preserve"> use your cut out shells to make a collage.</w:t>
      </w:r>
      <w:r w:rsidR="001D2CFA" w:rsidRPr="005B5974">
        <w:t xml:space="preserve"> </w:t>
      </w:r>
      <w:r w:rsidR="00791C5F" w:rsidRPr="005B5974">
        <w:t>Be creative!</w:t>
      </w:r>
    </w:p>
    <w:p w14:paraId="30302D19" w14:textId="01E4F5FA" w:rsidR="00CE4E51" w:rsidRPr="005B5974" w:rsidRDefault="00CE4E51" w:rsidP="007803FC">
      <w:pPr>
        <w:pStyle w:val="MoEHeading1"/>
        <w:rPr>
          <w:sz w:val="32"/>
          <w:szCs w:val="32"/>
        </w:rPr>
      </w:pPr>
      <w:r w:rsidRPr="005B5974">
        <w:rPr>
          <w:sz w:val="32"/>
          <w:szCs w:val="32"/>
        </w:rPr>
        <w:lastRenderedPageBreak/>
        <w:t>Day 9: Activity 4 - Literacy</w:t>
      </w:r>
    </w:p>
    <w:tbl>
      <w:tblPr>
        <w:tblStyle w:val="TableGridLight"/>
        <w:tblW w:w="9720"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731564" w:rsidRPr="005B5974" w14:paraId="57F877C0" w14:textId="77777777" w:rsidTr="00FD4DB6">
        <w:tc>
          <w:tcPr>
            <w:tcW w:w="9720" w:type="dxa"/>
          </w:tcPr>
          <w:p w14:paraId="5D7B22F2" w14:textId="2A66A56E" w:rsidR="00CE4E51" w:rsidRPr="005B5974" w:rsidRDefault="2C48A2C2" w:rsidP="002D3751">
            <w:pPr>
              <w:spacing w:before="80" w:after="80"/>
              <w:ind w:left="115"/>
              <w:rPr>
                <w:b/>
                <w:bCs/>
                <w:i/>
                <w:iCs/>
                <w:color w:val="01853E"/>
              </w:rPr>
            </w:pPr>
            <w:r w:rsidRPr="005B5974">
              <w:rPr>
                <w:bCs/>
                <w:i/>
                <w:iCs/>
                <w:color w:val="01853E"/>
              </w:rPr>
              <w:t xml:space="preserve">In this activity your learner will explore a text and practice </w:t>
            </w:r>
            <w:r w:rsidR="2869F0B1" w:rsidRPr="005B5974">
              <w:rPr>
                <w:bCs/>
                <w:i/>
                <w:iCs/>
                <w:color w:val="01853E"/>
              </w:rPr>
              <w:t>some writing.</w:t>
            </w:r>
            <w:r w:rsidR="001D2CFA" w:rsidRPr="005B5974">
              <w:rPr>
                <w:bCs/>
                <w:i/>
                <w:iCs/>
                <w:color w:val="01853E"/>
              </w:rPr>
              <w:t xml:space="preserve"> </w:t>
            </w:r>
            <w:r w:rsidR="08E6B2AA" w:rsidRPr="005B5974">
              <w:rPr>
                <w:bCs/>
                <w:i/>
                <w:iCs/>
                <w:color w:val="01853E"/>
              </w:rPr>
              <w:t>If they want an extra challenge at the end, ask them to write their own tongue twister.</w:t>
            </w:r>
            <w:r w:rsidR="001D2CFA" w:rsidRPr="005B5974">
              <w:rPr>
                <w:bCs/>
                <w:i/>
                <w:iCs/>
                <w:color w:val="01853E"/>
              </w:rPr>
              <w:t xml:space="preserve"> </w:t>
            </w:r>
            <w:r w:rsidR="02CB77DD" w:rsidRPr="005B5974">
              <w:rPr>
                <w:bCs/>
                <w:i/>
                <w:iCs/>
                <w:color w:val="01853E"/>
              </w:rPr>
              <w:t>Consider sharing your favourite tongue twister with them.</w:t>
            </w:r>
          </w:p>
        </w:tc>
      </w:tr>
      <w:tr w:rsidR="002D3751" w:rsidRPr="005B5974" w14:paraId="39C55748" w14:textId="77777777" w:rsidTr="00FD4DB6">
        <w:tc>
          <w:tcPr>
            <w:tcW w:w="9720" w:type="dxa"/>
          </w:tcPr>
          <w:p w14:paraId="7C9236D2" w14:textId="6892D069" w:rsidR="00607060" w:rsidRPr="005B5974" w:rsidRDefault="00607060" w:rsidP="00607060">
            <w:pPr>
              <w:spacing w:before="80" w:after="80"/>
            </w:pPr>
            <w:r w:rsidRPr="005B5974">
              <w:t>What do I need?</w:t>
            </w:r>
          </w:p>
          <w:p w14:paraId="193E240F" w14:textId="0549D58D" w:rsidR="002D3751" w:rsidRPr="005B5974" w:rsidRDefault="002D3751" w:rsidP="00123902">
            <w:pPr>
              <w:pStyle w:val="ListParagraph"/>
              <w:numPr>
                <w:ilvl w:val="0"/>
                <w:numId w:val="65"/>
              </w:numPr>
              <w:spacing w:before="80" w:after="80"/>
              <w:ind w:left="337"/>
            </w:pPr>
            <w:r w:rsidRPr="005B5974">
              <w:t>30 minutes</w:t>
            </w:r>
          </w:p>
          <w:p w14:paraId="75FC95F2" w14:textId="55C0B5D6" w:rsidR="002D3751" w:rsidRPr="005B5974" w:rsidRDefault="002D3751" w:rsidP="00123902">
            <w:pPr>
              <w:pStyle w:val="ListParagraph"/>
              <w:numPr>
                <w:ilvl w:val="0"/>
                <w:numId w:val="65"/>
              </w:numPr>
              <w:spacing w:before="80" w:after="80"/>
              <w:ind w:left="337"/>
            </w:pPr>
            <w:r w:rsidRPr="005B5974">
              <w:t>My Home Learning book and pen/pencil</w:t>
            </w:r>
          </w:p>
          <w:p w14:paraId="032FF230" w14:textId="1632B04C" w:rsidR="002D3751" w:rsidRPr="005B5974" w:rsidRDefault="002D3751" w:rsidP="00123902">
            <w:pPr>
              <w:pStyle w:val="ListParagraph"/>
              <w:numPr>
                <w:ilvl w:val="0"/>
                <w:numId w:val="65"/>
              </w:numPr>
              <w:spacing w:before="80" w:after="80"/>
              <w:ind w:left="337"/>
            </w:pPr>
            <w:r w:rsidRPr="005B5974">
              <w:t xml:space="preserve">Look in your pack for a copy of Super Shells or access online at: </w:t>
            </w:r>
            <w:hyperlink r:id="rId139">
              <w:r w:rsidRPr="005B5974">
                <w:rPr>
                  <w:rStyle w:val="Hyperlink"/>
                </w:rPr>
                <w:t>https://instructionalseries.tki.org.nz/Instructional-Series/Junior-Journal/Junior-Journal-60-Level-2-2020/Super-Shells</w:t>
              </w:r>
            </w:hyperlink>
          </w:p>
          <w:p w14:paraId="7FFA20B2" w14:textId="7D0FB139" w:rsidR="002D3751" w:rsidRPr="005B5974" w:rsidRDefault="002D3751" w:rsidP="00123902">
            <w:pPr>
              <w:pStyle w:val="ListParagraph"/>
              <w:numPr>
                <w:ilvl w:val="0"/>
                <w:numId w:val="65"/>
              </w:numPr>
              <w:spacing w:before="80" w:after="80"/>
              <w:ind w:left="337"/>
            </w:pPr>
            <w:r w:rsidRPr="005B5974">
              <w:t xml:space="preserve">Optional: A device or smartphone to watch the ‘She sells seashells tongue twister on Youtube: </w:t>
            </w:r>
            <w:hyperlink r:id="rId140">
              <w:r w:rsidRPr="005B5974">
                <w:rPr>
                  <w:rStyle w:val="Hyperlink"/>
                </w:rPr>
                <w:t>https://www.youtube.com/watch?v=ZNhmcVgjZ08</w:t>
              </w:r>
            </w:hyperlink>
          </w:p>
        </w:tc>
      </w:tr>
    </w:tbl>
    <w:p w14:paraId="65601BC9" w14:textId="3CDC0414" w:rsidR="002D3751" w:rsidRPr="005B5974" w:rsidRDefault="002D3751" w:rsidP="002D3751">
      <w:pPr>
        <w:pStyle w:val="MoEHeading3"/>
      </w:pPr>
      <w:r w:rsidRPr="005B5974">
        <w:t>In this activity I am learning to: Write a description</w:t>
      </w:r>
    </w:p>
    <w:p w14:paraId="168AE67B" w14:textId="459E4F97" w:rsidR="00CE4E51" w:rsidRPr="005B5974" w:rsidRDefault="79F02ED8" w:rsidP="00C2683D">
      <w:r w:rsidRPr="005B5974">
        <w:t>Shells can be used for many things.</w:t>
      </w:r>
      <w:r w:rsidR="001D2CFA" w:rsidRPr="005B5974">
        <w:t xml:space="preserve"> </w:t>
      </w:r>
      <w:r w:rsidRPr="005B5974">
        <w:t>They are also a big part of what makes sand on many beaches.</w:t>
      </w:r>
    </w:p>
    <w:p w14:paraId="5357F56B" w14:textId="085712C0" w:rsidR="00CE4E51" w:rsidRPr="005B5974" w:rsidRDefault="007F3D8B" w:rsidP="00C2683D">
      <w:r w:rsidRPr="005B5974">
        <w:rPr>
          <w:b/>
          <w:bCs/>
        </w:rPr>
        <w:t>Listen</w:t>
      </w:r>
      <w:r w:rsidR="79F02ED8" w:rsidRPr="005B5974">
        <w:rPr>
          <w:b/>
        </w:rPr>
        <w:t xml:space="preserve"> to</w:t>
      </w:r>
      <w:r w:rsidR="79F02ED8" w:rsidRPr="005B5974">
        <w:rPr>
          <w:b/>
          <w:bCs/>
        </w:rPr>
        <w:t xml:space="preserve"> or read</w:t>
      </w:r>
      <w:r w:rsidR="79F02ED8" w:rsidRPr="005B5974">
        <w:t xml:space="preserve"> </w:t>
      </w:r>
      <w:hyperlink r:id="rId141">
        <w:r w:rsidR="79F02ED8" w:rsidRPr="005B5974">
          <w:rPr>
            <w:rStyle w:val="Hyperlink"/>
          </w:rPr>
          <w:t>Super Shells</w:t>
        </w:r>
      </w:hyperlink>
    </w:p>
    <w:p w14:paraId="539D27F7" w14:textId="7BBA11D1" w:rsidR="00CE4E51" w:rsidRPr="005B5974" w:rsidRDefault="007F3D8B" w:rsidP="00C2683D">
      <w:r w:rsidRPr="005B5974">
        <w:rPr>
          <w:b/>
          <w:bCs/>
        </w:rPr>
        <w:t>List</w:t>
      </w:r>
      <w:r w:rsidR="79F02ED8" w:rsidRPr="005B5974">
        <w:t xml:space="preserve"> all the things shells have been used for in your Home Learning book</w:t>
      </w:r>
    </w:p>
    <w:p w14:paraId="5DC34E0B" w14:textId="1AC3C3BA" w:rsidR="00CE4E51" w:rsidRPr="005B5974" w:rsidRDefault="002C4411" w:rsidP="00C2683D">
      <w:r w:rsidRPr="005B5974">
        <w:rPr>
          <w:b/>
          <w:bCs/>
        </w:rPr>
        <w:t>Write and draw: Describe</w:t>
      </w:r>
      <w:r w:rsidR="002B346A" w:rsidRPr="005B5974">
        <w:t xml:space="preserve"> your favourite shell (or marine creature)– think about its size, shape, colour, how it feels, how it lives, etc.</w:t>
      </w:r>
    </w:p>
    <w:tbl>
      <w:tblPr>
        <w:tblStyle w:val="TableGridLight"/>
        <w:tblW w:w="0" w:type="auto"/>
        <w:tblLayout w:type="fixed"/>
        <w:tblLook w:val="06A0" w:firstRow="1" w:lastRow="0" w:firstColumn="1" w:lastColumn="0" w:noHBand="1" w:noVBand="1"/>
      </w:tblPr>
      <w:tblGrid>
        <w:gridCol w:w="4860"/>
        <w:gridCol w:w="4860"/>
      </w:tblGrid>
      <w:tr w:rsidR="70250D9B" w:rsidRPr="005B5974" w14:paraId="56FE0B6F" w14:textId="77777777" w:rsidTr="70250D9B">
        <w:tc>
          <w:tcPr>
            <w:tcW w:w="4860" w:type="dxa"/>
          </w:tcPr>
          <w:p w14:paraId="137D0FBA" w14:textId="03C8A21A" w:rsidR="2C79E454" w:rsidRPr="005B5974" w:rsidRDefault="00F27E91" w:rsidP="00C2683D">
            <w:r w:rsidRPr="005B5974">
              <w:t>Describe</w:t>
            </w:r>
            <w:r w:rsidR="2C79E454" w:rsidRPr="005B5974">
              <w:t xml:space="preserve"> your shell here:</w:t>
            </w:r>
          </w:p>
          <w:p w14:paraId="2FC79589" w14:textId="6DB5B1E0" w:rsidR="2C79E454" w:rsidRPr="005B5974" w:rsidRDefault="2C79E454" w:rsidP="00C2683D"/>
          <w:p w14:paraId="78765518" w14:textId="7E50F229" w:rsidR="2C79E454" w:rsidRPr="005B5974" w:rsidRDefault="2C79E454" w:rsidP="00C2683D"/>
          <w:p w14:paraId="292E06AA" w14:textId="6132DE13" w:rsidR="2C79E454" w:rsidRPr="005B5974" w:rsidRDefault="2C79E454" w:rsidP="00C2683D"/>
          <w:p w14:paraId="0CD5B690" w14:textId="0BD552AA" w:rsidR="2C79E454" w:rsidRPr="005B5974" w:rsidRDefault="2C79E454" w:rsidP="00C2683D"/>
          <w:p w14:paraId="05B90591" w14:textId="0560557E" w:rsidR="2C79E454" w:rsidRPr="005B5974" w:rsidRDefault="2C79E454" w:rsidP="00C2683D"/>
          <w:p w14:paraId="307A378B" w14:textId="1B674E50" w:rsidR="2C79E454" w:rsidRPr="005B5974" w:rsidRDefault="2C79E454" w:rsidP="00C2683D"/>
          <w:p w14:paraId="34DAC551" w14:textId="0CA4D6A4" w:rsidR="70250D9B" w:rsidRPr="005B5974" w:rsidRDefault="70250D9B" w:rsidP="00C2683D"/>
        </w:tc>
        <w:tc>
          <w:tcPr>
            <w:tcW w:w="4860" w:type="dxa"/>
          </w:tcPr>
          <w:p w14:paraId="5439F664" w14:textId="5823315F" w:rsidR="70250D9B" w:rsidRPr="005B5974" w:rsidRDefault="2C79E454" w:rsidP="00C2683D">
            <w:r w:rsidRPr="005B5974">
              <w:t>Draw your shell here:</w:t>
            </w:r>
          </w:p>
        </w:tc>
      </w:tr>
    </w:tbl>
    <w:p w14:paraId="3963A42F" w14:textId="77777777" w:rsidR="00B13AEA" w:rsidRPr="005B5974" w:rsidRDefault="79F02ED8" w:rsidP="00C2683D">
      <w:r w:rsidRPr="005B5974">
        <w:t xml:space="preserve">To finish off our shell study, try </w:t>
      </w:r>
      <w:r w:rsidR="002C17B2" w:rsidRPr="005B5974">
        <w:rPr>
          <w:b/>
          <w:bCs/>
        </w:rPr>
        <w:t>saying</w:t>
      </w:r>
      <w:r w:rsidRPr="005B5974">
        <w:t xml:space="preserve"> this tongue-twister. </w:t>
      </w:r>
    </w:p>
    <w:p w14:paraId="6CE8E3E0" w14:textId="6E366F95" w:rsidR="00CE4E51" w:rsidRPr="005B5974" w:rsidRDefault="79F02ED8" w:rsidP="00C2683D">
      <w:r w:rsidRPr="005B5974">
        <w:t xml:space="preserve">Watch and listen </w:t>
      </w:r>
      <w:r w:rsidR="002C4411" w:rsidRPr="005B5974">
        <w:t>to</w:t>
      </w:r>
      <w:r w:rsidRPr="005B5974">
        <w:t xml:space="preserve"> </w:t>
      </w:r>
      <w:hyperlink r:id="rId142">
        <w:r w:rsidRPr="005B5974">
          <w:rPr>
            <w:rStyle w:val="Hyperlink"/>
          </w:rPr>
          <w:t>She sells seashells</w:t>
        </w:r>
      </w:hyperlink>
      <w:r w:rsidR="19FE5E94" w:rsidRPr="005B5974">
        <w:t xml:space="preserve"> or </w:t>
      </w:r>
      <w:r w:rsidR="5FAEFA80" w:rsidRPr="005B5974">
        <w:t>read below.</w:t>
      </w:r>
      <w:r w:rsidR="001D2CFA" w:rsidRPr="005B5974">
        <w:t xml:space="preserve"> </w:t>
      </w:r>
      <w:r w:rsidR="5FAEFA80" w:rsidRPr="005B5974">
        <w:t>Ask your caregiver for help if needed.</w:t>
      </w:r>
    </w:p>
    <w:tbl>
      <w:tblPr>
        <w:tblStyle w:val="TableGridLight"/>
        <w:tblW w:w="7475" w:type="dxa"/>
        <w:tblInd w:w="2245" w:type="dxa"/>
        <w:tblLayout w:type="fixed"/>
        <w:tblLook w:val="06A0" w:firstRow="1" w:lastRow="0" w:firstColumn="1" w:lastColumn="0" w:noHBand="1" w:noVBand="1"/>
      </w:tblPr>
      <w:tblGrid>
        <w:gridCol w:w="7475"/>
      </w:tblGrid>
      <w:tr w:rsidR="76E726E6" w:rsidRPr="005B5974" w14:paraId="229D8ABC" w14:textId="77777777" w:rsidTr="003851C6">
        <w:tc>
          <w:tcPr>
            <w:tcW w:w="7475" w:type="dxa"/>
          </w:tcPr>
          <w:p w14:paraId="4152526B" w14:textId="53425FE8" w:rsidR="29D57FBC" w:rsidRPr="005B5974" w:rsidRDefault="29D57FBC" w:rsidP="00450373">
            <w:r w:rsidRPr="005B5974">
              <w:t xml:space="preserve">“She Sells Seashells” </w:t>
            </w:r>
          </w:p>
          <w:p w14:paraId="6C770702" w14:textId="733428B0" w:rsidR="29D57FBC" w:rsidRPr="005B5974" w:rsidRDefault="29D57FBC" w:rsidP="00450373">
            <w:r w:rsidRPr="005B5974">
              <w:t>She sells seashells by the seashore,</w:t>
            </w:r>
            <w:r w:rsidRPr="005B5974">
              <w:br/>
              <w:t>The shells she sells are seashells, I’m sure.</w:t>
            </w:r>
            <w:r w:rsidRPr="005B5974">
              <w:br/>
              <w:t>So if she sells seashells on the seashore,</w:t>
            </w:r>
            <w:r w:rsidRPr="005B5974">
              <w:br/>
              <w:t>Then I’m sure she sells seashore shells.</w:t>
            </w:r>
          </w:p>
          <w:p w14:paraId="292BCAA7" w14:textId="18AE5688" w:rsidR="76E726E6" w:rsidRPr="005B5974" w:rsidRDefault="76E726E6" w:rsidP="00450373"/>
        </w:tc>
      </w:tr>
    </w:tbl>
    <w:p w14:paraId="5B93DFC1" w14:textId="2565390D" w:rsidR="0957F3F8" w:rsidRPr="005B5974" w:rsidRDefault="592EAFFB" w:rsidP="00C2683D">
      <w:r w:rsidRPr="005B5974">
        <w:t xml:space="preserve">Write a list of all the ‘s’ </w:t>
      </w:r>
      <w:r w:rsidR="182C4265" w:rsidRPr="005B5974">
        <w:t xml:space="preserve">and ‘sh’ words your know </w:t>
      </w:r>
      <w:r w:rsidR="39143AB6" w:rsidRPr="005B5974">
        <w:t>below.</w:t>
      </w:r>
      <w:r w:rsidR="001D2CFA" w:rsidRPr="005B5974">
        <w:t xml:space="preserve"> </w:t>
      </w:r>
      <w:r w:rsidR="39143AB6" w:rsidRPr="005B5974">
        <w:t>How many can you write?</w:t>
      </w:r>
    </w:p>
    <w:tbl>
      <w:tblPr>
        <w:tblStyle w:val="TableGridLight"/>
        <w:tblW w:w="0" w:type="auto"/>
        <w:tblLayout w:type="fixed"/>
        <w:tblLook w:val="06A0" w:firstRow="1" w:lastRow="0" w:firstColumn="1" w:lastColumn="0" w:noHBand="1" w:noVBand="1"/>
      </w:tblPr>
      <w:tblGrid>
        <w:gridCol w:w="4860"/>
        <w:gridCol w:w="4860"/>
      </w:tblGrid>
      <w:tr w:rsidR="182C4265" w:rsidRPr="005B5974" w14:paraId="49F92F91" w14:textId="77777777" w:rsidTr="182C4265">
        <w:tc>
          <w:tcPr>
            <w:tcW w:w="4860" w:type="dxa"/>
          </w:tcPr>
          <w:p w14:paraId="72260C58" w14:textId="0D46362B" w:rsidR="182C4265" w:rsidRPr="005B5974" w:rsidRDefault="182C4265" w:rsidP="00C2683D">
            <w:r w:rsidRPr="005B5974">
              <w:lastRenderedPageBreak/>
              <w:t xml:space="preserve">“s” </w:t>
            </w:r>
            <w:r w:rsidR="5DDCDE51" w:rsidRPr="005B5974">
              <w:t>words</w:t>
            </w:r>
          </w:p>
        </w:tc>
        <w:tc>
          <w:tcPr>
            <w:tcW w:w="4860" w:type="dxa"/>
          </w:tcPr>
          <w:p w14:paraId="28E6EE4D" w14:textId="581F91B7" w:rsidR="182C4265" w:rsidRPr="005B5974" w:rsidRDefault="5DDCDE51" w:rsidP="00C2683D">
            <w:r w:rsidRPr="005B5974">
              <w:t>“sh” words</w:t>
            </w:r>
          </w:p>
        </w:tc>
      </w:tr>
      <w:tr w:rsidR="182C4265" w:rsidRPr="005B5974" w14:paraId="17B80595" w14:textId="77777777" w:rsidTr="182C4265">
        <w:tc>
          <w:tcPr>
            <w:tcW w:w="4860" w:type="dxa"/>
          </w:tcPr>
          <w:p w14:paraId="5F266CB1" w14:textId="2E7A083C" w:rsidR="07E8EE48" w:rsidRPr="005B5974" w:rsidRDefault="07E8EE48" w:rsidP="00C2683D"/>
          <w:p w14:paraId="71282BCE" w14:textId="3BB78E23" w:rsidR="07E8EE48" w:rsidRPr="005B5974" w:rsidRDefault="07E8EE48" w:rsidP="00C2683D">
            <w:r w:rsidRPr="005B5974">
              <w:t>sells</w:t>
            </w:r>
          </w:p>
          <w:p w14:paraId="07E592A6" w14:textId="6933A2DD" w:rsidR="07E8EE48" w:rsidRPr="005B5974" w:rsidRDefault="07E8EE48" w:rsidP="00C2683D"/>
          <w:p w14:paraId="708CEC5D" w14:textId="38764F1B" w:rsidR="07E8EE48" w:rsidRPr="005B5974" w:rsidRDefault="07E8EE48" w:rsidP="00C2683D"/>
          <w:p w14:paraId="2C4F30A6" w14:textId="77777777" w:rsidR="00791C5F" w:rsidRPr="005B5974" w:rsidRDefault="00791C5F" w:rsidP="00C2683D"/>
          <w:p w14:paraId="1E4829EC" w14:textId="77777777" w:rsidR="00726C69" w:rsidRPr="005B5974" w:rsidRDefault="00726C69" w:rsidP="00C2683D"/>
          <w:p w14:paraId="2579B063" w14:textId="154B1516" w:rsidR="00726C69" w:rsidRPr="005B5974" w:rsidRDefault="00726C69" w:rsidP="00C2683D"/>
        </w:tc>
        <w:tc>
          <w:tcPr>
            <w:tcW w:w="4860" w:type="dxa"/>
          </w:tcPr>
          <w:p w14:paraId="47E9A987" w14:textId="02891E5B" w:rsidR="07E8EE48" w:rsidRPr="005B5974" w:rsidRDefault="07E8EE48" w:rsidP="00C2683D"/>
          <w:p w14:paraId="005C311D" w14:textId="288458AE" w:rsidR="182C4265" w:rsidRPr="005B5974" w:rsidRDefault="07E8EE48" w:rsidP="00C2683D">
            <w:r w:rsidRPr="005B5974">
              <w:t>shells</w:t>
            </w:r>
          </w:p>
        </w:tc>
      </w:tr>
    </w:tbl>
    <w:p w14:paraId="62B2407E" w14:textId="0159E99C" w:rsidR="00CE4E51" w:rsidRPr="005B5974" w:rsidRDefault="00CE4E51" w:rsidP="00C2683D">
      <w:pPr>
        <w:pStyle w:val="MoECoverPageSubheading"/>
      </w:pPr>
    </w:p>
    <w:p w14:paraId="6B610BB8" w14:textId="3DFABE46" w:rsidR="00CE4E51" w:rsidRPr="005B5974" w:rsidRDefault="00791C5F" w:rsidP="00C2683D">
      <w:r w:rsidRPr="005B5974">
        <w:t>Could you write your own tongue twister?</w:t>
      </w:r>
      <w:r w:rsidR="001D2CFA" w:rsidRPr="005B5974">
        <w:t xml:space="preserve"> </w:t>
      </w:r>
      <w:r w:rsidRPr="005B5974">
        <w:t>Give it a try here:</w:t>
      </w:r>
    </w:p>
    <w:tbl>
      <w:tblPr>
        <w:tblStyle w:val="TableGridLight"/>
        <w:tblW w:w="0" w:type="auto"/>
        <w:tblLook w:val="04A0" w:firstRow="1" w:lastRow="0" w:firstColumn="1" w:lastColumn="0" w:noHBand="0" w:noVBand="1"/>
      </w:tblPr>
      <w:tblGrid>
        <w:gridCol w:w="9715"/>
      </w:tblGrid>
      <w:tr w:rsidR="00791C5F" w:rsidRPr="005B5974" w14:paraId="376D32B8" w14:textId="77777777" w:rsidTr="00791C5F">
        <w:tc>
          <w:tcPr>
            <w:tcW w:w="9725" w:type="dxa"/>
          </w:tcPr>
          <w:p w14:paraId="33998C3B" w14:textId="77777777" w:rsidR="00791C5F" w:rsidRPr="005B5974" w:rsidRDefault="00791C5F" w:rsidP="00C2683D"/>
          <w:p w14:paraId="7CAE302C" w14:textId="77777777" w:rsidR="00791C5F" w:rsidRPr="005B5974" w:rsidRDefault="00791C5F" w:rsidP="00C2683D"/>
          <w:p w14:paraId="27914FA3" w14:textId="77777777" w:rsidR="00791C5F" w:rsidRPr="005B5974" w:rsidRDefault="00791C5F" w:rsidP="00C2683D"/>
          <w:p w14:paraId="6412305B" w14:textId="77777777" w:rsidR="00726C69" w:rsidRPr="005B5974" w:rsidRDefault="00726C69" w:rsidP="00C2683D"/>
          <w:p w14:paraId="369CAF4C" w14:textId="77777777" w:rsidR="00726C69" w:rsidRPr="005B5974" w:rsidRDefault="00726C69" w:rsidP="00C2683D"/>
          <w:p w14:paraId="42156C00" w14:textId="77777777" w:rsidR="00791C5F" w:rsidRPr="005B5974" w:rsidRDefault="00791C5F" w:rsidP="00C2683D"/>
          <w:p w14:paraId="1820A52B" w14:textId="7C3FE4C1" w:rsidR="00791C5F" w:rsidRPr="005B5974" w:rsidRDefault="00791C5F" w:rsidP="00C2683D"/>
        </w:tc>
      </w:tr>
    </w:tbl>
    <w:p w14:paraId="08311BA6" w14:textId="0376D37B" w:rsidR="00791C5F" w:rsidRPr="005B5974" w:rsidRDefault="008E1AA1" w:rsidP="00C2683D">
      <w:r>
        <w:pict w14:anchorId="1FFB36ED">
          <v:rect id="_x0000_i1038" style="width:0;height:1.5pt" o:hralign="center" o:hrstd="t" o:hr="t" fillcolor="#a0a0a0" stroked="f"/>
        </w:pict>
      </w:r>
    </w:p>
    <w:p w14:paraId="050B8BE8" w14:textId="0EAFCA63" w:rsidR="00CE4E51" w:rsidRPr="005B5974" w:rsidRDefault="00CE4E51" w:rsidP="003851C6">
      <w:pPr>
        <w:pStyle w:val="MoEHeading1"/>
        <w:rPr>
          <w:sz w:val="32"/>
          <w:szCs w:val="32"/>
        </w:rPr>
      </w:pPr>
      <w:r w:rsidRPr="005B5974">
        <w:rPr>
          <w:sz w:val="32"/>
          <w:szCs w:val="32"/>
        </w:rPr>
        <w:t xml:space="preserve">Day 9: Reflection </w:t>
      </w:r>
    </w:p>
    <w:p w14:paraId="5615A713" w14:textId="3ABDFE89" w:rsidR="00726C69" w:rsidRPr="005B5974" w:rsidRDefault="00726C69" w:rsidP="00726C69">
      <w:pPr>
        <w:rPr>
          <w:i/>
          <w:iCs/>
        </w:rPr>
      </w:pPr>
      <w:r w:rsidRPr="005B5974">
        <w:rPr>
          <w:i/>
          <w:iCs/>
          <w:color w:val="01853E"/>
        </w:rPr>
        <w:t>So today we made more meaning and delved deeper into things that reflect us when we express to others more about where we live. Your learner also acted like a Scientist when they classified and measured shell specimens (even though they were only paper!). Finally, your learner was challenged to write a description. Hopefully, it was a good day.</w:t>
      </w:r>
    </w:p>
    <w:p w14:paraId="0E7FE6C2" w14:textId="331EE949" w:rsidR="00280A31" w:rsidRPr="005B5974" w:rsidRDefault="002C17B2" w:rsidP="005E23C7">
      <w:pPr>
        <w:spacing w:after="0"/>
        <w:rPr>
          <w:rFonts w:eastAsiaTheme="minorEastAsia"/>
        </w:rPr>
      </w:pPr>
      <w:r w:rsidRPr="005B5974">
        <w:rPr>
          <w:bCs/>
        </w:rPr>
        <w:t>Talk</w:t>
      </w:r>
      <w:r w:rsidR="00280A31" w:rsidRPr="005B5974">
        <w:rPr>
          <w:bCs/>
        </w:rPr>
        <w:t xml:space="preserve"> with someone in your whānau.</w:t>
      </w:r>
      <w:r w:rsidR="00073E83" w:rsidRPr="005B5974">
        <w:rPr>
          <w:bCs/>
        </w:rPr>
        <w:t xml:space="preserve"> </w:t>
      </w:r>
      <w:r w:rsidR="00280A31" w:rsidRPr="005B5974">
        <w:t>Tell them all the things you have done today.</w:t>
      </w:r>
      <w:r w:rsidR="00141BCD" w:rsidRPr="005B5974">
        <w:rPr>
          <w:rFonts w:eastAsiaTheme="minorEastAsia"/>
        </w:rPr>
        <w:t xml:space="preserve"> </w:t>
      </w:r>
      <w:r w:rsidR="00280A31" w:rsidRPr="005B5974">
        <w:t>Talk about all the things you have created this week</w:t>
      </w:r>
      <w:r w:rsidR="00B558E8" w:rsidRPr="005B5974">
        <w:t>.</w:t>
      </w:r>
    </w:p>
    <w:p w14:paraId="5BC45BF8" w14:textId="77777777" w:rsidR="00280A31" w:rsidRPr="005B5974" w:rsidRDefault="00280A31" w:rsidP="00B10CED">
      <w:pPr>
        <w:pStyle w:val="ListParagraph"/>
        <w:numPr>
          <w:ilvl w:val="0"/>
          <w:numId w:val="59"/>
        </w:numPr>
        <w:rPr>
          <w:rFonts w:eastAsiaTheme="minorEastAsia"/>
        </w:rPr>
      </w:pPr>
      <w:r w:rsidRPr="005B5974">
        <w:t>How did today make you feel?</w:t>
      </w:r>
    </w:p>
    <w:p w14:paraId="40651B7A" w14:textId="77777777" w:rsidR="000D5884" w:rsidRPr="005B5974" w:rsidRDefault="000D5884" w:rsidP="00B10CED">
      <w:pPr>
        <w:pStyle w:val="ListParagraph"/>
        <w:numPr>
          <w:ilvl w:val="0"/>
          <w:numId w:val="59"/>
        </w:numPr>
        <w:rPr>
          <w:rFonts w:eastAsiaTheme="minorEastAsia"/>
        </w:rPr>
      </w:pPr>
      <w:r w:rsidRPr="005B5974">
        <w:t>Which activity did you enjoy the most today?</w:t>
      </w:r>
    </w:p>
    <w:p w14:paraId="01DBE506" w14:textId="77777777" w:rsidR="000D5884" w:rsidRPr="005B5974" w:rsidRDefault="000D5884" w:rsidP="00B10CED">
      <w:pPr>
        <w:pStyle w:val="ListParagraph"/>
        <w:numPr>
          <w:ilvl w:val="0"/>
          <w:numId w:val="59"/>
        </w:numPr>
      </w:pPr>
      <w:r w:rsidRPr="005B5974">
        <w:t xml:space="preserve">What did you learn today? </w:t>
      </w:r>
    </w:p>
    <w:p w14:paraId="1E9828C8" w14:textId="77777777" w:rsidR="000D5884" w:rsidRPr="005B5974" w:rsidRDefault="000D5884" w:rsidP="000D5884">
      <w:pPr>
        <w:rPr>
          <w:rFonts w:eastAsiaTheme="minorEastAsia"/>
        </w:rPr>
      </w:pPr>
      <w:r w:rsidRPr="005B5974">
        <w:rPr>
          <w:b/>
          <w:bCs/>
        </w:rPr>
        <w:t>Write</w:t>
      </w:r>
      <w:r w:rsidRPr="005B5974">
        <w:t xml:space="preserve"> or </w:t>
      </w:r>
      <w:r w:rsidRPr="005B5974">
        <w:rPr>
          <w:b/>
          <w:bCs/>
        </w:rPr>
        <w:t>draw</w:t>
      </w:r>
      <w:r w:rsidRPr="005B5974">
        <w:t xml:space="preserve"> this in your home learning book. </w:t>
      </w:r>
    </w:p>
    <w:p w14:paraId="536FDDC1" w14:textId="77777777" w:rsidR="00280A31" w:rsidRPr="005B5974" w:rsidRDefault="00280A31" w:rsidP="00C770A0">
      <w:pPr>
        <w:spacing w:after="0"/>
        <w:rPr>
          <w:b/>
          <w:bCs/>
        </w:rPr>
      </w:pPr>
      <w:r w:rsidRPr="005B5974">
        <w:rPr>
          <w:b/>
          <w:bCs/>
        </w:rPr>
        <w:t>Wellbeing check</w:t>
      </w:r>
    </w:p>
    <w:p w14:paraId="059B0511" w14:textId="1671378C" w:rsidR="00280A31" w:rsidRPr="005B5974" w:rsidRDefault="00280A31" w:rsidP="00B10CED">
      <w:pPr>
        <w:pStyle w:val="ListParagraph"/>
        <w:numPr>
          <w:ilvl w:val="0"/>
          <w:numId w:val="60"/>
        </w:numPr>
        <w:rPr>
          <w:rFonts w:eastAsia="Calibri Light"/>
        </w:rPr>
      </w:pPr>
      <w:r w:rsidRPr="005B5974">
        <w:t xml:space="preserve">Put the </w:t>
      </w:r>
      <w:hyperlink r:id="rId143">
        <w:r w:rsidRPr="005B5974">
          <w:rPr>
            <w:rStyle w:val="Hyperlink"/>
            <w:rFonts w:eastAsia="Calibri Light"/>
          </w:rPr>
          <w:t>Face cards</w:t>
        </w:r>
      </w:hyperlink>
      <w:r w:rsidRPr="005B5974">
        <w:rPr>
          <w:rFonts w:eastAsia="@MS Mincho"/>
        </w:rPr>
        <w:t xml:space="preserve"> you used last week on the table or floor in front of you.</w:t>
      </w:r>
    </w:p>
    <w:p w14:paraId="271E0963" w14:textId="739C0AFB" w:rsidR="00280A31" w:rsidRPr="005B5974" w:rsidRDefault="00280A31" w:rsidP="00B10CED">
      <w:pPr>
        <w:pStyle w:val="ListParagraph"/>
        <w:numPr>
          <w:ilvl w:val="0"/>
          <w:numId w:val="60"/>
        </w:numPr>
      </w:pPr>
      <w:r w:rsidRPr="005B5974">
        <w:t>Which card shows how you felt this morning?</w:t>
      </w:r>
      <w:r w:rsidR="001D2CFA" w:rsidRPr="005B5974">
        <w:t xml:space="preserve"> </w:t>
      </w:r>
      <w:r w:rsidRPr="005B5974">
        <w:t>Which card shows how you feel now?</w:t>
      </w:r>
    </w:p>
    <w:p w14:paraId="03308993" w14:textId="2E19B199" w:rsidR="00280A31" w:rsidRPr="005B5974" w:rsidRDefault="002C17B2" w:rsidP="003851C6">
      <w:pPr>
        <w:rPr>
          <w:rFonts w:eastAsia="MS Mincho"/>
        </w:rPr>
      </w:pPr>
      <w:r w:rsidRPr="005B5974">
        <w:rPr>
          <w:b/>
          <w:bCs/>
        </w:rPr>
        <w:t>Close</w:t>
      </w:r>
      <w:r w:rsidR="00280A31" w:rsidRPr="005B5974">
        <w:t xml:space="preserve"> your book – School is finished for today. </w:t>
      </w:r>
      <w:r w:rsidR="00280A31" w:rsidRPr="005B5974">
        <w:rPr>
          <w:rFonts w:ascii="Segoe UI Emoji" w:eastAsia="Symbol" w:hAnsi="Segoe UI Emoji" w:cs="Segoe UI Emoji"/>
        </w:rPr>
        <w:t>😊</w:t>
      </w:r>
    </w:p>
    <w:p w14:paraId="43C5BD52" w14:textId="77777777" w:rsidR="00726C69" w:rsidRPr="005B5974" w:rsidRDefault="00726C69">
      <w:pPr>
        <w:keepLines w:val="0"/>
        <w:suppressAutoHyphens w:val="0"/>
        <w:spacing w:before="0" w:line="259" w:lineRule="auto"/>
        <w:rPr>
          <w:rFonts w:eastAsiaTheme="majorEastAsia"/>
          <w:b/>
          <w:color w:val="3472AC"/>
          <w:sz w:val="36"/>
          <w:szCs w:val="36"/>
        </w:rPr>
      </w:pPr>
      <w:r w:rsidRPr="005B5974">
        <w:rPr>
          <w:color w:val="3472AC"/>
        </w:rPr>
        <w:br w:type="page"/>
      </w:r>
    </w:p>
    <w:p w14:paraId="75A97F1E" w14:textId="77777777" w:rsidR="000D5884" w:rsidRPr="005B5974" w:rsidRDefault="00CE4E51" w:rsidP="003851C6">
      <w:pPr>
        <w:pStyle w:val="MoEHeading1"/>
        <w:rPr>
          <w:color w:val="3472AC"/>
        </w:rPr>
      </w:pPr>
      <w:r w:rsidRPr="005B5974">
        <w:rPr>
          <w:color w:val="3472AC"/>
        </w:rPr>
        <w:lastRenderedPageBreak/>
        <w:t xml:space="preserve">Day 10: </w:t>
      </w:r>
      <w:r w:rsidR="000D5884" w:rsidRPr="005B5974">
        <w:rPr>
          <w:color w:val="3472AC"/>
        </w:rPr>
        <w:t>Getting started</w:t>
      </w:r>
    </w:p>
    <w:p w14:paraId="315A510B" w14:textId="77777777" w:rsidR="000D5884" w:rsidRPr="005B5974" w:rsidRDefault="00CE4E51" w:rsidP="000D5884">
      <w:pPr>
        <w:spacing w:before="0" w:after="0"/>
      </w:pPr>
      <w:r w:rsidRPr="005B5974">
        <w:rPr>
          <w:color w:val="3472AC"/>
        </w:rPr>
        <w:t xml:space="preserve"> </w:t>
      </w:r>
      <w:r w:rsidR="000D5884" w:rsidRPr="005B5974">
        <w:t>Take the first 30 minutes of the day getting ready for learning:</w:t>
      </w:r>
    </w:p>
    <w:p w14:paraId="6938B1F8" w14:textId="77777777" w:rsidR="00B46B14" w:rsidRPr="005B5974" w:rsidRDefault="00B46B14" w:rsidP="00B46B14">
      <w:pPr>
        <w:pStyle w:val="ListParagraph"/>
        <w:numPr>
          <w:ilvl w:val="0"/>
          <w:numId w:val="52"/>
        </w:numPr>
        <w:rPr>
          <w:rFonts w:eastAsiaTheme="minorEastAsia"/>
          <w:b/>
        </w:rPr>
      </w:pPr>
      <w:r w:rsidRPr="005B5974">
        <w:rPr>
          <w:b/>
          <w:bCs/>
        </w:rPr>
        <w:t>Practise your karakia (See p. 9)</w:t>
      </w:r>
      <w:r w:rsidRPr="005B5974">
        <w:t xml:space="preserve"> </w:t>
      </w:r>
    </w:p>
    <w:p w14:paraId="3F1063BD" w14:textId="77777777" w:rsidR="00B46B14" w:rsidRPr="005B5974" w:rsidRDefault="00B46B14" w:rsidP="00B46B14">
      <w:pPr>
        <w:pStyle w:val="ListParagraph"/>
        <w:numPr>
          <w:ilvl w:val="0"/>
          <w:numId w:val="52"/>
        </w:numPr>
        <w:rPr>
          <w:rFonts w:eastAsiaTheme="minorEastAsia"/>
          <w:b/>
        </w:rPr>
      </w:pPr>
      <w:r w:rsidRPr="005B5974">
        <w:rPr>
          <w:b/>
          <w:bCs/>
        </w:rPr>
        <w:t>Do</w:t>
      </w:r>
      <w:r w:rsidRPr="005B5974">
        <w:t xml:space="preserve"> a mindfulness activity (See p. 8)</w:t>
      </w:r>
    </w:p>
    <w:p w14:paraId="72CF3208" w14:textId="77777777" w:rsidR="00B46B14" w:rsidRPr="005B5974" w:rsidRDefault="00B46B14" w:rsidP="00B46B14">
      <w:pPr>
        <w:pStyle w:val="ListParagraph"/>
        <w:numPr>
          <w:ilvl w:val="0"/>
          <w:numId w:val="52"/>
        </w:numPr>
      </w:pPr>
      <w:r w:rsidRPr="005B5974">
        <w:rPr>
          <w:b/>
          <w:bCs/>
        </w:rPr>
        <w:t>Plan</w:t>
      </w:r>
      <w:r w:rsidRPr="005B5974">
        <w:t xml:space="preserve"> out my day and where I will learn</w:t>
      </w:r>
    </w:p>
    <w:p w14:paraId="11BF5E16" w14:textId="77777777" w:rsidR="00B46B14" w:rsidRPr="005B5974" w:rsidRDefault="00B46B14" w:rsidP="00B46B14">
      <w:pPr>
        <w:pStyle w:val="ListParagraph"/>
        <w:numPr>
          <w:ilvl w:val="0"/>
          <w:numId w:val="52"/>
        </w:numPr>
        <w:rPr>
          <w:rFonts w:eastAsiaTheme="minorEastAsia"/>
        </w:rPr>
      </w:pPr>
      <w:r w:rsidRPr="005B5974">
        <w:rPr>
          <w:b/>
          <w:bCs/>
        </w:rPr>
        <w:t xml:space="preserve">Choose </w:t>
      </w:r>
      <w:r w:rsidRPr="005B5974">
        <w:t>a fitness activity (See p. 6-7)</w:t>
      </w:r>
    </w:p>
    <w:p w14:paraId="75892B29" w14:textId="77777777" w:rsidR="00B46B14" w:rsidRPr="005B5974" w:rsidRDefault="00B46B14" w:rsidP="00B46B14">
      <w:pPr>
        <w:pStyle w:val="ListParagraph"/>
        <w:numPr>
          <w:ilvl w:val="0"/>
          <w:numId w:val="52"/>
        </w:numPr>
      </w:pPr>
      <w:r w:rsidRPr="005B5974">
        <w:rPr>
          <w:b/>
          <w:bCs/>
        </w:rPr>
        <w:t>Check in</w:t>
      </w:r>
      <w:r w:rsidRPr="005B5974">
        <w:t xml:space="preserve"> with your teacher.</w:t>
      </w:r>
    </w:p>
    <w:p w14:paraId="39E0A334" w14:textId="433915F2" w:rsidR="00CE4E51" w:rsidRPr="005B5974" w:rsidRDefault="000D5884" w:rsidP="000D5884">
      <w:pPr>
        <w:rPr>
          <w:color w:val="3472AC"/>
        </w:rPr>
      </w:pPr>
      <w:r w:rsidRPr="005B5974">
        <w:t>Today is the last day of this learning pack – how exciting! You did it! Today your learner will have opportunities to share their learning – usually the final part of an inquiry. Be sure to celebrate and acknowledge them. Consider contacting your learner’s teacher to share that they are finished.</w:t>
      </w:r>
    </w:p>
    <w:p w14:paraId="7418CA6A" w14:textId="7E8767FF" w:rsidR="00081954" w:rsidRPr="005B5974" w:rsidRDefault="00081954" w:rsidP="000D5884">
      <w:r w:rsidRPr="005B5974">
        <w:t xml:space="preserve">Set up your space for learning. Grab the things </w:t>
      </w:r>
      <w:r w:rsidR="000D5884" w:rsidRPr="005B5974">
        <w:t>you</w:t>
      </w:r>
      <w:r w:rsidRPr="005B5974">
        <w:t xml:space="preserve"> need. These are the activities for today.</w:t>
      </w:r>
    </w:p>
    <w:tbl>
      <w:tblPr>
        <w:tblStyle w:val="PlainTable1"/>
        <w:tblW w:w="9839" w:type="dxa"/>
        <w:tblLook w:val="04A0" w:firstRow="1" w:lastRow="0" w:firstColumn="1" w:lastColumn="0" w:noHBand="0" w:noVBand="1"/>
      </w:tblPr>
      <w:tblGrid>
        <w:gridCol w:w="2785"/>
        <w:gridCol w:w="2700"/>
        <w:gridCol w:w="4354"/>
      </w:tblGrid>
      <w:tr w:rsidR="00081954" w:rsidRPr="005B5974" w14:paraId="41A50E5A" w14:textId="77777777" w:rsidTr="003851C6">
        <w:trPr>
          <w:cnfStyle w:val="100000000000" w:firstRow="1" w:lastRow="0" w:firstColumn="0" w:lastColumn="0" w:oddVBand="0" w:evenVBand="0" w:oddHBand="0" w:evenHBand="0" w:firstRowFirstColumn="0" w:firstRowLastColumn="0" w:lastRowFirstColumn="0" w:lastRowLastColumn="0"/>
          <w:trHeight w:val="1592"/>
        </w:trPr>
        <w:tc>
          <w:tcPr>
            <w:cnfStyle w:val="001000000000" w:firstRow="0" w:lastRow="0" w:firstColumn="1" w:lastColumn="0" w:oddVBand="0" w:evenVBand="0" w:oddHBand="0" w:evenHBand="0" w:firstRowFirstColumn="0" w:firstRowLastColumn="0" w:lastRowFirstColumn="0" w:lastRowLastColumn="0"/>
            <w:tcW w:w="2785" w:type="dxa"/>
          </w:tcPr>
          <w:p w14:paraId="59FFE82B" w14:textId="35A66856" w:rsidR="00791C5F" w:rsidRPr="005B5974" w:rsidRDefault="00791C5F" w:rsidP="003851C6">
            <w:pPr>
              <w:rPr>
                <w:b w:val="0"/>
                <w:bCs w:val="0"/>
              </w:rPr>
            </w:pPr>
            <w:r w:rsidRPr="005B5974">
              <w:rPr>
                <w:b w:val="0"/>
                <w:bCs w:val="0"/>
              </w:rPr>
              <w:t>Express myself</w:t>
            </w:r>
          </w:p>
          <w:p w14:paraId="761A4827" w14:textId="680E2184" w:rsidR="00081954" w:rsidRPr="005B5974" w:rsidRDefault="410E072C" w:rsidP="003851C6">
            <w:pPr>
              <w:rPr>
                <w:rFonts w:eastAsia="Calibri"/>
                <w:b w:val="0"/>
                <w:bCs w:val="0"/>
              </w:rPr>
            </w:pPr>
            <w:r w:rsidRPr="005B5974">
              <w:rPr>
                <w:b w:val="0"/>
                <w:bCs w:val="0"/>
              </w:rPr>
              <w:t xml:space="preserve">Write my </w:t>
            </w:r>
            <w:r w:rsidR="00234F1A" w:rsidRPr="005B5974">
              <w:rPr>
                <w:b w:val="0"/>
                <w:bCs w:val="0"/>
              </w:rPr>
              <w:t xml:space="preserve">own </w:t>
            </w:r>
            <w:r w:rsidR="00043F40" w:rsidRPr="005B5974">
              <w:rPr>
                <w:b w:val="0"/>
                <w:bCs w:val="0"/>
              </w:rPr>
              <w:t>pepeha</w:t>
            </w:r>
          </w:p>
        </w:tc>
        <w:tc>
          <w:tcPr>
            <w:tcW w:w="2700" w:type="dxa"/>
          </w:tcPr>
          <w:p w14:paraId="43110E95" w14:textId="77777777" w:rsidR="00791C5F" w:rsidRPr="005B5974" w:rsidRDefault="7239539A" w:rsidP="003851C6">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 xml:space="preserve">Share my </w:t>
            </w:r>
            <w:r w:rsidR="15262719" w:rsidRPr="005B5974">
              <w:rPr>
                <w:b w:val="0"/>
                <w:bCs w:val="0"/>
              </w:rPr>
              <w:t>learning</w:t>
            </w:r>
          </w:p>
          <w:p w14:paraId="694F05EA" w14:textId="0F4E132F" w:rsidR="00081954" w:rsidRPr="005B5974" w:rsidRDefault="00791C5F" w:rsidP="003851C6">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S</w:t>
            </w:r>
            <w:r w:rsidR="15262719" w:rsidRPr="005B5974">
              <w:rPr>
                <w:b w:val="0"/>
                <w:bCs w:val="0"/>
              </w:rPr>
              <w:t>hare</w:t>
            </w:r>
            <w:r w:rsidR="7239539A" w:rsidRPr="005B5974">
              <w:rPr>
                <w:b w:val="0"/>
                <w:bCs w:val="0"/>
              </w:rPr>
              <w:t xml:space="preserve"> my pepeha</w:t>
            </w:r>
            <w:r w:rsidRPr="005B5974">
              <w:rPr>
                <w:b w:val="0"/>
                <w:bCs w:val="0"/>
              </w:rPr>
              <w:t xml:space="preserve"> by presenting it to others</w:t>
            </w:r>
          </w:p>
        </w:tc>
        <w:tc>
          <w:tcPr>
            <w:tcW w:w="4354" w:type="dxa"/>
          </w:tcPr>
          <w:p w14:paraId="6726CF9B" w14:textId="77777777" w:rsidR="00791C5F" w:rsidRPr="005B5974" w:rsidRDefault="009B4619" w:rsidP="003851C6">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Share my learning</w:t>
            </w:r>
          </w:p>
          <w:p w14:paraId="17A2C4B1" w14:textId="21492AD1" w:rsidR="00081954" w:rsidRPr="005B5974" w:rsidRDefault="00791C5F" w:rsidP="003851C6">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C</w:t>
            </w:r>
            <w:r w:rsidR="009B4619" w:rsidRPr="005B5974">
              <w:rPr>
                <w:b w:val="0"/>
                <w:bCs w:val="0"/>
              </w:rPr>
              <w:t>reate and share a visual mihi</w:t>
            </w:r>
            <w:r w:rsidRPr="005B5974">
              <w:rPr>
                <w:b w:val="0"/>
                <w:bCs w:val="0"/>
              </w:rPr>
              <w:t xml:space="preserve"> </w:t>
            </w:r>
            <w:r w:rsidR="007244C7" w:rsidRPr="005B5974">
              <w:rPr>
                <w:b w:val="0"/>
                <w:bCs w:val="0"/>
              </w:rPr>
              <w:t xml:space="preserve">that reflects me, what is important to me and </w:t>
            </w:r>
            <w:r w:rsidR="00234F1A" w:rsidRPr="005B5974">
              <w:rPr>
                <w:b w:val="0"/>
                <w:bCs w:val="0"/>
              </w:rPr>
              <w:t xml:space="preserve">what I wrote in </w:t>
            </w:r>
            <w:r w:rsidR="007244C7" w:rsidRPr="005B5974">
              <w:rPr>
                <w:b w:val="0"/>
                <w:bCs w:val="0"/>
              </w:rPr>
              <w:t>my pepeha</w:t>
            </w:r>
          </w:p>
        </w:tc>
      </w:tr>
    </w:tbl>
    <w:p w14:paraId="4CE57DC0" w14:textId="15A0585C" w:rsidR="00073E83" w:rsidRPr="005B5974" w:rsidRDefault="008E1AA1" w:rsidP="00073E83">
      <w:r>
        <w:pict w14:anchorId="431B9E9A">
          <v:rect id="_x0000_i1039" style="width:0;height:1.5pt" o:hralign="center" o:hrstd="t" o:hr="t" fillcolor="#a0a0a0" stroked="f"/>
        </w:pict>
      </w:r>
    </w:p>
    <w:p w14:paraId="0FEE6395" w14:textId="66E07B42" w:rsidR="00CE4E51" w:rsidRPr="005B5974" w:rsidRDefault="000633FC" w:rsidP="000633FC">
      <w:pPr>
        <w:pStyle w:val="MoEHeading1"/>
        <w:spacing w:before="360"/>
        <w:rPr>
          <w:color w:val="3472AC"/>
          <w:sz w:val="32"/>
          <w:szCs w:val="32"/>
        </w:rPr>
      </w:pPr>
      <w:r w:rsidRPr="005B5974">
        <w:rPr>
          <w:color w:val="3472AC"/>
          <w:sz w:val="32"/>
          <w:szCs w:val="32"/>
        </w:rPr>
        <w:t>Activity</w:t>
      </w:r>
      <w:r w:rsidR="00CE4E51" w:rsidRPr="005B5974">
        <w:rPr>
          <w:color w:val="3472AC"/>
          <w:sz w:val="32"/>
          <w:szCs w:val="32"/>
        </w:rPr>
        <w:t xml:space="preserve"> 1</w:t>
      </w:r>
      <w:r w:rsidR="18A662D9" w:rsidRPr="005B5974">
        <w:rPr>
          <w:color w:val="3472AC"/>
          <w:sz w:val="32"/>
          <w:szCs w:val="32"/>
        </w:rPr>
        <w:t>: Getting</w:t>
      </w:r>
      <w:r w:rsidR="00CE4E51" w:rsidRPr="005B5974">
        <w:rPr>
          <w:color w:val="3472AC"/>
          <w:sz w:val="32"/>
          <w:szCs w:val="32"/>
        </w:rPr>
        <w:t xml:space="preserve"> ready to share our learning</w:t>
      </w:r>
    </w:p>
    <w:tbl>
      <w:tblPr>
        <w:tblStyle w:val="TableGridLight"/>
        <w:tblW w:w="972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8614AA" w:rsidRPr="005B5974" w14:paraId="604C8FC3" w14:textId="77777777" w:rsidTr="008614AA">
        <w:tc>
          <w:tcPr>
            <w:tcW w:w="9720" w:type="dxa"/>
          </w:tcPr>
          <w:p w14:paraId="0960C404" w14:textId="22613009" w:rsidR="00CE4E51" w:rsidRPr="005B5974" w:rsidRDefault="5405027A" w:rsidP="001817B3">
            <w:pPr>
              <w:rPr>
                <w:b/>
                <w:bCs/>
                <w:i/>
                <w:iCs/>
                <w:color w:val="3472AC"/>
              </w:rPr>
            </w:pPr>
            <w:r w:rsidRPr="005B5974">
              <w:rPr>
                <w:bCs/>
                <w:i/>
                <w:iCs/>
                <w:color w:val="3472AC"/>
              </w:rPr>
              <w:t xml:space="preserve">This activity is about </w:t>
            </w:r>
            <w:r w:rsidR="6F727859" w:rsidRPr="005B5974">
              <w:rPr>
                <w:bCs/>
                <w:i/>
                <w:iCs/>
                <w:color w:val="3472AC"/>
              </w:rPr>
              <w:t>putting it all together.</w:t>
            </w:r>
            <w:r w:rsidR="001D2CFA" w:rsidRPr="005B5974">
              <w:rPr>
                <w:bCs/>
                <w:i/>
                <w:iCs/>
                <w:color w:val="3472AC"/>
              </w:rPr>
              <w:t xml:space="preserve"> </w:t>
            </w:r>
            <w:r w:rsidR="6F727859" w:rsidRPr="005B5974">
              <w:rPr>
                <w:bCs/>
                <w:i/>
                <w:iCs/>
                <w:color w:val="3472AC"/>
              </w:rPr>
              <w:t xml:space="preserve">Writing </w:t>
            </w:r>
            <w:r w:rsidR="2742232A" w:rsidRPr="005B5974">
              <w:rPr>
                <w:bCs/>
                <w:i/>
                <w:iCs/>
                <w:color w:val="3472AC"/>
              </w:rPr>
              <w:t>your</w:t>
            </w:r>
            <w:r w:rsidR="6F727859" w:rsidRPr="005B5974">
              <w:rPr>
                <w:bCs/>
                <w:i/>
                <w:iCs/>
                <w:color w:val="3472AC"/>
              </w:rPr>
              <w:t xml:space="preserve"> pepeha </w:t>
            </w:r>
            <w:r w:rsidR="2742232A" w:rsidRPr="005B5974">
              <w:rPr>
                <w:bCs/>
                <w:i/>
                <w:iCs/>
                <w:color w:val="3472AC"/>
              </w:rPr>
              <w:t xml:space="preserve">is needed before you </w:t>
            </w:r>
            <w:r w:rsidR="11844C9B" w:rsidRPr="005B5974">
              <w:rPr>
                <w:bCs/>
                <w:i/>
                <w:iCs/>
                <w:color w:val="3472AC"/>
              </w:rPr>
              <w:t>can share your</w:t>
            </w:r>
            <w:r w:rsidR="6F727859" w:rsidRPr="005B5974">
              <w:rPr>
                <w:bCs/>
                <w:i/>
                <w:iCs/>
                <w:color w:val="3472AC"/>
              </w:rPr>
              <w:t xml:space="preserve"> learning with others.</w:t>
            </w:r>
          </w:p>
        </w:tc>
      </w:tr>
      <w:tr w:rsidR="000633FC" w:rsidRPr="005B5974" w14:paraId="56874963" w14:textId="77777777" w:rsidTr="008614AA">
        <w:tc>
          <w:tcPr>
            <w:tcW w:w="9720" w:type="dxa"/>
          </w:tcPr>
          <w:p w14:paraId="2C2FEAA6" w14:textId="4549AA50" w:rsidR="00607060" w:rsidRPr="005B5974" w:rsidRDefault="00607060" w:rsidP="00607060">
            <w:pPr>
              <w:spacing w:before="80" w:after="80"/>
            </w:pPr>
            <w:r w:rsidRPr="005B5974">
              <w:t>What do I need?</w:t>
            </w:r>
          </w:p>
          <w:p w14:paraId="1511AE04" w14:textId="56DE60AF" w:rsidR="000633FC" w:rsidRPr="005B5974" w:rsidRDefault="000633FC" w:rsidP="00B10CED">
            <w:pPr>
              <w:pStyle w:val="ListParagraph"/>
              <w:numPr>
                <w:ilvl w:val="0"/>
                <w:numId w:val="64"/>
              </w:numPr>
              <w:spacing w:before="80" w:after="80"/>
            </w:pPr>
            <w:r w:rsidRPr="005B5974">
              <w:t>60 minutes</w:t>
            </w:r>
          </w:p>
          <w:p w14:paraId="624D9CDA" w14:textId="13B8E4E0" w:rsidR="000633FC" w:rsidRPr="005B5974" w:rsidRDefault="000633FC" w:rsidP="00B10CED">
            <w:pPr>
              <w:pStyle w:val="ListParagraph"/>
              <w:numPr>
                <w:ilvl w:val="0"/>
                <w:numId w:val="64"/>
              </w:numPr>
              <w:spacing w:before="80" w:after="80"/>
            </w:pPr>
            <w:r w:rsidRPr="005B5974">
              <w:t>Pen/pencil</w:t>
            </w:r>
          </w:p>
        </w:tc>
      </w:tr>
    </w:tbl>
    <w:p w14:paraId="670F8572" w14:textId="12D88F43" w:rsidR="002C17B2" w:rsidRPr="005B5974" w:rsidRDefault="000633FC" w:rsidP="000633FC">
      <w:pPr>
        <w:pStyle w:val="MoEHeading3"/>
        <w:rPr>
          <w:color w:val="3472AC"/>
        </w:rPr>
      </w:pPr>
      <w:r w:rsidRPr="005B5974">
        <w:rPr>
          <w:color w:val="3472AC"/>
        </w:rPr>
        <w:t>In this activity I am learning to: Write my pepeha</w:t>
      </w:r>
    </w:p>
    <w:p w14:paraId="52DFFB39" w14:textId="78921DD2" w:rsidR="41767A80" w:rsidRPr="005B5974" w:rsidRDefault="41767A80" w:rsidP="000633FC">
      <w:pPr>
        <w:rPr>
          <w:b/>
          <w:bCs/>
        </w:rPr>
      </w:pPr>
      <w:r w:rsidRPr="005B5974">
        <w:rPr>
          <w:b/>
          <w:bCs/>
        </w:rPr>
        <w:t>Preparing to present</w:t>
      </w:r>
    </w:p>
    <w:p w14:paraId="4F31E97D" w14:textId="2290CF8B" w:rsidR="00CE4E51" w:rsidRPr="005B5974" w:rsidRDefault="79F02ED8" w:rsidP="00C2683D">
      <w:r w:rsidRPr="005B5974">
        <w:t>This week we have learnt about:</w:t>
      </w:r>
    </w:p>
    <w:p w14:paraId="62A0291A" w14:textId="3F8D9E57" w:rsidR="00CE4E51" w:rsidRPr="005B5974" w:rsidRDefault="79F02ED8" w:rsidP="002D614A">
      <w:pPr>
        <w:pStyle w:val="ListParagraph"/>
        <w:numPr>
          <w:ilvl w:val="0"/>
          <w:numId w:val="20"/>
        </w:numPr>
      </w:pPr>
      <w:r w:rsidRPr="005B5974">
        <w:t>How people tell others about themselves through mihi/pepeha</w:t>
      </w:r>
    </w:p>
    <w:p w14:paraId="52E3E60C" w14:textId="571C7D82" w:rsidR="00CE4E51" w:rsidRPr="005B5974" w:rsidRDefault="79F02ED8" w:rsidP="002D614A">
      <w:pPr>
        <w:pStyle w:val="ListParagraph"/>
        <w:numPr>
          <w:ilvl w:val="0"/>
          <w:numId w:val="20"/>
        </w:numPr>
      </w:pPr>
      <w:r w:rsidRPr="005B5974">
        <w:t>Other ways we can show or tell people about ourselves</w:t>
      </w:r>
    </w:p>
    <w:p w14:paraId="5139AB11" w14:textId="5829DC99" w:rsidR="00CE4E51" w:rsidRPr="005B5974" w:rsidRDefault="79F02ED8" w:rsidP="002D614A">
      <w:pPr>
        <w:pStyle w:val="ListParagraph"/>
        <w:numPr>
          <w:ilvl w:val="0"/>
          <w:numId w:val="20"/>
        </w:numPr>
      </w:pPr>
      <w:r w:rsidRPr="005B5974">
        <w:t>How groups of people use stories to explain things</w:t>
      </w:r>
    </w:p>
    <w:p w14:paraId="4104680A" w14:textId="57EA21CF" w:rsidR="00CE4E51" w:rsidRPr="005B5974" w:rsidRDefault="79F02ED8" w:rsidP="002D614A">
      <w:pPr>
        <w:pStyle w:val="ListParagraph"/>
        <w:numPr>
          <w:ilvl w:val="0"/>
          <w:numId w:val="20"/>
        </w:numPr>
      </w:pPr>
      <w:r w:rsidRPr="005B5974">
        <w:t>our natural environment – volcanoes, shells.</w:t>
      </w:r>
    </w:p>
    <w:p w14:paraId="7D51677F" w14:textId="731E4EF3" w:rsidR="00CE4E51" w:rsidRPr="005B5974" w:rsidRDefault="79F02ED8" w:rsidP="002D614A">
      <w:pPr>
        <w:pStyle w:val="ListParagraph"/>
        <w:numPr>
          <w:ilvl w:val="0"/>
          <w:numId w:val="20"/>
        </w:numPr>
      </w:pPr>
      <w:r w:rsidRPr="005B5974">
        <w:t>How we use things in nature to help us now.</w:t>
      </w:r>
    </w:p>
    <w:p w14:paraId="1E0E30B4" w14:textId="787E2CAE" w:rsidR="00CE4E51" w:rsidRPr="005B5974" w:rsidRDefault="79F02ED8" w:rsidP="00C2683D">
      <w:r w:rsidRPr="005B5974">
        <w:t xml:space="preserve">In this session, let’s try and </w:t>
      </w:r>
      <w:r w:rsidR="002C17B2" w:rsidRPr="005B5974">
        <w:rPr>
          <w:b/>
          <w:bCs/>
        </w:rPr>
        <w:t>write</w:t>
      </w:r>
      <w:r w:rsidRPr="005B5974">
        <w:t xml:space="preserve"> our own mihi/pepeha.</w:t>
      </w:r>
    </w:p>
    <w:p w14:paraId="2E2BC5F7" w14:textId="5B765E33" w:rsidR="00CE4E51" w:rsidRPr="005B5974" w:rsidRDefault="79F02ED8" w:rsidP="00C2683D">
      <w:r w:rsidRPr="005B5974">
        <w:t>Pareraukawa shared a model for us to use to make up our own mihi/pepeha</w:t>
      </w:r>
    </w:p>
    <w:p w14:paraId="627C7750" w14:textId="2431015D" w:rsidR="001817B3" w:rsidRPr="005B5974" w:rsidRDefault="002C17B2" w:rsidP="00C2683D">
      <w:r w:rsidRPr="005B5974">
        <w:rPr>
          <w:b/>
          <w:bCs/>
        </w:rPr>
        <w:t>Fill in</w:t>
      </w:r>
      <w:r w:rsidR="007244C7" w:rsidRPr="005B5974">
        <w:t xml:space="preserve"> as many of these things that are special to you as possible using the template on the next page. </w:t>
      </w:r>
    </w:p>
    <w:p w14:paraId="1681F49B" w14:textId="458034F5" w:rsidR="007244C7" w:rsidRPr="005B5974" w:rsidRDefault="007244C7" w:rsidP="00C2683D">
      <w:r w:rsidRPr="005B5974">
        <w:t>You might need to ask your whānau for some help with this.</w:t>
      </w:r>
      <w:r w:rsidR="001D2CFA" w:rsidRPr="005B5974">
        <w:t xml:space="preserve"> </w:t>
      </w:r>
    </w:p>
    <w:p w14:paraId="03D4116C" w14:textId="77777777" w:rsidR="7D143402" w:rsidRPr="005B5974" w:rsidRDefault="7D143402" w:rsidP="00C2683D">
      <w:pPr>
        <w:rPr>
          <w:lang w:val="mi-NZ"/>
        </w:rPr>
      </w:pPr>
    </w:p>
    <w:tbl>
      <w:tblPr>
        <w:tblStyle w:val="TableGridLight"/>
        <w:tblW w:w="0" w:type="auto"/>
        <w:tblLayout w:type="fixed"/>
        <w:tblLook w:val="06A0" w:firstRow="1" w:lastRow="0" w:firstColumn="1" w:lastColumn="0" w:noHBand="1" w:noVBand="1"/>
      </w:tblPr>
      <w:tblGrid>
        <w:gridCol w:w="9720"/>
      </w:tblGrid>
      <w:tr w:rsidR="3C1787E8" w:rsidRPr="005B5974" w14:paraId="4A0D7EA4" w14:textId="77777777" w:rsidTr="023456CA">
        <w:tc>
          <w:tcPr>
            <w:tcW w:w="9720" w:type="dxa"/>
          </w:tcPr>
          <w:p w14:paraId="6CDC57A5" w14:textId="0114295F" w:rsidR="003C50FC" w:rsidRPr="005B5974" w:rsidRDefault="003C50FC" w:rsidP="00C2683D">
            <w:pPr>
              <w:rPr>
                <w:lang w:val="mi-NZ"/>
              </w:rPr>
            </w:pPr>
            <w:r w:rsidRPr="005B5974">
              <w:rPr>
                <w:lang w:val="mi-NZ"/>
              </w:rPr>
              <w:t>My pepeha</w:t>
            </w:r>
          </w:p>
          <w:p w14:paraId="1EB84889" w14:textId="77777777" w:rsidR="003C50FC" w:rsidRPr="005B5974" w:rsidRDefault="003C50FC" w:rsidP="00C2683D">
            <w:pPr>
              <w:rPr>
                <w:lang w:val="mi-NZ"/>
              </w:rPr>
            </w:pPr>
          </w:p>
          <w:p w14:paraId="02476CC1" w14:textId="5C1B4F26" w:rsidR="79F02ED8" w:rsidRPr="005B5974" w:rsidRDefault="79F02ED8" w:rsidP="00C2683D">
            <w:pPr>
              <w:rPr>
                <w:lang w:val="mi-NZ"/>
              </w:rPr>
            </w:pPr>
            <w:r w:rsidRPr="005B5974">
              <w:rPr>
                <w:lang w:val="mi-NZ"/>
              </w:rPr>
              <w:t>Ko ___________________________</w:t>
            </w:r>
            <w:r w:rsidR="003C50FC" w:rsidRPr="005B5974">
              <w:rPr>
                <w:lang w:val="mi-NZ"/>
              </w:rPr>
              <w:t>__</w:t>
            </w:r>
            <w:r w:rsidRPr="005B5974">
              <w:rPr>
                <w:lang w:val="mi-NZ"/>
              </w:rPr>
              <w:t xml:space="preserve"> te waka. </w:t>
            </w:r>
          </w:p>
          <w:p w14:paraId="080B3AFB" w14:textId="60B9D632" w:rsidR="0F94A854" w:rsidRPr="005B5974" w:rsidRDefault="0F94A854" w:rsidP="00C2683D">
            <w:pPr>
              <w:rPr>
                <w:lang w:val="mi-NZ"/>
              </w:rPr>
            </w:pPr>
          </w:p>
          <w:p w14:paraId="466A0372" w14:textId="77777777" w:rsidR="007244C7" w:rsidRPr="005B5974" w:rsidRDefault="007244C7" w:rsidP="00C2683D">
            <w:pPr>
              <w:rPr>
                <w:lang w:val="mi-NZ"/>
              </w:rPr>
            </w:pPr>
          </w:p>
          <w:p w14:paraId="62A54C54" w14:textId="22BF2201" w:rsidR="79F02ED8" w:rsidRPr="005B5974" w:rsidRDefault="79F02ED8" w:rsidP="00C2683D">
            <w:pPr>
              <w:rPr>
                <w:lang w:val="mi-NZ"/>
              </w:rPr>
            </w:pPr>
            <w:r w:rsidRPr="005B5974">
              <w:rPr>
                <w:lang w:val="mi-NZ"/>
              </w:rPr>
              <w:t>Ko ___________________________</w:t>
            </w:r>
            <w:r w:rsidR="003C50FC" w:rsidRPr="005B5974">
              <w:rPr>
                <w:lang w:val="mi-NZ"/>
              </w:rPr>
              <w:t>__</w:t>
            </w:r>
            <w:r w:rsidRPr="005B5974">
              <w:rPr>
                <w:lang w:val="mi-NZ"/>
              </w:rPr>
              <w:t xml:space="preserve"> te maunga. </w:t>
            </w:r>
          </w:p>
          <w:p w14:paraId="07A929A8" w14:textId="57F0BA49" w:rsidR="0F94A854" w:rsidRPr="005B5974" w:rsidRDefault="0F94A854" w:rsidP="00C2683D">
            <w:pPr>
              <w:rPr>
                <w:lang w:val="mi-NZ"/>
              </w:rPr>
            </w:pPr>
          </w:p>
          <w:p w14:paraId="318795EA" w14:textId="77777777" w:rsidR="007244C7" w:rsidRPr="005B5974" w:rsidRDefault="007244C7" w:rsidP="00C2683D">
            <w:pPr>
              <w:rPr>
                <w:lang w:val="mi-NZ"/>
              </w:rPr>
            </w:pPr>
          </w:p>
          <w:p w14:paraId="3917E1C7" w14:textId="29FCAE9B" w:rsidR="79F02ED8" w:rsidRPr="005B5974" w:rsidRDefault="79F02ED8" w:rsidP="00C2683D">
            <w:pPr>
              <w:rPr>
                <w:lang w:val="mi-NZ"/>
              </w:rPr>
            </w:pPr>
            <w:r w:rsidRPr="005B5974">
              <w:rPr>
                <w:lang w:val="mi-NZ"/>
              </w:rPr>
              <w:t>Ko _________________________</w:t>
            </w:r>
            <w:r w:rsidR="003C50FC" w:rsidRPr="005B5974">
              <w:rPr>
                <w:lang w:val="mi-NZ"/>
              </w:rPr>
              <w:t>__</w:t>
            </w:r>
            <w:r w:rsidRPr="005B5974">
              <w:rPr>
                <w:lang w:val="mi-NZ"/>
              </w:rPr>
              <w:t xml:space="preserve">__ te awa (or roto or moana). </w:t>
            </w:r>
          </w:p>
          <w:p w14:paraId="7BB099AC" w14:textId="5568A57C" w:rsidR="0F94A854" w:rsidRPr="005B5974" w:rsidRDefault="0F94A854" w:rsidP="00C2683D">
            <w:pPr>
              <w:rPr>
                <w:lang w:val="mi-NZ"/>
              </w:rPr>
            </w:pPr>
          </w:p>
          <w:p w14:paraId="3F02DE4C" w14:textId="77777777" w:rsidR="007244C7" w:rsidRPr="005B5974" w:rsidRDefault="007244C7" w:rsidP="00C2683D">
            <w:pPr>
              <w:rPr>
                <w:lang w:val="mi-NZ"/>
              </w:rPr>
            </w:pPr>
          </w:p>
          <w:p w14:paraId="37BD3296" w14:textId="467D31F8" w:rsidR="79F02ED8" w:rsidRPr="005B5974" w:rsidRDefault="79F02ED8" w:rsidP="00C2683D">
            <w:pPr>
              <w:rPr>
                <w:lang w:val="mi-NZ"/>
              </w:rPr>
            </w:pPr>
            <w:r w:rsidRPr="005B5974">
              <w:rPr>
                <w:lang w:val="mi-NZ"/>
              </w:rPr>
              <w:t>Ko ___________________</w:t>
            </w:r>
            <w:r w:rsidR="003C50FC" w:rsidRPr="005B5974">
              <w:rPr>
                <w:lang w:val="mi-NZ"/>
              </w:rPr>
              <w:t>____</w:t>
            </w:r>
            <w:r w:rsidRPr="005B5974">
              <w:rPr>
                <w:lang w:val="mi-NZ"/>
              </w:rPr>
              <w:t xml:space="preserve">______ te iwi. </w:t>
            </w:r>
          </w:p>
          <w:p w14:paraId="76182264" w14:textId="6D96401D" w:rsidR="0F94A854" w:rsidRPr="005B5974" w:rsidRDefault="0F94A854" w:rsidP="00C2683D">
            <w:pPr>
              <w:rPr>
                <w:lang w:val="mi-NZ"/>
              </w:rPr>
            </w:pPr>
          </w:p>
          <w:p w14:paraId="46CFB10D" w14:textId="77777777" w:rsidR="007244C7" w:rsidRPr="005B5974" w:rsidRDefault="007244C7" w:rsidP="00C2683D">
            <w:pPr>
              <w:rPr>
                <w:lang w:val="mi-NZ"/>
              </w:rPr>
            </w:pPr>
          </w:p>
          <w:p w14:paraId="751D1133" w14:textId="42FF6103" w:rsidR="79F02ED8" w:rsidRPr="005B5974" w:rsidRDefault="79F02ED8" w:rsidP="00C2683D">
            <w:pPr>
              <w:rPr>
                <w:lang w:val="mi-NZ"/>
              </w:rPr>
            </w:pPr>
            <w:r w:rsidRPr="005B5974">
              <w:rPr>
                <w:lang w:val="mi-NZ"/>
              </w:rPr>
              <w:t>Ko _________________</w:t>
            </w:r>
            <w:r w:rsidR="003C50FC" w:rsidRPr="005B5974">
              <w:rPr>
                <w:lang w:val="mi-NZ"/>
              </w:rPr>
              <w:t>__</w:t>
            </w:r>
            <w:r w:rsidRPr="005B5974">
              <w:rPr>
                <w:lang w:val="mi-NZ"/>
              </w:rPr>
              <w:t>__________ te hap</w:t>
            </w:r>
            <w:r w:rsidR="00C00C92" w:rsidRPr="005B5974">
              <w:rPr>
                <w:lang w:val="mi-NZ"/>
              </w:rPr>
              <w:t>ū</w:t>
            </w:r>
            <w:r w:rsidRPr="005B5974">
              <w:rPr>
                <w:lang w:val="mi-NZ"/>
              </w:rPr>
              <w:t xml:space="preserve">. </w:t>
            </w:r>
          </w:p>
          <w:p w14:paraId="129FC25D" w14:textId="0EC1BE98" w:rsidR="0F94A854" w:rsidRPr="005B5974" w:rsidRDefault="0F94A854" w:rsidP="00C2683D">
            <w:pPr>
              <w:rPr>
                <w:lang w:val="mi-NZ"/>
              </w:rPr>
            </w:pPr>
          </w:p>
          <w:p w14:paraId="1ED18343" w14:textId="77777777" w:rsidR="007244C7" w:rsidRPr="005B5974" w:rsidRDefault="007244C7" w:rsidP="00C2683D">
            <w:pPr>
              <w:rPr>
                <w:lang w:val="mi-NZ"/>
              </w:rPr>
            </w:pPr>
          </w:p>
          <w:p w14:paraId="3ED13CF2" w14:textId="1ED04ABE" w:rsidR="79F02ED8" w:rsidRPr="005B5974" w:rsidRDefault="79F02ED8" w:rsidP="00C2683D">
            <w:pPr>
              <w:rPr>
                <w:lang w:val="mi-NZ"/>
              </w:rPr>
            </w:pPr>
            <w:r w:rsidRPr="005B5974">
              <w:rPr>
                <w:lang w:val="mi-NZ"/>
              </w:rPr>
              <w:t>Ko _____________</w:t>
            </w:r>
            <w:r w:rsidR="003C50FC" w:rsidRPr="005B5974">
              <w:rPr>
                <w:lang w:val="mi-NZ"/>
              </w:rPr>
              <w:t>____</w:t>
            </w:r>
            <w:r w:rsidRPr="005B5974">
              <w:rPr>
                <w:lang w:val="mi-NZ"/>
              </w:rPr>
              <w:t xml:space="preserve">____________ te marae. </w:t>
            </w:r>
          </w:p>
          <w:p w14:paraId="0EEBC9E8" w14:textId="51313B9A" w:rsidR="0F94A854" w:rsidRPr="005B5974" w:rsidRDefault="0F94A854" w:rsidP="00C2683D">
            <w:pPr>
              <w:rPr>
                <w:lang w:val="mi-NZ"/>
              </w:rPr>
            </w:pPr>
          </w:p>
          <w:p w14:paraId="74AA2E6F" w14:textId="77777777" w:rsidR="007244C7" w:rsidRPr="005B5974" w:rsidRDefault="007244C7" w:rsidP="00C2683D">
            <w:pPr>
              <w:rPr>
                <w:lang w:val="mi-NZ"/>
              </w:rPr>
            </w:pPr>
          </w:p>
          <w:p w14:paraId="4D62B254" w14:textId="43F1545D" w:rsidR="79F02ED8" w:rsidRPr="005B5974" w:rsidRDefault="79F02ED8" w:rsidP="00C2683D">
            <w:pPr>
              <w:rPr>
                <w:lang w:val="mi-NZ"/>
              </w:rPr>
            </w:pPr>
            <w:r w:rsidRPr="005B5974">
              <w:rPr>
                <w:lang w:val="mi-NZ"/>
              </w:rPr>
              <w:t xml:space="preserve">Ko _____________ raua ko _________ tōku mātua. </w:t>
            </w:r>
          </w:p>
          <w:p w14:paraId="3DDC45FA" w14:textId="7B756C5F" w:rsidR="0F94A854" w:rsidRPr="005B5974" w:rsidRDefault="0F94A854" w:rsidP="00C2683D">
            <w:pPr>
              <w:rPr>
                <w:lang w:val="mi-NZ"/>
              </w:rPr>
            </w:pPr>
          </w:p>
          <w:p w14:paraId="67B0A561" w14:textId="77777777" w:rsidR="007244C7" w:rsidRPr="005B5974" w:rsidRDefault="007244C7" w:rsidP="00C2683D">
            <w:pPr>
              <w:rPr>
                <w:lang w:val="mi-NZ"/>
              </w:rPr>
            </w:pPr>
          </w:p>
          <w:p w14:paraId="7C07B0FC" w14:textId="1A3DE6F1" w:rsidR="6C334FB3" w:rsidRPr="005B5974" w:rsidRDefault="18B06DCC" w:rsidP="00C2683D">
            <w:pPr>
              <w:rPr>
                <w:sz w:val="32"/>
                <w:szCs w:val="32"/>
                <w:lang w:val="mi-NZ"/>
              </w:rPr>
            </w:pPr>
            <w:r w:rsidRPr="005B5974">
              <w:rPr>
                <w:lang w:val="mi-NZ"/>
              </w:rPr>
              <w:t>Ko _____</w:t>
            </w:r>
            <w:r w:rsidR="007244C7" w:rsidRPr="005B5974">
              <w:rPr>
                <w:lang w:val="mi-NZ"/>
              </w:rPr>
              <w:t>____________________</w:t>
            </w:r>
            <w:r w:rsidRPr="005B5974">
              <w:rPr>
                <w:lang w:val="mi-NZ"/>
              </w:rPr>
              <w:t xml:space="preserve">_____ tōku </w:t>
            </w:r>
            <w:r w:rsidR="6C334FB3" w:rsidRPr="005B5974">
              <w:rPr>
                <w:lang w:val="mi-NZ"/>
              </w:rPr>
              <w:t>kāinga.</w:t>
            </w:r>
            <w:r w:rsidR="6C334FB3" w:rsidRPr="005B5974">
              <w:rPr>
                <w:sz w:val="32"/>
                <w:szCs w:val="32"/>
                <w:lang w:val="mi-NZ"/>
              </w:rPr>
              <w:t xml:space="preserve"> </w:t>
            </w:r>
          </w:p>
          <w:p w14:paraId="1F6D0395" w14:textId="41BA859C" w:rsidR="6C334FB3" w:rsidRPr="005B5974" w:rsidRDefault="6C334FB3" w:rsidP="00C2683D">
            <w:pPr>
              <w:rPr>
                <w:lang w:val="mi-NZ"/>
              </w:rPr>
            </w:pPr>
          </w:p>
          <w:p w14:paraId="7498E507" w14:textId="77777777" w:rsidR="007244C7" w:rsidRPr="005B5974" w:rsidRDefault="007244C7" w:rsidP="00C2683D">
            <w:pPr>
              <w:rPr>
                <w:lang w:val="mi-NZ"/>
              </w:rPr>
            </w:pPr>
          </w:p>
          <w:p w14:paraId="02F75A5B" w14:textId="24370A32" w:rsidR="79F02ED8" w:rsidRPr="005B5974" w:rsidRDefault="79F02ED8" w:rsidP="00C2683D">
            <w:pPr>
              <w:rPr>
                <w:lang w:val="mi-NZ"/>
              </w:rPr>
            </w:pPr>
            <w:r w:rsidRPr="005B5974">
              <w:rPr>
                <w:lang w:val="mi-NZ"/>
              </w:rPr>
              <w:t>Ko ____</w:t>
            </w:r>
            <w:r w:rsidR="003C50FC" w:rsidRPr="005B5974">
              <w:rPr>
                <w:lang w:val="mi-NZ"/>
              </w:rPr>
              <w:t>___________________</w:t>
            </w:r>
            <w:r w:rsidRPr="005B5974">
              <w:rPr>
                <w:lang w:val="mi-NZ"/>
              </w:rPr>
              <w:t>______ tōku ingoa.</w:t>
            </w:r>
          </w:p>
          <w:p w14:paraId="0B7D3BBD" w14:textId="43EE02E6" w:rsidR="0F94A854" w:rsidRPr="005B5974" w:rsidRDefault="0F94A854" w:rsidP="00C2683D">
            <w:pPr>
              <w:rPr>
                <w:lang w:val="mi-NZ"/>
              </w:rPr>
            </w:pPr>
          </w:p>
          <w:p w14:paraId="4BE0E8E0" w14:textId="77777777" w:rsidR="007244C7" w:rsidRPr="005B5974" w:rsidRDefault="007244C7" w:rsidP="00C2683D">
            <w:pPr>
              <w:rPr>
                <w:lang w:val="mi-NZ"/>
              </w:rPr>
            </w:pPr>
          </w:p>
          <w:p w14:paraId="34BFB034" w14:textId="5A399850" w:rsidR="7D143402" w:rsidRPr="005B5974" w:rsidRDefault="3DEB05D8" w:rsidP="00C2683D">
            <w:pPr>
              <w:rPr>
                <w:lang w:val="mi-NZ"/>
              </w:rPr>
            </w:pPr>
            <w:r w:rsidRPr="005B5974">
              <w:rPr>
                <w:lang w:val="mi-NZ"/>
              </w:rPr>
              <w:t xml:space="preserve">Nō reira, tēnā </w:t>
            </w:r>
            <w:r w:rsidR="5E9DE14B" w:rsidRPr="005B5974">
              <w:rPr>
                <w:lang w:val="mi-NZ"/>
              </w:rPr>
              <w:t xml:space="preserve">koutou, tēnā </w:t>
            </w:r>
            <w:r w:rsidR="009271D9" w:rsidRPr="005B5974">
              <w:rPr>
                <w:lang w:val="mi-NZ"/>
              </w:rPr>
              <w:t>k</w:t>
            </w:r>
            <w:r w:rsidR="5E9DE14B" w:rsidRPr="005B5974">
              <w:rPr>
                <w:lang w:val="mi-NZ"/>
              </w:rPr>
              <w:t xml:space="preserve">outou, tēnā </w:t>
            </w:r>
            <w:r w:rsidR="7D143402" w:rsidRPr="005B5974">
              <w:rPr>
                <w:lang w:val="mi-NZ"/>
              </w:rPr>
              <w:t>tātou katoa.</w:t>
            </w:r>
          </w:p>
          <w:p w14:paraId="43E4AD7D" w14:textId="629D6152" w:rsidR="3C1787E8" w:rsidRPr="005B5974" w:rsidRDefault="3C1787E8" w:rsidP="00C2683D">
            <w:pPr>
              <w:rPr>
                <w:lang w:val="mi-NZ"/>
              </w:rPr>
            </w:pPr>
          </w:p>
        </w:tc>
      </w:tr>
    </w:tbl>
    <w:p w14:paraId="781F4489" w14:textId="6B30469A" w:rsidR="00CE4E51" w:rsidRPr="005B5974" w:rsidRDefault="007244C7" w:rsidP="00C2683D">
      <w:r w:rsidRPr="005B5974">
        <w:tab/>
      </w:r>
    </w:p>
    <w:p w14:paraId="4C6AE0A4" w14:textId="791E1B3C" w:rsidR="007244C7" w:rsidRPr="005B5974" w:rsidRDefault="007244C7" w:rsidP="00C2683D">
      <w:r w:rsidRPr="005B5974">
        <w:t>Ka pai!</w:t>
      </w:r>
      <w:r w:rsidR="001D2CFA" w:rsidRPr="005B5974">
        <w:t xml:space="preserve"> </w:t>
      </w:r>
      <w:r w:rsidRPr="005B5974">
        <w:t>Now you have your pepeha ready.</w:t>
      </w:r>
    </w:p>
    <w:p w14:paraId="2B6D0AAD" w14:textId="25770C98" w:rsidR="00CE4E51" w:rsidRPr="005B5974" w:rsidRDefault="00CE4E51" w:rsidP="001817B3">
      <w:pPr>
        <w:pStyle w:val="MoEHeading1"/>
        <w:rPr>
          <w:rFonts w:eastAsia="Calibri"/>
          <w:color w:val="3472AC"/>
          <w:sz w:val="32"/>
          <w:szCs w:val="32"/>
        </w:rPr>
      </w:pPr>
      <w:r w:rsidRPr="005B5974">
        <w:rPr>
          <w:color w:val="3472AC"/>
          <w:sz w:val="32"/>
          <w:szCs w:val="32"/>
        </w:rPr>
        <w:lastRenderedPageBreak/>
        <w:t>Day 10 activity 2 - Sharing our learning</w:t>
      </w:r>
      <w:r w:rsidR="001D2CFA" w:rsidRPr="005B5974">
        <w:rPr>
          <w:color w:val="3472AC"/>
          <w:sz w:val="32"/>
          <w:szCs w:val="32"/>
        </w:rPr>
        <w:t xml:space="preserve"> </w:t>
      </w:r>
      <w:r w:rsidR="18A662D9" w:rsidRPr="005B5974">
        <w:rPr>
          <w:color w:val="3472AC"/>
          <w:sz w:val="32"/>
          <w:szCs w:val="32"/>
        </w:rPr>
        <w:t xml:space="preserve">   </w:t>
      </w:r>
    </w:p>
    <w:tbl>
      <w:tblPr>
        <w:tblStyle w:val="TableGridLight"/>
        <w:tblW w:w="972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AA3346" w:rsidRPr="005B5974" w14:paraId="5DE31452" w14:textId="77777777" w:rsidTr="00AA3346">
        <w:trPr>
          <w:trHeight w:val="1669"/>
        </w:trPr>
        <w:tc>
          <w:tcPr>
            <w:tcW w:w="9720" w:type="dxa"/>
          </w:tcPr>
          <w:p w14:paraId="6796FB86" w14:textId="7A1585DA" w:rsidR="00CE4E51" w:rsidRPr="005B5974" w:rsidRDefault="3B27E93D" w:rsidP="001817B3">
            <w:pPr>
              <w:rPr>
                <w:b/>
                <w:bCs/>
                <w:i/>
                <w:iCs/>
                <w:color w:val="3472AC"/>
              </w:rPr>
            </w:pPr>
            <w:r w:rsidRPr="005B5974">
              <w:rPr>
                <w:bCs/>
                <w:i/>
                <w:iCs/>
                <w:color w:val="3472AC"/>
              </w:rPr>
              <w:t>This activity is your learner’s chance to shine!</w:t>
            </w:r>
            <w:r w:rsidR="001D2CFA" w:rsidRPr="005B5974">
              <w:rPr>
                <w:bCs/>
                <w:i/>
                <w:iCs/>
                <w:color w:val="3472AC"/>
              </w:rPr>
              <w:t xml:space="preserve"> </w:t>
            </w:r>
            <w:r w:rsidR="6E8FBE67" w:rsidRPr="005B5974">
              <w:rPr>
                <w:bCs/>
                <w:i/>
                <w:iCs/>
                <w:color w:val="3472AC"/>
              </w:rPr>
              <w:t>They will have time to practice reciting their pepeha and then they will present it to someone, maybe you?!</w:t>
            </w:r>
          </w:p>
          <w:p w14:paraId="4777E6EE" w14:textId="15AE9A4E" w:rsidR="00CE4E51" w:rsidRPr="005B5974" w:rsidRDefault="1A1F5D51" w:rsidP="001817B3">
            <w:pPr>
              <w:rPr>
                <w:b/>
                <w:bCs/>
                <w:i/>
                <w:iCs/>
                <w:color w:val="3472AC"/>
              </w:rPr>
            </w:pPr>
            <w:r w:rsidRPr="005B5974">
              <w:rPr>
                <w:bCs/>
                <w:i/>
                <w:iCs/>
                <w:color w:val="3472AC"/>
              </w:rPr>
              <w:t xml:space="preserve">Today our Inquiry focus is – "Present- share learning about the big idea" which includes thinking about who the audience is and considering different ways of communicating learning </w:t>
            </w:r>
            <w:r w:rsidR="00043F40" w:rsidRPr="005B5974">
              <w:rPr>
                <w:bCs/>
                <w:i/>
                <w:iCs/>
                <w:color w:val="3472AC"/>
              </w:rPr>
              <w:t>e.g.,</w:t>
            </w:r>
            <w:r w:rsidRPr="005B5974">
              <w:rPr>
                <w:bCs/>
                <w:i/>
                <w:iCs/>
                <w:color w:val="3472AC"/>
              </w:rPr>
              <w:t xml:space="preserve"> presentation, video, poster, etc.</w:t>
            </w:r>
          </w:p>
        </w:tc>
      </w:tr>
      <w:tr w:rsidR="00AC06A1" w:rsidRPr="005B5974" w14:paraId="3609268B" w14:textId="77777777" w:rsidTr="00AA3346">
        <w:tc>
          <w:tcPr>
            <w:tcW w:w="9720" w:type="dxa"/>
          </w:tcPr>
          <w:p w14:paraId="0EC08D66" w14:textId="360940A5" w:rsidR="00607060" w:rsidRPr="005B5974" w:rsidRDefault="00607060" w:rsidP="00607060">
            <w:pPr>
              <w:spacing w:after="120"/>
            </w:pPr>
            <w:r w:rsidRPr="005B5974">
              <w:t>What do I need?</w:t>
            </w:r>
          </w:p>
          <w:p w14:paraId="1D560FFA" w14:textId="703079E1" w:rsidR="00AC06A1" w:rsidRPr="005B5974" w:rsidRDefault="00AC06A1" w:rsidP="00B10CED">
            <w:pPr>
              <w:pStyle w:val="ListParagraph"/>
              <w:numPr>
                <w:ilvl w:val="0"/>
                <w:numId w:val="63"/>
              </w:numPr>
              <w:spacing w:after="120"/>
              <w:ind w:left="427"/>
            </w:pPr>
            <w:r w:rsidRPr="005B5974">
              <w:t>30 minutes</w:t>
            </w:r>
          </w:p>
          <w:p w14:paraId="6A7D0BA1" w14:textId="6E95284D" w:rsidR="00AC06A1" w:rsidRPr="005B5974" w:rsidRDefault="00AC06A1" w:rsidP="00B10CED">
            <w:pPr>
              <w:pStyle w:val="ListParagraph"/>
              <w:numPr>
                <w:ilvl w:val="0"/>
                <w:numId w:val="63"/>
              </w:numPr>
              <w:spacing w:after="120"/>
              <w:ind w:left="427"/>
            </w:pPr>
            <w:r w:rsidRPr="005B5974">
              <w:t>Look in your pack for a copy T</w:t>
            </w:r>
            <w:r w:rsidR="00254667" w:rsidRPr="005B5974">
              <w:t>ō</w:t>
            </w:r>
            <w:r w:rsidRPr="005B5974">
              <w:t xml:space="preserve">ku Pepeha or access online at: </w:t>
            </w:r>
            <w:hyperlink r:id="rId144">
              <w:r w:rsidRPr="005B5974">
                <w:rPr>
                  <w:rStyle w:val="Hyperlink"/>
                </w:rPr>
                <w:t>https://instructionalseries.tki.org.nz/Instructional-Series/Junior-Journal/Junior-Journal-53-Level-2-2016/Toku-Pepeha</w:t>
              </w:r>
            </w:hyperlink>
          </w:p>
          <w:p w14:paraId="467FBDEE" w14:textId="75E38719" w:rsidR="00AC06A1" w:rsidRPr="005B5974" w:rsidRDefault="00AC06A1" w:rsidP="00B10CED">
            <w:pPr>
              <w:pStyle w:val="ListParagraph"/>
              <w:numPr>
                <w:ilvl w:val="0"/>
                <w:numId w:val="63"/>
              </w:numPr>
              <w:spacing w:after="120"/>
              <w:ind w:left="427"/>
            </w:pPr>
            <w:r w:rsidRPr="005B5974">
              <w:t xml:space="preserve">Optional: online ‘pepeha’ makers: </w:t>
            </w:r>
            <w:hyperlink r:id="rId145">
              <w:r w:rsidRPr="005B5974">
                <w:rPr>
                  <w:rStyle w:val="Hyperlink"/>
                </w:rPr>
                <w:t>https://www.nzherald.co.nz/kahu/maori-language-week-2021-create-your-own-pepeha/PJPFQLE6WAGNSNGUFMBIMS764Y/</w:t>
              </w:r>
            </w:hyperlink>
            <w:r w:rsidRPr="005B5974">
              <w:t xml:space="preserve"> </w:t>
            </w:r>
          </w:p>
          <w:p w14:paraId="09AFBD98" w14:textId="41FC059C" w:rsidR="00AC06A1" w:rsidRPr="005B5974" w:rsidRDefault="00AC06A1" w:rsidP="00B10CED">
            <w:pPr>
              <w:pStyle w:val="ListParagraph"/>
              <w:numPr>
                <w:ilvl w:val="0"/>
                <w:numId w:val="63"/>
              </w:numPr>
              <w:spacing w:after="120"/>
              <w:ind w:left="427"/>
            </w:pPr>
            <w:r w:rsidRPr="005B5974">
              <w:t xml:space="preserve">And </w:t>
            </w:r>
            <w:hyperlink r:id="rId146">
              <w:r w:rsidRPr="005B5974">
                <w:rPr>
                  <w:rStyle w:val="Hyperlink"/>
                </w:rPr>
                <w:t>https://pepeha.nz/</w:t>
              </w:r>
            </w:hyperlink>
          </w:p>
        </w:tc>
      </w:tr>
    </w:tbl>
    <w:p w14:paraId="6806CB5C" w14:textId="239729DA" w:rsidR="339FA1F9" w:rsidRPr="005B5974" w:rsidRDefault="008E7C91" w:rsidP="008E7C91">
      <w:pPr>
        <w:pStyle w:val="MoEHeading3"/>
        <w:rPr>
          <w:color w:val="3472AC"/>
        </w:rPr>
      </w:pPr>
      <w:r w:rsidRPr="005B5974">
        <w:rPr>
          <w:color w:val="3472AC"/>
        </w:rPr>
        <w:t>In this activity I am learning to: Share my learning by sharing my pepeha</w:t>
      </w:r>
    </w:p>
    <w:p w14:paraId="7D23BD03" w14:textId="5D750441" w:rsidR="00CE4E51" w:rsidRPr="005B5974" w:rsidRDefault="002C17B2" w:rsidP="00C2683D">
      <w:r w:rsidRPr="005B5974">
        <w:rPr>
          <w:b/>
          <w:bCs/>
        </w:rPr>
        <w:t>Listen</w:t>
      </w:r>
      <w:r w:rsidR="79F02ED8" w:rsidRPr="005B5974">
        <w:t xml:space="preserve"> again to Pareraukawa saying her pepeha here: </w:t>
      </w:r>
      <w:hyperlink r:id="rId147">
        <w:r w:rsidR="79F02ED8" w:rsidRPr="005B5974">
          <w:rPr>
            <w:rStyle w:val="Hyperlink"/>
          </w:rPr>
          <w:t>T</w:t>
        </w:r>
        <w:r w:rsidR="00254667" w:rsidRPr="005B5974">
          <w:rPr>
            <w:rStyle w:val="Hyperlink"/>
          </w:rPr>
          <w:t>ō</w:t>
        </w:r>
        <w:r w:rsidR="79F02ED8" w:rsidRPr="005B5974">
          <w:rPr>
            <w:rStyle w:val="Hyperlink"/>
          </w:rPr>
          <w:t>k</w:t>
        </w:r>
        <w:r w:rsidR="00254667" w:rsidRPr="005B5974">
          <w:rPr>
            <w:rStyle w:val="Hyperlink"/>
          </w:rPr>
          <w:t>u</w:t>
        </w:r>
        <w:r w:rsidR="79F02ED8" w:rsidRPr="005B5974">
          <w:rPr>
            <w:rStyle w:val="Hyperlink"/>
          </w:rPr>
          <w:t xml:space="preserve"> Pepeha</w:t>
        </w:r>
      </w:hyperlink>
    </w:p>
    <w:p w14:paraId="3F27A95E" w14:textId="49BFA07F" w:rsidR="00CE4E51" w:rsidRPr="005B5974" w:rsidRDefault="002C17B2" w:rsidP="00C2683D">
      <w:r w:rsidRPr="005B5974">
        <w:rPr>
          <w:b/>
          <w:bCs/>
        </w:rPr>
        <w:t>Say</w:t>
      </w:r>
      <w:r w:rsidR="79F02ED8" w:rsidRPr="005B5974">
        <w:t xml:space="preserve"> your pepeha</w:t>
      </w:r>
      <w:r w:rsidR="00F61CA0" w:rsidRPr="005B5974">
        <w:t xml:space="preserve"> out loud</w:t>
      </w:r>
      <w:r w:rsidR="79F02ED8" w:rsidRPr="005B5974">
        <w:t>, the one you just wrote.</w:t>
      </w:r>
    </w:p>
    <w:p w14:paraId="6F8CF7C0" w14:textId="4842AC1A" w:rsidR="00CE4E51" w:rsidRPr="005B5974" w:rsidRDefault="79F02ED8" w:rsidP="00C2683D">
      <w:r w:rsidRPr="005B5974">
        <w:t>Take it outside and read it to the trees, grass, fence, pets.</w:t>
      </w:r>
    </w:p>
    <w:p w14:paraId="4307BAF5" w14:textId="77777777" w:rsidR="00AA3346" w:rsidRPr="005B5974" w:rsidRDefault="00AA3346" w:rsidP="00C2683D"/>
    <w:p w14:paraId="0D366BF9" w14:textId="35EA908C" w:rsidR="4AAA6C36" w:rsidRPr="005B5974" w:rsidRDefault="4AAA6C36" w:rsidP="00C2683D">
      <w:r w:rsidRPr="005B5974">
        <w:t xml:space="preserve">When you are finished </w:t>
      </w:r>
      <w:r w:rsidR="4DCB0FAA" w:rsidRPr="005B5974">
        <w:t>practicing</w:t>
      </w:r>
      <w:r w:rsidRPr="005B5974">
        <w:t xml:space="preserve"> it out loud</w:t>
      </w:r>
      <w:r w:rsidR="4DCB0FAA" w:rsidRPr="005B5974">
        <w:t xml:space="preserve"> and</w:t>
      </w:r>
      <w:r w:rsidRPr="005B5974">
        <w:t xml:space="preserve"> you are feeling confident</w:t>
      </w:r>
      <w:r w:rsidR="4DCB0FAA" w:rsidRPr="005B5974">
        <w:t>,</w:t>
      </w:r>
      <w:r w:rsidRPr="005B5974">
        <w:t xml:space="preserve"> </w:t>
      </w:r>
      <w:r w:rsidR="00FA19CB" w:rsidRPr="005B5974">
        <w:rPr>
          <w:b/>
          <w:bCs/>
        </w:rPr>
        <w:t>share</w:t>
      </w:r>
      <w:r w:rsidRPr="005B5974">
        <w:t xml:space="preserve"> it with a family member, classmate or your teacher.</w:t>
      </w:r>
      <w:r w:rsidR="001D2CFA" w:rsidRPr="005B5974">
        <w:t xml:space="preserve"> </w:t>
      </w:r>
      <w:r w:rsidRPr="005B5974">
        <w:t>You may even want to record yourself saying it</w:t>
      </w:r>
      <w:r w:rsidR="7CBC640D" w:rsidRPr="005B5974">
        <w:t xml:space="preserve"> and sending it to your teacher.</w:t>
      </w:r>
    </w:p>
    <w:p w14:paraId="028BA68A" w14:textId="77777777" w:rsidR="00CD5E54" w:rsidRPr="005B5974" w:rsidRDefault="00CD5E54" w:rsidP="00C2683D"/>
    <w:p w14:paraId="75182F19" w14:textId="63F68AAC" w:rsidR="00CD5E54" w:rsidRPr="005B5974" w:rsidRDefault="14EBE037" w:rsidP="00C2683D">
      <w:r w:rsidRPr="005B5974">
        <w:t>For fun, you and your family</w:t>
      </w:r>
      <w:r w:rsidR="4AAA6C36" w:rsidRPr="005B5974">
        <w:t xml:space="preserve"> might also like to try one of the online ‘pepeha’ makers as well</w:t>
      </w:r>
      <w:r w:rsidR="00CD5E54" w:rsidRPr="005B5974">
        <w:t>:</w:t>
      </w:r>
      <w:r w:rsidR="4AAA6C36" w:rsidRPr="005B5974">
        <w:t xml:space="preserve"> </w:t>
      </w:r>
    </w:p>
    <w:p w14:paraId="603B74A3" w14:textId="0AEE7867" w:rsidR="00CD5E54" w:rsidRPr="005B5974" w:rsidRDefault="008E1AA1" w:rsidP="00C2683D">
      <w:hyperlink r:id="rId148">
        <w:r w:rsidR="6A63AFC9" w:rsidRPr="005B5974">
          <w:rPr>
            <w:rStyle w:val="Hyperlink"/>
          </w:rPr>
          <w:t>https://www.nzherald.co.nz/kahu/maori-language-week-2021-create-your-own-pepeha/PJPFQLE6WAGNSNGUFMBIMS764Y/</w:t>
        </w:r>
      </w:hyperlink>
      <w:r w:rsidR="6A63AFC9" w:rsidRPr="005B5974">
        <w:t xml:space="preserve"> </w:t>
      </w:r>
    </w:p>
    <w:p w14:paraId="7006F8A9" w14:textId="6F5D0FFE" w:rsidR="00CE4E51" w:rsidRPr="005B5974" w:rsidRDefault="008E1AA1" w:rsidP="00C2683D">
      <w:hyperlink r:id="rId149">
        <w:r w:rsidR="6A63AFC9" w:rsidRPr="005B5974">
          <w:rPr>
            <w:rStyle w:val="Hyperlink"/>
          </w:rPr>
          <w:t>https://pepeha.nz/</w:t>
        </w:r>
      </w:hyperlink>
    </w:p>
    <w:p w14:paraId="4E6D58C8" w14:textId="22A86D8D" w:rsidR="00CE4E51" w:rsidRPr="005B5974" w:rsidRDefault="00CE4E51" w:rsidP="00C2683D"/>
    <w:p w14:paraId="6FEF83D9" w14:textId="77777777" w:rsidR="002D11BD" w:rsidRPr="005B5974" w:rsidRDefault="002D11BD" w:rsidP="00C2683D">
      <w:r w:rsidRPr="005B5974">
        <w:br w:type="page"/>
      </w:r>
    </w:p>
    <w:p w14:paraId="4947E5C8" w14:textId="783C4DBB" w:rsidR="00CE4E51" w:rsidRPr="005B5974" w:rsidRDefault="18A662D9" w:rsidP="00F816DB">
      <w:pPr>
        <w:pStyle w:val="MoEHeading1"/>
        <w:rPr>
          <w:rFonts w:eastAsia="Calibri"/>
          <w:color w:val="3472AC"/>
          <w:sz w:val="32"/>
          <w:szCs w:val="32"/>
        </w:rPr>
      </w:pPr>
      <w:r w:rsidRPr="005B5974">
        <w:rPr>
          <w:color w:val="3472AC"/>
          <w:sz w:val="32"/>
          <w:szCs w:val="32"/>
        </w:rPr>
        <w:lastRenderedPageBreak/>
        <w:t xml:space="preserve">Day 10 activity 3 &amp; 4: Create a visual mihi </w:t>
      </w:r>
    </w:p>
    <w:tbl>
      <w:tblPr>
        <w:tblStyle w:val="TableGridLight"/>
        <w:tblW w:w="972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525997" w:rsidRPr="005B5974" w14:paraId="64D37E47" w14:textId="77777777" w:rsidTr="009E03ED">
        <w:tc>
          <w:tcPr>
            <w:tcW w:w="9720" w:type="dxa"/>
          </w:tcPr>
          <w:p w14:paraId="4E3866FB" w14:textId="57D02321" w:rsidR="00CE4E51" w:rsidRPr="005B5974" w:rsidRDefault="00B45EFE" w:rsidP="002E687E">
            <w:pPr>
              <w:spacing w:before="80" w:after="80"/>
              <w:ind w:left="115"/>
              <w:rPr>
                <w:i/>
                <w:iCs/>
                <w:color w:val="3472AC"/>
              </w:rPr>
            </w:pPr>
            <w:r w:rsidRPr="005B5974">
              <w:rPr>
                <w:i/>
                <w:iCs/>
                <w:color w:val="3472AC"/>
              </w:rPr>
              <w:t>Your learner will</w:t>
            </w:r>
            <w:r w:rsidR="335A7839" w:rsidRPr="005B5974">
              <w:rPr>
                <w:i/>
                <w:iCs/>
                <w:color w:val="3472AC"/>
              </w:rPr>
              <w:t xml:space="preserve"> combine their learning about their pepeha and special places in a ‘visual mihi’.</w:t>
            </w:r>
            <w:r w:rsidR="001D2CFA" w:rsidRPr="005B5974">
              <w:rPr>
                <w:i/>
                <w:iCs/>
                <w:color w:val="3472AC"/>
              </w:rPr>
              <w:t xml:space="preserve"> </w:t>
            </w:r>
            <w:r w:rsidR="335A7839" w:rsidRPr="005B5974">
              <w:rPr>
                <w:i/>
                <w:iCs/>
                <w:color w:val="3472AC"/>
              </w:rPr>
              <w:t>When they are finished they will present it to someone, maybe you?!</w:t>
            </w:r>
            <w:r w:rsidR="001D2CFA" w:rsidRPr="005B5974">
              <w:rPr>
                <w:i/>
                <w:iCs/>
                <w:color w:val="3472AC"/>
              </w:rPr>
              <w:t xml:space="preserve"> </w:t>
            </w:r>
          </w:p>
        </w:tc>
      </w:tr>
      <w:tr w:rsidR="0005301F" w:rsidRPr="005B5974" w14:paraId="37BBB38B" w14:textId="77777777" w:rsidTr="009E03ED">
        <w:tc>
          <w:tcPr>
            <w:tcW w:w="9720" w:type="dxa"/>
          </w:tcPr>
          <w:p w14:paraId="03C97080" w14:textId="541BD596" w:rsidR="00607060" w:rsidRPr="005B5974" w:rsidRDefault="00607060" w:rsidP="00607060">
            <w:pPr>
              <w:spacing w:before="80" w:after="80"/>
            </w:pPr>
            <w:r w:rsidRPr="005B5974">
              <w:t>What do I need?</w:t>
            </w:r>
          </w:p>
          <w:p w14:paraId="7F6257ED" w14:textId="75F64531" w:rsidR="0005301F" w:rsidRPr="005B5974" w:rsidRDefault="0005301F" w:rsidP="00B10CED">
            <w:pPr>
              <w:pStyle w:val="ListParagraph"/>
              <w:numPr>
                <w:ilvl w:val="0"/>
                <w:numId w:val="62"/>
              </w:numPr>
              <w:spacing w:before="80" w:after="80"/>
            </w:pPr>
            <w:r w:rsidRPr="005B5974">
              <w:t>60 minutes</w:t>
            </w:r>
          </w:p>
          <w:p w14:paraId="7AD425D1" w14:textId="70CF2E1B" w:rsidR="0005301F" w:rsidRPr="005B5974" w:rsidRDefault="0005301F" w:rsidP="00B10CED">
            <w:pPr>
              <w:pStyle w:val="ListParagraph"/>
              <w:numPr>
                <w:ilvl w:val="0"/>
                <w:numId w:val="62"/>
              </w:numPr>
              <w:spacing w:before="80" w:after="80"/>
            </w:pPr>
            <w:r w:rsidRPr="005B5974">
              <w:t>Paper and colouring in pencils, felts, crayons etc</w:t>
            </w:r>
          </w:p>
        </w:tc>
      </w:tr>
    </w:tbl>
    <w:p w14:paraId="5CE8CCC2" w14:textId="6C5DBAA2" w:rsidR="00CE4E51" w:rsidRPr="005B5974" w:rsidRDefault="007D771D" w:rsidP="00C17187">
      <w:pPr>
        <w:pStyle w:val="MoEHeading3"/>
        <w:rPr>
          <w:color w:val="3472AC"/>
        </w:rPr>
      </w:pPr>
      <w:r w:rsidRPr="005B5974">
        <w:rPr>
          <w:color w:val="3472AC"/>
        </w:rPr>
        <w:t>In this activity I am learning to: Create a visual mihi</w:t>
      </w:r>
    </w:p>
    <w:p w14:paraId="4F826F0F" w14:textId="2828B80F" w:rsidR="00CE4E51" w:rsidRPr="005B5974" w:rsidRDefault="00D01694" w:rsidP="003064BA">
      <w:pPr>
        <w:spacing w:before="0" w:after="0"/>
      </w:pPr>
      <w:r w:rsidRPr="005B5974">
        <w:rPr>
          <w:b/>
          <w:bCs/>
        </w:rPr>
        <w:t>Create</w:t>
      </w:r>
      <w:r w:rsidR="79F02ED8" w:rsidRPr="005B5974">
        <w:t xml:space="preserve"> a visual mihi – one that is made up of pictures rather than words.</w:t>
      </w:r>
    </w:p>
    <w:p w14:paraId="552E0ABA" w14:textId="3D29CD9F" w:rsidR="0005301F" w:rsidRPr="005B5974" w:rsidRDefault="003064BA" w:rsidP="00B10CED">
      <w:pPr>
        <w:pStyle w:val="ListParagraph"/>
        <w:numPr>
          <w:ilvl w:val="0"/>
          <w:numId w:val="61"/>
        </w:numPr>
      </w:pPr>
      <w:r w:rsidRPr="005B5974">
        <w:rPr>
          <w:b/>
          <w:bCs/>
          <w:noProof/>
        </w:rPr>
        <w:drawing>
          <wp:anchor distT="0" distB="0" distL="114300" distR="114300" simplePos="0" relativeHeight="251600384" behindDoc="1" locked="0" layoutInCell="1" allowOverlap="1" wp14:anchorId="04E4E30B" wp14:editId="73F5AC0E">
            <wp:simplePos x="0" y="0"/>
            <wp:positionH relativeFrom="margin">
              <wp:align>right</wp:align>
            </wp:positionH>
            <wp:positionV relativeFrom="paragraph">
              <wp:posOffset>89949</wp:posOffset>
            </wp:positionV>
            <wp:extent cx="1836420" cy="1375410"/>
            <wp:effectExtent l="0" t="0" r="0" b="0"/>
            <wp:wrapTight wrapText="bothSides">
              <wp:wrapPolygon edited="0">
                <wp:start x="0" y="0"/>
                <wp:lineTo x="0" y="21241"/>
                <wp:lineTo x="21286" y="21241"/>
                <wp:lineTo x="21286" y="0"/>
                <wp:lineTo x="0" y="0"/>
              </wp:wrapPolygon>
            </wp:wrapTight>
            <wp:docPr id="760198445" name="Picture 760198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extLst>
                        <a:ext uri="{28A0092B-C50C-407E-A947-70E740481C1C}">
                          <a14:useLocalDpi xmlns:a14="http://schemas.microsoft.com/office/drawing/2010/main" val="0"/>
                        </a:ext>
                      </a:extLst>
                    </a:blip>
                    <a:stretch>
                      <a:fillRect/>
                    </a:stretch>
                  </pic:blipFill>
                  <pic:spPr>
                    <a:xfrm>
                      <a:off x="0" y="0"/>
                      <a:ext cx="1836420" cy="1375410"/>
                    </a:xfrm>
                    <a:prstGeom prst="rect">
                      <a:avLst/>
                    </a:prstGeom>
                  </pic:spPr>
                </pic:pic>
              </a:graphicData>
            </a:graphic>
            <wp14:sizeRelH relativeFrom="margin">
              <wp14:pctWidth>0</wp14:pctWidth>
            </wp14:sizeRelH>
            <wp14:sizeRelV relativeFrom="margin">
              <wp14:pctHeight>0</wp14:pctHeight>
            </wp14:sizeRelV>
          </wp:anchor>
        </w:drawing>
      </w:r>
      <w:r w:rsidR="009467F7" w:rsidRPr="005B5974">
        <w:rPr>
          <w:b/>
          <w:bCs/>
          <w:noProof/>
        </w:rPr>
        <w:t>D</w:t>
      </w:r>
      <w:r w:rsidR="00D01694" w:rsidRPr="005B5974">
        <w:rPr>
          <w:b/>
          <w:bCs/>
        </w:rPr>
        <w:t>ivide</w:t>
      </w:r>
      <w:r w:rsidR="79F02ED8" w:rsidRPr="005B5974">
        <w:t xml:space="preserve"> your page into four spaces by folding on the diag</w:t>
      </w:r>
      <w:r w:rsidR="0005301F" w:rsidRPr="005B5974">
        <w:t>onal</w:t>
      </w:r>
      <w:r w:rsidR="79F02ED8" w:rsidRPr="005B5974">
        <w:t xml:space="preserve"> or using a straight edge to draw lines from top corner to bottom corners</w:t>
      </w:r>
    </w:p>
    <w:p w14:paraId="12312681" w14:textId="58F1FE0D" w:rsidR="00CE4E51" w:rsidRPr="005B5974" w:rsidRDefault="79F02ED8" w:rsidP="00B10CED">
      <w:pPr>
        <w:pStyle w:val="ListParagraph"/>
        <w:numPr>
          <w:ilvl w:val="0"/>
          <w:numId w:val="61"/>
        </w:numPr>
      </w:pPr>
      <w:r w:rsidRPr="005B5974">
        <w:t xml:space="preserve">In the </w:t>
      </w:r>
      <w:r w:rsidR="00D01694" w:rsidRPr="005B5974">
        <w:rPr>
          <w:b/>
          <w:bCs/>
        </w:rPr>
        <w:t>top</w:t>
      </w:r>
      <w:r w:rsidRPr="005B5974">
        <w:t xml:space="preserve"> space – draw your mountain/s.</w:t>
      </w:r>
    </w:p>
    <w:p w14:paraId="6EC7C4F9" w14:textId="5D9C18DE" w:rsidR="00CE4E51" w:rsidRPr="005B5974" w:rsidRDefault="79F02ED8" w:rsidP="00B10CED">
      <w:pPr>
        <w:pStyle w:val="ListParagraph"/>
        <w:numPr>
          <w:ilvl w:val="0"/>
          <w:numId w:val="61"/>
        </w:numPr>
        <w:rPr>
          <w:rFonts w:eastAsiaTheme="minorEastAsia"/>
        </w:rPr>
      </w:pPr>
      <w:r w:rsidRPr="005B5974">
        <w:t xml:space="preserve">In the </w:t>
      </w:r>
      <w:r w:rsidR="00D01694" w:rsidRPr="005B5974">
        <w:rPr>
          <w:b/>
          <w:bCs/>
        </w:rPr>
        <w:t>bottom</w:t>
      </w:r>
      <w:r w:rsidRPr="005B5974">
        <w:t xml:space="preserve"> space, draw your special water: lake, sea, river</w:t>
      </w:r>
    </w:p>
    <w:p w14:paraId="7C5B1002" w14:textId="75817FDD" w:rsidR="00CE4E51" w:rsidRPr="005B5974" w:rsidRDefault="79F02ED8" w:rsidP="00B10CED">
      <w:pPr>
        <w:pStyle w:val="ListParagraph"/>
        <w:numPr>
          <w:ilvl w:val="0"/>
          <w:numId w:val="61"/>
        </w:numPr>
        <w:rPr>
          <w:rFonts w:eastAsiaTheme="minorEastAsia"/>
        </w:rPr>
      </w:pPr>
      <w:r w:rsidRPr="005B5974">
        <w:t xml:space="preserve">In one </w:t>
      </w:r>
      <w:r w:rsidR="00D01694" w:rsidRPr="005B5974">
        <w:rPr>
          <w:b/>
          <w:bCs/>
        </w:rPr>
        <w:t>side</w:t>
      </w:r>
      <w:r w:rsidRPr="005B5974">
        <w:t xml:space="preserve"> box, draw your whānau</w:t>
      </w:r>
    </w:p>
    <w:p w14:paraId="36E3B5A3" w14:textId="758490D0" w:rsidR="002E687E" w:rsidRPr="005B5974" w:rsidRDefault="79F02ED8" w:rsidP="00B10CED">
      <w:pPr>
        <w:pStyle w:val="ListParagraph"/>
        <w:numPr>
          <w:ilvl w:val="0"/>
          <w:numId w:val="61"/>
        </w:numPr>
        <w:rPr>
          <w:rFonts w:asciiTheme="minorHAnsi" w:eastAsiaTheme="minorEastAsia" w:hAnsiTheme="minorHAnsi" w:cstheme="minorBidi"/>
        </w:rPr>
      </w:pPr>
      <w:r w:rsidRPr="005B5974">
        <w:t xml:space="preserve">In the other </w:t>
      </w:r>
      <w:r w:rsidR="00D01694" w:rsidRPr="005B5974">
        <w:rPr>
          <w:b/>
          <w:bCs/>
        </w:rPr>
        <w:t>side</w:t>
      </w:r>
      <w:r w:rsidRPr="005B5974">
        <w:t xml:space="preserve">, draw your special places or you </w:t>
      </w:r>
      <w:r w:rsidR="00254A42" w:rsidRPr="005B5974">
        <w:t>could</w:t>
      </w:r>
      <w:r w:rsidRPr="005B5974">
        <w:t xml:space="preserve"> write out your pepeha again.</w:t>
      </w:r>
    </w:p>
    <w:p w14:paraId="456C926E" w14:textId="77777777" w:rsidR="00C42E5A" w:rsidRPr="005B5974" w:rsidRDefault="0A6F5A8E" w:rsidP="00B10CED">
      <w:pPr>
        <w:pStyle w:val="ListParagraph"/>
        <w:numPr>
          <w:ilvl w:val="0"/>
          <w:numId w:val="61"/>
        </w:numPr>
        <w:rPr>
          <w:rFonts w:asciiTheme="minorHAnsi" w:eastAsiaTheme="minorEastAsia" w:hAnsiTheme="minorHAnsi" w:cstheme="minorBidi"/>
        </w:rPr>
      </w:pPr>
      <w:r w:rsidRPr="005B5974">
        <w:t>Use lots of colour, creativity and express yourself.</w:t>
      </w:r>
    </w:p>
    <w:p w14:paraId="4EB0ABCC" w14:textId="3DBC4EF6" w:rsidR="59B04114" w:rsidRPr="005B5974" w:rsidRDefault="00B45EFE" w:rsidP="00F816DB">
      <w:r w:rsidRPr="005B5974">
        <w:t>Share with your</w:t>
      </w:r>
      <w:r w:rsidR="0A6F5A8E" w:rsidRPr="005B5974">
        <w:t xml:space="preserve"> whānau when you are </w:t>
      </w:r>
      <w:r w:rsidR="2B8E68F6" w:rsidRPr="005B5974">
        <w:t>finished.</w:t>
      </w:r>
      <w:r w:rsidR="001D2CFA" w:rsidRPr="005B5974">
        <w:t xml:space="preserve"> </w:t>
      </w:r>
      <w:r w:rsidR="2B8E68F6" w:rsidRPr="005B5974">
        <w:t>Take a photo and send it to your teacher.</w:t>
      </w:r>
    </w:p>
    <w:p w14:paraId="0A4E8F50" w14:textId="70A52F5D" w:rsidR="00F2161F" w:rsidRPr="005B5974" w:rsidRDefault="008E1AA1" w:rsidP="00F816DB">
      <w:r>
        <w:pict w14:anchorId="63272AE3">
          <v:rect id="_x0000_i1040" style="width:0;height:1.5pt" o:hralign="center" o:hrstd="t" o:hr="t" fillcolor="#a0a0a0" stroked="f"/>
        </w:pict>
      </w:r>
    </w:p>
    <w:p w14:paraId="3533F417" w14:textId="77777777" w:rsidR="00C17187" w:rsidRPr="005B5974" w:rsidRDefault="00CE4E51" w:rsidP="00F816DB">
      <w:pPr>
        <w:pStyle w:val="MoEHeading1"/>
        <w:rPr>
          <w:color w:val="3472AC"/>
          <w:sz w:val="32"/>
          <w:szCs w:val="32"/>
        </w:rPr>
      </w:pPr>
      <w:r w:rsidRPr="005B5974">
        <w:rPr>
          <w:color w:val="3472AC"/>
          <w:sz w:val="32"/>
          <w:szCs w:val="32"/>
        </w:rPr>
        <w:t xml:space="preserve">Day 10: Reflection </w:t>
      </w:r>
    </w:p>
    <w:p w14:paraId="1F7B3F52" w14:textId="5941324F" w:rsidR="00CE4E51" w:rsidRPr="005B5974" w:rsidRDefault="00C17187" w:rsidP="00C17187">
      <w:pPr>
        <w:rPr>
          <w:i/>
          <w:iCs/>
          <w:color w:val="3472AC"/>
          <w:sz w:val="32"/>
          <w:szCs w:val="32"/>
        </w:rPr>
      </w:pPr>
      <w:r w:rsidRPr="005B5974">
        <w:rPr>
          <w:i/>
          <w:iCs/>
          <w:color w:val="3472AC"/>
        </w:rPr>
        <w:t>Congratulations, that is our last learning activity for this pack. Help your learner reflect on all the amazing learning they have done across ten days.</w:t>
      </w:r>
    </w:p>
    <w:p w14:paraId="783CFF8F" w14:textId="77777777" w:rsidR="00C17187" w:rsidRPr="005B5974" w:rsidRDefault="00C17187" w:rsidP="00C17187">
      <w:pPr>
        <w:rPr>
          <w:b/>
        </w:rPr>
      </w:pPr>
      <w:r w:rsidRPr="005B5974">
        <w:rPr>
          <w:b/>
        </w:rPr>
        <w:t>Talk with someone in your whānau.</w:t>
      </w:r>
    </w:p>
    <w:p w14:paraId="57251712" w14:textId="77777777" w:rsidR="00C17187" w:rsidRPr="005B5974" w:rsidRDefault="00C17187" w:rsidP="00C17187">
      <w:r w:rsidRPr="005B5974">
        <w:t>Tell them all the things you have done today.</w:t>
      </w:r>
    </w:p>
    <w:p w14:paraId="0821B55C" w14:textId="77777777" w:rsidR="00C17187" w:rsidRPr="005B5974" w:rsidRDefault="00C17187" w:rsidP="00123902">
      <w:pPr>
        <w:pStyle w:val="ListParagraph"/>
        <w:numPr>
          <w:ilvl w:val="0"/>
          <w:numId w:val="75"/>
        </w:numPr>
        <w:rPr>
          <w:rFonts w:eastAsiaTheme="minorEastAsia"/>
        </w:rPr>
      </w:pPr>
      <w:r w:rsidRPr="005B5974">
        <w:t>How did today make you feel?</w:t>
      </w:r>
    </w:p>
    <w:p w14:paraId="6E6D72FA" w14:textId="77777777" w:rsidR="00C17187" w:rsidRPr="005B5974" w:rsidRDefault="00C17187" w:rsidP="00C17187">
      <w:pPr>
        <w:pStyle w:val="ListParagraph"/>
        <w:numPr>
          <w:ilvl w:val="0"/>
          <w:numId w:val="51"/>
        </w:numPr>
        <w:rPr>
          <w:rFonts w:eastAsiaTheme="minorEastAsia"/>
        </w:rPr>
      </w:pPr>
      <w:r w:rsidRPr="005B5974">
        <w:t>Which activity did you enjoy the most today?</w:t>
      </w:r>
    </w:p>
    <w:p w14:paraId="77E0CB5E" w14:textId="77777777" w:rsidR="00C17187" w:rsidRPr="005B5974" w:rsidRDefault="00C17187" w:rsidP="00C17187">
      <w:pPr>
        <w:pStyle w:val="ListParagraph"/>
        <w:numPr>
          <w:ilvl w:val="0"/>
          <w:numId w:val="51"/>
        </w:numPr>
      </w:pPr>
      <w:r w:rsidRPr="005B5974">
        <w:t xml:space="preserve">What did you learn today? </w:t>
      </w:r>
    </w:p>
    <w:p w14:paraId="2FD04EF0" w14:textId="77777777" w:rsidR="00C17187" w:rsidRPr="005B5974" w:rsidRDefault="00C17187" w:rsidP="00C17187">
      <w:pPr>
        <w:rPr>
          <w:b/>
          <w:bCs/>
        </w:rPr>
      </w:pPr>
      <w:r w:rsidRPr="005B5974">
        <w:rPr>
          <w:b/>
          <w:bCs/>
        </w:rPr>
        <w:t>Wellbeing check</w:t>
      </w:r>
    </w:p>
    <w:p w14:paraId="657120BB" w14:textId="798DC741" w:rsidR="00C17187" w:rsidRPr="005B5974" w:rsidRDefault="00C17187" w:rsidP="00C17187">
      <w:pPr>
        <w:rPr>
          <w:rFonts w:eastAsia="Calibri Light"/>
        </w:rPr>
      </w:pPr>
      <w:r w:rsidRPr="005B5974">
        <w:t xml:space="preserve">Put the </w:t>
      </w:r>
      <w:hyperlink r:id="rId151">
        <w:r w:rsidRPr="005B5974">
          <w:rPr>
            <w:rStyle w:val="Hyperlink"/>
            <w:rFonts w:eastAsia="Calibri Light"/>
          </w:rPr>
          <w:t>Face cards</w:t>
        </w:r>
      </w:hyperlink>
      <w:r w:rsidRPr="005B5974">
        <w:rPr>
          <w:rFonts w:eastAsia="@MS Mincho"/>
        </w:rPr>
        <w:t xml:space="preserve"> you used last week on the table or floor in front of you.</w:t>
      </w:r>
    </w:p>
    <w:p w14:paraId="40019414" w14:textId="70A1139E" w:rsidR="00C17187" w:rsidRPr="005B5974" w:rsidRDefault="00C17187" w:rsidP="00C17187">
      <w:pPr>
        <w:pStyle w:val="ListParagraph"/>
        <w:numPr>
          <w:ilvl w:val="0"/>
          <w:numId w:val="51"/>
        </w:numPr>
      </w:pPr>
      <w:r w:rsidRPr="005B5974">
        <w:t>Which card shows how you felt this morning? Which card shows how you feel now?</w:t>
      </w:r>
    </w:p>
    <w:p w14:paraId="62C57BD6" w14:textId="77777777" w:rsidR="00C17187" w:rsidRPr="005B5974" w:rsidRDefault="00C17187" w:rsidP="00C17187">
      <w:pPr>
        <w:rPr>
          <w:rFonts w:eastAsiaTheme="minorEastAsia"/>
        </w:rPr>
      </w:pPr>
      <w:r w:rsidRPr="005B5974">
        <w:rPr>
          <w:b/>
          <w:bCs/>
        </w:rPr>
        <w:t>Write</w:t>
      </w:r>
      <w:r w:rsidRPr="005B5974">
        <w:t xml:space="preserve"> or </w:t>
      </w:r>
      <w:r w:rsidRPr="005B5974">
        <w:rPr>
          <w:b/>
          <w:bCs/>
        </w:rPr>
        <w:t>draw</w:t>
      </w:r>
      <w:r w:rsidRPr="005B5974">
        <w:rPr>
          <w:b/>
        </w:rPr>
        <w:t xml:space="preserve"> </w:t>
      </w:r>
      <w:r w:rsidRPr="005B5974">
        <w:t xml:space="preserve">this in your home learning book. </w:t>
      </w:r>
    </w:p>
    <w:p w14:paraId="4D2CB9D3" w14:textId="77777777" w:rsidR="00C17187" w:rsidRPr="005B5974" w:rsidRDefault="00C17187" w:rsidP="00C17187">
      <w:pPr>
        <w:rPr>
          <w:rFonts w:eastAsia="MS Mincho"/>
        </w:rPr>
      </w:pPr>
      <w:r w:rsidRPr="005B5974">
        <w:rPr>
          <w:b/>
          <w:bCs/>
        </w:rPr>
        <w:t>Close</w:t>
      </w:r>
      <w:r w:rsidRPr="005B5974">
        <w:t xml:space="preserve"> your book – School is finished for today. </w:t>
      </w:r>
      <w:r w:rsidRPr="005B5974">
        <w:rPr>
          <w:rFonts w:ascii="Segoe UI Emoji" w:eastAsia="Symbol" w:hAnsi="Segoe UI Emoji" w:cs="Segoe UI Emoji"/>
        </w:rPr>
        <w:t>😊</w:t>
      </w:r>
    </w:p>
    <w:p w14:paraId="309AB8D2" w14:textId="350ABE8D" w:rsidR="00227957" w:rsidRPr="005B5974" w:rsidRDefault="00227957" w:rsidP="00C17187">
      <w:pPr>
        <w:spacing w:after="80"/>
      </w:pPr>
    </w:p>
    <w:sectPr w:rsidR="00227957" w:rsidRPr="005B5974" w:rsidSect="00340025">
      <w:endnotePr>
        <w:numFmt w:val="decimal"/>
      </w:endnotePr>
      <w:type w:val="continuous"/>
      <w:pgSz w:w="11906" w:h="16838"/>
      <w:pgMar w:top="1170" w:right="1274" w:bottom="1418" w:left="907"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97436" w14:textId="77777777" w:rsidR="007D432B" w:rsidRDefault="007D432B" w:rsidP="00C2683D">
      <w:r>
        <w:separator/>
      </w:r>
    </w:p>
  </w:endnote>
  <w:endnote w:type="continuationSeparator" w:id="0">
    <w:p w14:paraId="1FE4AB75" w14:textId="77777777" w:rsidR="007D432B" w:rsidRDefault="007D432B" w:rsidP="00C2683D">
      <w:r>
        <w:continuationSeparator/>
      </w:r>
    </w:p>
  </w:endnote>
  <w:endnote w:type="continuationNotice" w:id="1">
    <w:p w14:paraId="65BBA9B4" w14:textId="77777777" w:rsidR="007D432B" w:rsidRDefault="007D432B" w:rsidP="00C268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venir Next LT Pro">
    <w:charset w:val="00"/>
    <w:family w:val="swiss"/>
    <w:pitch w:val="variable"/>
    <w:sig w:usb0="800000EF" w:usb1="5000204A" w:usb2="00000000" w:usb3="00000000" w:csb0="00000093" w:csb1="00000000"/>
  </w:font>
  <w:font w:name="ORBITRON-LIGHT">
    <w:altName w:val="Calibri"/>
    <w:panose1 w:val="00000000000000000000"/>
    <w:charset w:val="00"/>
    <w:family w:val="auto"/>
    <w:notTrueType/>
    <w:pitch w:val="variable"/>
    <w:sig w:usb0="80000027" w:usb1="10000042" w:usb2="00000000" w:usb3="00000000" w:csb0="00000001" w:csb1="00000000"/>
  </w:font>
  <w:font w:name="@MS Mincho">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4994089"/>
      <w:docPartObj>
        <w:docPartGallery w:val="Page Numbers (Bottom of Page)"/>
        <w:docPartUnique/>
      </w:docPartObj>
    </w:sdtPr>
    <w:sdtEndPr>
      <w:rPr>
        <w:noProof/>
      </w:rPr>
    </w:sdtEndPr>
    <w:sdtContent>
      <w:p w14:paraId="4C33A6A1" w14:textId="495AD8B2" w:rsidR="00E67F41" w:rsidRDefault="00E67F41" w:rsidP="00C2683D">
        <w:pPr>
          <w:pStyle w:val="Footer"/>
        </w:pPr>
        <w:r>
          <w:t xml:space="preserve">Learning from </w:t>
        </w:r>
        <w:r w:rsidR="009467F7">
          <w:t>h</w:t>
        </w:r>
        <w:r>
          <w:t>ome pack, years 1-3</w:t>
        </w:r>
        <w:r w:rsidR="009467F7">
          <w:tab/>
        </w:r>
        <w:r w:rsidR="004963C0">
          <w:tab/>
        </w:r>
        <w:r w:rsidR="00CF6D59">
          <w:fldChar w:fldCharType="begin"/>
        </w:r>
        <w:r w:rsidR="00CF6D59">
          <w:instrText xml:space="preserve"> PAGE   \* MERGEFORMAT </w:instrText>
        </w:r>
        <w:r w:rsidR="00CF6D59">
          <w:fldChar w:fldCharType="separate"/>
        </w:r>
        <w:r w:rsidR="00CF6D59">
          <w:rPr>
            <w:noProof/>
          </w:rPr>
          <w:t>2</w:t>
        </w:r>
        <w:r w:rsidR="00CF6D59">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E77A6" w14:textId="1B455E01" w:rsidR="00351391" w:rsidRPr="0035168E" w:rsidRDefault="00351391" w:rsidP="00C2683D">
    <w:pPr>
      <w:pStyle w:val="MoEFooter"/>
    </w:pPr>
    <w:r w:rsidRPr="0035168E">
      <w:t>We shape an education system that delivers equitable and excellent outcomes</w:t>
    </w:r>
  </w:p>
  <w:p w14:paraId="7FA59D6F" w14:textId="4E5BF470" w:rsidR="00265E84" w:rsidRPr="00351391" w:rsidRDefault="00351391" w:rsidP="00C2683D">
    <w:pPr>
      <w:pStyle w:val="MoEFooter"/>
    </w:pPr>
    <w:r w:rsidRPr="0035168E">
      <w:t>He mea tārai e mātou te mātauranga kia rangatira ai, kia mana taurite ai ōna huanga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8C703" w14:textId="77777777" w:rsidR="007D432B" w:rsidRDefault="007D432B" w:rsidP="00C2683D">
      <w:r>
        <w:separator/>
      </w:r>
    </w:p>
  </w:footnote>
  <w:footnote w:type="continuationSeparator" w:id="0">
    <w:p w14:paraId="2BDC37ED" w14:textId="77777777" w:rsidR="007D432B" w:rsidRDefault="007D432B" w:rsidP="00C2683D">
      <w:r>
        <w:continuationSeparator/>
      </w:r>
    </w:p>
  </w:footnote>
  <w:footnote w:type="continuationNotice" w:id="1">
    <w:p w14:paraId="35F62DAA" w14:textId="77777777" w:rsidR="007D432B" w:rsidRDefault="007D432B" w:rsidP="00C268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CD6BA" w14:textId="72C36C3B" w:rsidR="00C06558" w:rsidRDefault="00FC1D73" w:rsidP="00C2683D">
    <w:pPr>
      <w:pStyle w:val="Header"/>
    </w:pPr>
    <w:r>
      <w:rPr>
        <w:noProof/>
        <w:color w:val="2B579A"/>
        <w:shd w:val="clear" w:color="auto" w:fill="E6E6E6"/>
        <w:lang w:eastAsia="en-NZ"/>
      </w:rPr>
      <w:drawing>
        <wp:anchor distT="0" distB="0" distL="114300" distR="114300" simplePos="0" relativeHeight="251657216" behindDoc="1" locked="0" layoutInCell="1" allowOverlap="1" wp14:anchorId="082E6200" wp14:editId="76723C2A">
          <wp:simplePos x="0" y="0"/>
          <wp:positionH relativeFrom="column">
            <wp:posOffset>-576140</wp:posOffset>
          </wp:positionH>
          <wp:positionV relativeFrom="paragraph">
            <wp:posOffset>-270461</wp:posOffset>
          </wp:positionV>
          <wp:extent cx="7560000" cy="1979856"/>
          <wp:effectExtent l="0" t="0" r="3175" b="1905"/>
          <wp:wrapNone/>
          <wp:docPr id="6"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mp; Triangle Banner (A4 Portrait) - Green.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979856"/>
                  </a:xfrm>
                  <a:prstGeom prst="rect">
                    <a:avLst/>
                  </a:prstGeom>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textHash int2:hashCode="CXBsQYgJ8fTP2p" int2:id="0FIEBwxG">
      <int2:state int2:value="Rejected" int2:type="LegacyProofing"/>
    </int2:textHash>
    <int2:textHash int2:hashCode="cLBdj39ORfg2g7" int2:id="0LAZKSx2">
      <int2:state int2:value="Rejected" int2:type="LegacyProofing"/>
    </int2:textHash>
    <int2:textHash int2:hashCode="LTCc6QxUmhKkdY" int2:id="0hHdf4nn">
      <int2:state int2:value="Rejected" int2:type="LegacyProofing"/>
    </int2:textHash>
    <int2:textHash int2:hashCode="N2uI1EK0CIPLgr" int2:id="0rBwL2id">
      <int2:state int2:value="Rejected" int2:type="AugLoop_Text_Critique"/>
    </int2:textHash>
    <int2:textHash int2:hashCode="64dYEoWNJ7Issr" int2:id="1RBFztgt">
      <int2:state int2:value="Rejected" int2:type="LegacyProofing"/>
    </int2:textHash>
    <int2:textHash int2:hashCode="TQ+0dbJCIoAyy9" int2:id="222cRGpb">
      <int2:state int2:value="Rejected" int2:type="LegacyProofing"/>
    </int2:textHash>
    <int2:textHash int2:hashCode="IHuHfhNDezWz+6" int2:id="23zDqVKN">
      <int2:state int2:value="Rejected" int2:type="LegacyProofing"/>
    </int2:textHash>
    <int2:textHash int2:hashCode="0gVrr+25tMAh+n" int2:id="2TlLpKPN">
      <int2:state int2:value="Rejected" int2:type="AugLoop_Text_Critique"/>
    </int2:textHash>
    <int2:textHash int2:hashCode="2sWU/WTfGC+hh5" int2:id="33vLhoR7">
      <int2:state int2:value="Rejected" int2:type="LegacyProofing"/>
    </int2:textHash>
    <int2:textHash int2:hashCode="PKzHv6wKOCxmmo" int2:id="3WWW60UR">
      <int2:state int2:value="Rejected" int2:type="LegacyProofing"/>
    </int2:textHash>
    <int2:textHash int2:hashCode="kr1169j9KwF5Fy" int2:id="3qhW7jT8">
      <int2:state int2:value="Rejected" int2:type="LegacyProofing"/>
    </int2:textHash>
    <int2:textHash int2:hashCode="WfhqGcSy+NgOWx" int2:id="4LqVcukT">
      <int2:state int2:value="Rejected" int2:type="LegacyProofing"/>
    </int2:textHash>
    <int2:textHash int2:hashCode="NZyFr9UBPaHvBg" int2:id="4TsV9Ndf">
      <int2:state int2:value="Rejected" int2:type="AugLoop_Text_Critique"/>
    </int2:textHash>
    <int2:textHash int2:hashCode="pNRK6aiGcfvnG0" int2:id="4YdLggHV">
      <int2:state int2:value="Rejected" int2:type="AugLoop_Text_Critique"/>
    </int2:textHash>
    <int2:textHash int2:hashCode="zzzGE3t3/r6Vix" int2:id="4k1coHlz">
      <int2:state int2:value="Rejected" int2:type="LegacyProofing"/>
    </int2:textHash>
    <int2:textHash int2:hashCode="3O1zk0xbVvxh+u" int2:id="587NQwbn">
      <int2:state int2:value="Rejected" int2:type="LegacyProofing"/>
    </int2:textHash>
    <int2:textHash int2:hashCode="0OFxezH7Di0dhd" int2:id="5ZUpdaMO">
      <int2:state int2:value="Rejected" int2:type="LegacyProofing"/>
    </int2:textHash>
    <int2:textHash int2:hashCode="Ix5laEFYUBwjNs" int2:id="6DZr1xe1">
      <int2:state int2:value="Rejected" int2:type="LegacyProofing"/>
    </int2:textHash>
    <int2:textHash int2:hashCode="Ps4UcfRPYxd8vD" int2:id="6OE0Pnti">
      <int2:state int2:value="Rejected" int2:type="LegacyProofing"/>
    </int2:textHash>
    <int2:textHash int2:hashCode="kwyhK0V5gv5GCJ" int2:id="6TWpZcBf">
      <int2:state int2:value="Rejected" int2:type="AugLoop_Text_Critique"/>
    </int2:textHash>
    <int2:textHash int2:hashCode="SdwcsJTf/jpC3V" int2:id="6z7CA9tI">
      <int2:state int2:value="Rejected" int2:type="LegacyProofing"/>
    </int2:textHash>
    <int2:textHash int2:hashCode="Tcc3QblHMWhET6" int2:id="7WXU1DxW">
      <int2:state int2:value="Rejected" int2:type="LegacyProofing"/>
    </int2:textHash>
    <int2:textHash int2:hashCode="ZcENw1Sf4HQkFI" int2:id="7YQ3cH09">
      <int2:state int2:value="Rejected" int2:type="LegacyProofing"/>
    </int2:textHash>
    <int2:textHash int2:hashCode="8P7X5JMjApFrTp" int2:id="7ipSFDlH">
      <int2:state int2:value="Rejected" int2:type="LegacyProofing"/>
    </int2:textHash>
    <int2:textHash int2:hashCode="M7giAQgex8Q4y1" int2:id="7jMV9aI3">
      <int2:state int2:value="Rejected" int2:type="LegacyProofing"/>
    </int2:textHash>
    <int2:textHash int2:hashCode="YbuNKbW+fbMHyy" int2:id="80TXixtl">
      <int2:state int2:value="Rejected" int2:type="LegacyProofing"/>
    </int2:textHash>
    <int2:textHash int2:hashCode="ZV+DvnUS5bWzuk" int2:id="8sZuTj7L">
      <int2:state int2:value="Rejected" int2:type="LegacyProofing"/>
    </int2:textHash>
    <int2:textHash int2:hashCode="MGA/qeD2IMMFzW" int2:id="95fcjkNz">
      <int2:state int2:value="Rejected" int2:type="LegacyProofing"/>
    </int2:textHash>
    <int2:textHash int2:hashCode="UoCTPLyhwa/YmA" int2:id="98cu2qdt">
      <int2:state int2:value="Rejected" int2:type="LegacyProofing"/>
    </int2:textHash>
    <int2:textHash int2:hashCode="N+1TnAzvE5WavZ" int2:id="99OKEfGb">
      <int2:state int2:value="Rejected" int2:type="LegacyProofing"/>
    </int2:textHash>
    <int2:textHash int2:hashCode="1W2YUwDUtS624Y" int2:id="9MCIxJeK">
      <int2:state int2:value="Rejected" int2:type="LegacyProofing"/>
    </int2:textHash>
    <int2:textHash int2:hashCode="+458kgMm3f8VyG" int2:id="9MX2hU8o">
      <int2:state int2:value="Rejected" int2:type="LegacyProofing"/>
    </int2:textHash>
    <int2:textHash int2:hashCode="6tzZvSoJx1rvBJ" int2:id="9tcPucko">
      <int2:state int2:value="Rejected" int2:type="LegacyProofing"/>
    </int2:textHash>
    <int2:textHash int2:hashCode="Pygvy6iTPgOmWm" int2:id="Ad9PcRgy">
      <int2:state int2:value="Rejected" int2:type="LegacyProofing"/>
    </int2:textHash>
    <int2:textHash int2:hashCode="GSpWdZ02RUzAuM" int2:id="Amvd9870">
      <int2:state int2:value="Rejected" int2:type="LegacyProofing"/>
    </int2:textHash>
    <int2:textHash int2:hashCode="3eL/ubSdKggUDQ" int2:id="AolISx1K">
      <int2:state int2:value="Rejected" int2:type="LegacyProofing"/>
    </int2:textHash>
    <int2:textHash int2:hashCode="XrmM8Ttbal4SgH" int2:id="B2N9nBV1">
      <int2:state int2:value="Rejected" int2:type="LegacyProofing"/>
    </int2:textHash>
    <int2:textHash int2:hashCode="UT+N6SWf52WP4U" int2:id="BHP7EHHD">
      <int2:state int2:value="Rejected" int2:type="LegacyProofing"/>
    </int2:textHash>
    <int2:textHash int2:hashCode="gCkgHJHdjdT2us" int2:id="BiRO7y1a">
      <int2:state int2:value="Rejected" int2:type="LegacyProofing"/>
    </int2:textHash>
    <int2:textHash int2:hashCode="8E1AthcroVP+yy" int2:id="BmtHuUJ5">
      <int2:state int2:value="Rejected" int2:type="AugLoop_Text_Critique"/>
    </int2:textHash>
    <int2:textHash int2:hashCode="+/Y8atulf/KhjY" int2:id="Dr3fb9PE">
      <int2:state int2:value="Rejected" int2:type="LegacyProofing"/>
    </int2:textHash>
    <int2:textHash int2:hashCode="oRDmuaNhZToELj" int2:id="EWgIAO31">
      <int2:state int2:value="Rejected" int2:type="LegacyProofing"/>
    </int2:textHash>
    <int2:textHash int2:hashCode="7+MOMQaU3mtA2y" int2:id="EilDF3Uz">
      <int2:state int2:value="Rejected" int2:type="LegacyProofing"/>
    </int2:textHash>
    <int2:textHash int2:hashCode="+JaaGKDaq29ZtC" int2:id="EkJvc2P3">
      <int2:state int2:value="Rejected" int2:type="LegacyProofing"/>
    </int2:textHash>
    <int2:textHash int2:hashCode="SradH0SdDJdch8" int2:id="EsGqdcoj">
      <int2:state int2:value="Rejected" int2:type="LegacyProofing"/>
    </int2:textHash>
    <int2:textHash int2:hashCode="VX8lVRZxnqFvj0" int2:id="F9CnFO4C">
      <int2:state int2:value="Rejected" int2:type="LegacyProofing"/>
    </int2:textHash>
    <int2:textHash int2:hashCode="as1iEoCTLm8/L4" int2:id="FEfP9KPR">
      <int2:state int2:value="Rejected" int2:type="LegacyProofing"/>
    </int2:textHash>
    <int2:textHash int2:hashCode="EuhclPlTUi7ASS" int2:id="FIHD3wUo">
      <int2:state int2:value="Rejected" int2:type="LegacyProofing"/>
    </int2:textHash>
    <int2:textHash int2:hashCode="zRtkbr0faETGDd" int2:id="FUppNFjV">
      <int2:state int2:value="Rejected" int2:type="LegacyProofing"/>
    </int2:textHash>
    <int2:textHash int2:hashCode="Yk6/xZnUxAGQ/s" int2:id="FvLt9HiA">
      <int2:state int2:value="Rejected" int2:type="LegacyProofing"/>
    </int2:textHash>
    <int2:textHash int2:hashCode="z3sWV+sAlh0Nz1" int2:id="FzyHcVCI">
      <int2:state int2:value="Rejected" int2:type="LegacyProofing"/>
    </int2:textHash>
    <int2:textHash int2:hashCode="/zOQVXM1uojTd1" int2:id="GNOIbLRQ">
      <int2:state int2:value="Rejected" int2:type="LegacyProofing"/>
    </int2:textHash>
    <int2:textHash int2:hashCode="KSE5WLd7IuEvDR" int2:id="Guc5yMCT">
      <int2:state int2:value="Rejected" int2:type="LegacyProofing"/>
    </int2:textHash>
    <int2:textHash int2:hashCode="eULHJD0E8L96S1" int2:id="H5HkiEFT">
      <int2:state int2:value="Rejected" int2:type="LegacyProofing"/>
    </int2:textHash>
    <int2:textHash int2:hashCode="6p/7brSl8Wf2op" int2:id="HHXirAZO">
      <int2:state int2:value="Rejected" int2:type="LegacyProofing"/>
    </int2:textHash>
    <int2:textHash int2:hashCode="t633eQX1QCSVF8" int2:id="HWudBbma">
      <int2:state int2:value="Rejected" int2:type="LegacyProofing"/>
    </int2:textHash>
    <int2:textHash int2:hashCode="FKnXZkWNbB+ryj" int2:id="HbzNm8od">
      <int2:state int2:value="Rejected" int2:type="LegacyProofing"/>
    </int2:textHash>
    <int2:textHash int2:hashCode="b77asm5dn2HbwV" int2:id="He7A1hqU">
      <int2:state int2:value="Rejected" int2:type="AugLoop_Text_Critique"/>
    </int2:textHash>
    <int2:textHash int2:hashCode="Z+SPOpagZUMgNH" int2:id="Hy3Fnzdc">
      <int2:state int2:value="Rejected" int2:type="LegacyProofing"/>
    </int2:textHash>
    <int2:textHash int2:hashCode="lQWTsfQt6EEWmq" int2:id="IDZr9VdH">
      <int2:state int2:value="Rejected" int2:type="LegacyProofing"/>
    </int2:textHash>
    <int2:textHash int2:hashCode="r4ETJhDsIUUaa5" int2:id="IFuz7YlK">
      <int2:state int2:value="Rejected" int2:type="LegacyProofing"/>
    </int2:textHash>
    <int2:textHash int2:hashCode="eZpUXbkkSjh561" int2:id="Inu4VVAg">
      <int2:state int2:value="Rejected" int2:type="LegacyProofing"/>
    </int2:textHash>
    <int2:textHash int2:hashCode="3pO6LRXz2/Zfdu" int2:id="J9Fip0zf">
      <int2:state int2:value="Rejected" int2:type="LegacyProofing"/>
    </int2:textHash>
    <int2:textHash int2:hashCode="ERGfX5yf4bCHsU" int2:id="JIPKt5OL">
      <int2:state int2:value="Rejected" int2:type="LegacyProofing"/>
    </int2:textHash>
    <int2:textHash int2:hashCode="7ENvPpRwPo7TTZ" int2:id="JLGwK0vM">
      <int2:state int2:value="Rejected" int2:type="LegacyProofing"/>
    </int2:textHash>
    <int2:textHash int2:hashCode="4nTu/3aMY5YIjs" int2:id="JNluhXy4">
      <int2:state int2:value="Rejected" int2:type="LegacyProofing"/>
    </int2:textHash>
    <int2:textHash int2:hashCode="qNNaQrQan5NpQ3" int2:id="JhUuUvBV">
      <int2:state int2:value="Rejected" int2:type="LegacyProofing"/>
    </int2:textHash>
    <int2:textHash int2:hashCode="rXguzax3D8brmm" int2:id="K3IfBPcM">
      <int2:state int2:value="Rejected" int2:type="LegacyProofing"/>
    </int2:textHash>
    <int2:textHash int2:hashCode="mJEKbprnp1Plpj" int2:id="KNxkskfN">
      <int2:state int2:value="Rejected" int2:type="LegacyProofing"/>
    </int2:textHash>
    <int2:textHash int2:hashCode="AYlCSlpg/tMp+o" int2:id="Kk3c6IWX">
      <int2:state int2:value="Rejected" int2:type="LegacyProofing"/>
    </int2:textHash>
    <int2:textHash int2:hashCode="uHnG4JLOZAbrH4" int2:id="Kpv8irH7">
      <int2:state int2:value="Rejected" int2:type="LegacyProofing"/>
    </int2:textHash>
    <int2:textHash int2:hashCode="F5pnpvmO6w2R5K" int2:id="KqdXrI6M">
      <int2:state int2:value="Rejected" int2:type="LegacyProofing"/>
    </int2:textHash>
    <int2:textHash int2:hashCode="57H/9wB7Y1iSqP" int2:id="KrJVCtCJ">
      <int2:state int2:value="Rejected" int2:type="LegacyProofing"/>
    </int2:textHash>
    <int2:textHash int2:hashCode="lcS+oS5O3Piq1z" int2:id="L4vIlTAC">
      <int2:state int2:value="Rejected" int2:type="LegacyProofing"/>
    </int2:textHash>
    <int2:textHash int2:hashCode="1t8at6wnX4x6/5" int2:id="LH3RNEDV">
      <int2:state int2:value="Rejected" int2:type="LegacyProofing"/>
    </int2:textHash>
    <int2:textHash int2:hashCode="kgBezzeI+uqDRq" int2:id="LIdduMEL">
      <int2:state int2:value="Rejected" int2:type="LegacyProofing"/>
    </int2:textHash>
    <int2:textHash int2:hashCode="wJmkKlVVglzbUN" int2:id="LqJbfukE">
      <int2:state int2:value="Rejected" int2:type="LegacyProofing"/>
    </int2:textHash>
    <int2:textHash int2:hashCode="9KsYjua5qLjgEI" int2:id="LqTRlmgY">
      <int2:state int2:value="Rejected" int2:type="AugLoop_Text_Critique"/>
    </int2:textHash>
    <int2:textHash int2:hashCode="8lRwIBoTHhJ/6r" int2:id="M9g9EUnQ">
      <int2:state int2:value="Rejected" int2:type="LegacyProofing"/>
    </int2:textHash>
    <int2:textHash int2:hashCode="jj6V8zbA3mF1hT" int2:id="MlHTTgkH">
      <int2:state int2:value="Rejected" int2:type="LegacyProofing"/>
    </int2:textHash>
    <int2:textHash int2:hashCode="jI2dZKd8NRxqr/" int2:id="Mq0jh7rQ">
      <int2:state int2:value="Rejected" int2:type="LegacyProofing"/>
    </int2:textHash>
    <int2:textHash int2:hashCode="E5QeGVSVCHFtrP" int2:id="MuHdd5VZ">
      <int2:state int2:value="Rejected" int2:type="LegacyProofing"/>
    </int2:textHash>
    <int2:textHash int2:hashCode="4pEBdqBS6YgOPm" int2:id="MuWUX0W6">
      <int2:state int2:value="Rejected" int2:type="LegacyProofing"/>
    </int2:textHash>
    <int2:textHash int2:hashCode="7Ccns7cfB2Nfcm" int2:id="NChTnOCS">
      <int2:state int2:value="Rejected" int2:type="LegacyProofing"/>
    </int2:textHash>
    <int2:textHash int2:hashCode="P8iLg3Z68DbsZP" int2:id="NDu6VMhr">
      <int2:state int2:value="Rejected" int2:type="LegacyProofing"/>
    </int2:textHash>
    <int2:textHash int2:hashCode="4w3o/b0/JQLB0/" int2:id="NH8vyanv">
      <int2:state int2:value="Rejected" int2:type="LegacyProofing"/>
    </int2:textHash>
    <int2:textHash int2:hashCode="3gT6Din5s14kkF" int2:id="NKNHrMOs">
      <int2:state int2:value="Rejected" int2:type="LegacyProofing"/>
    </int2:textHash>
    <int2:textHash int2:hashCode="xZGLZlk0F15Cll" int2:id="NjayO7EO">
      <int2:state int2:value="Rejected" int2:type="LegacyProofing"/>
    </int2:textHash>
    <int2:textHash int2:hashCode="SPW0sFXDTAtd5h" int2:id="O0BkCVMh">
      <int2:state int2:value="Rejected" int2:type="AugLoop_Text_Critique"/>
    </int2:textHash>
    <int2:textHash int2:hashCode="dVC2cuFiwiTDCb" int2:id="ONehyaZb">
      <int2:state int2:value="Rejected" int2:type="LegacyProofing"/>
    </int2:textHash>
    <int2:textHash int2:hashCode="OHQ/u0R0+YiO6y" int2:id="Ox0WcPsl">
      <int2:state int2:value="Rejected" int2:type="LegacyProofing"/>
    </int2:textHash>
    <int2:textHash int2:hashCode="MahBr3svcyeZ8E" int2:id="PA6cTL9N">
      <int2:state int2:value="Rejected" int2:type="LegacyProofing"/>
    </int2:textHash>
    <int2:textHash int2:hashCode="omIMvBD1GY3QPj" int2:id="QJ8ys7DX">
      <int2:state int2:value="Rejected" int2:type="LegacyProofing"/>
    </int2:textHash>
    <int2:textHash int2:hashCode="Oct5s1s8bIBt+5" int2:id="QagQGCjt">
      <int2:state int2:value="Rejected" int2:type="AugLoop_Text_Critique"/>
    </int2:textHash>
    <int2:textHash int2:hashCode="mGsbweuN6JZDxQ" int2:id="QneT0xR7">
      <int2:state int2:value="Rejected" int2:type="LegacyProofing"/>
    </int2:textHash>
    <int2:textHash int2:hashCode="BLjIC7eO28TydC" int2:id="R3i1JK1j">
      <int2:state int2:value="Rejected" int2:type="LegacyProofing"/>
    </int2:textHash>
    <int2:textHash int2:hashCode="QFko7ppID8Ko6t" int2:id="RYDs6Fw1">
      <int2:state int2:value="Rejected" int2:type="LegacyProofing"/>
    </int2:textHash>
    <int2:textHash int2:hashCode="rxDvIN2QYLvurQ" int2:id="RorlcbZB">
      <int2:state int2:value="Rejected" int2:type="LegacyProofing"/>
    </int2:textHash>
    <int2:textHash int2:hashCode="Cx6Vz9l3UZGnIk" int2:id="S6yRe6Yy">
      <int2:state int2:value="Rejected" int2:type="LegacyProofing"/>
    </int2:textHash>
    <int2:textHash int2:hashCode="fpIZoFmerh2WAY" int2:id="SCo7PN6q">
      <int2:state int2:value="Rejected" int2:type="LegacyProofing"/>
    </int2:textHash>
    <int2:textHash int2:hashCode="fKXBv2038ec4nb" int2:id="SUeagR2j">
      <int2:state int2:value="Rejected" int2:type="LegacyProofing"/>
    </int2:textHash>
    <int2:textHash int2:hashCode="CvZDiLWIpR8Ywm" int2:id="SXiKFOCg">
      <int2:state int2:value="Rejected" int2:type="LegacyProofing"/>
    </int2:textHash>
    <int2:textHash int2:hashCode="CVa+DesQoW8c18" int2:id="SkbakRIn">
      <int2:state int2:value="Rejected" int2:type="LegacyProofing"/>
    </int2:textHash>
    <int2:textHash int2:hashCode="C1zOqvpMwHLqXl" int2:id="SmihhZqM">
      <int2:state int2:value="Rejected" int2:type="LegacyProofing"/>
    </int2:textHash>
    <int2:textHash int2:hashCode="mQ+ETC35Y/joM3" int2:id="T7yIwlkj">
      <int2:state int2:value="Rejected" int2:type="LegacyProofing"/>
    </int2:textHash>
    <int2:textHash int2:hashCode="4RUjxf8j/BYArK" int2:id="TIE4QSUw">
      <int2:state int2:value="Rejected" int2:type="LegacyProofing"/>
    </int2:textHash>
    <int2:textHash int2:hashCode="QP6E5oeLh2/K0S" int2:id="TaRqlGpu">
      <int2:state int2:value="Rejected" int2:type="LegacyProofing"/>
    </int2:textHash>
    <int2:textHash int2:hashCode="NQ0Hap4hVOv2eL" int2:id="Ti9uAj4i">
      <int2:state int2:value="Rejected" int2:type="LegacyProofing"/>
    </int2:textHash>
    <int2:textHash int2:hashCode="8f3UbY0ilVj6iJ" int2:id="Tx6N0oPn">
      <int2:state int2:value="Rejected" int2:type="LegacyProofing"/>
    </int2:textHash>
    <int2:textHash int2:hashCode="8XiGfaKHnK4PYG" int2:id="U1STdQnp">
      <int2:state int2:value="Rejected" int2:type="LegacyProofing"/>
    </int2:textHash>
    <int2:textHash int2:hashCode="cs0KgqDHsIS51+" int2:id="USZN9Gqs">
      <int2:state int2:value="Rejected" int2:type="LegacyProofing"/>
    </int2:textHash>
    <int2:textHash int2:hashCode="u8zfLvsztS5snQ" int2:id="UeLDVE3p">
      <int2:state int2:value="Rejected" int2:type="LegacyProofing"/>
    </int2:textHash>
    <int2:textHash int2:hashCode="23yM+ROFQ69pYR" int2:id="UqevBCEf">
      <int2:state int2:value="Rejected" int2:type="LegacyProofing"/>
    </int2:textHash>
    <int2:textHash int2:hashCode="MagIZgBWRczoIZ" int2:id="V9sGKSzt">
      <int2:state int2:value="Rejected" int2:type="LegacyProofing"/>
    </int2:textHash>
    <int2:textHash int2:hashCode="QZfrDNgRUOWnmR" int2:id="VUdTMjSO">
      <int2:state int2:value="Rejected" int2:type="LegacyProofing"/>
    </int2:textHash>
    <int2:textHash int2:hashCode="KwIJJ9PG60ByI6" int2:id="Vg5SP8mO">
      <int2:state int2:value="Rejected" int2:type="LegacyProofing"/>
    </int2:textHash>
    <int2:textHash int2:hashCode="eTA9FhnC3ROuhR" int2:id="X5aAOTz7">
      <int2:state int2:value="Rejected" int2:type="LegacyProofing"/>
    </int2:textHash>
    <int2:textHash int2:hashCode="lY9X9X1yow8ynu" int2:id="X9Dll0iR">
      <int2:state int2:value="Rejected" int2:type="LegacyProofing"/>
    </int2:textHash>
    <int2:textHash int2:hashCode="gq71iabviKxYY2" int2:id="XRBZlZnh">
      <int2:state int2:value="Rejected" int2:type="LegacyProofing"/>
    </int2:textHash>
    <int2:textHash int2:hashCode="4qxILRKIzsTE+F" int2:id="XRkzBQxP">
      <int2:state int2:value="Rejected" int2:type="LegacyProofing"/>
    </int2:textHash>
    <int2:textHash int2:hashCode="BW8RgniZLaM2Gj" int2:id="XS8qsm4o">
      <int2:state int2:value="Rejected" int2:type="LegacyProofing"/>
    </int2:textHash>
    <int2:textHash int2:hashCode="tfI7ygrILWcqX1" int2:id="Y0KeBx8c">
      <int2:state int2:value="Rejected" int2:type="LegacyProofing"/>
    </int2:textHash>
    <int2:textHash int2:hashCode="eG6Xs+6fxLKS1Y" int2:id="YKYiF0hD">
      <int2:state int2:value="Rejected" int2:type="LegacyProofing"/>
    </int2:textHash>
    <int2:textHash int2:hashCode="SQUo823r98Fc6l" int2:id="YLS82uu1">
      <int2:state int2:value="Rejected" int2:type="LegacyProofing"/>
    </int2:textHash>
    <int2:textHash int2:hashCode="9FjvBQwMoBT7jy" int2:id="YN6ttvFU">
      <int2:state int2:value="Rejected" int2:type="LegacyProofing"/>
    </int2:textHash>
    <int2:textHash int2:hashCode="SyDlj8g609TV2I" int2:id="YQQQ4fLU">
      <int2:state int2:value="Rejected" int2:type="AugLoop_Text_Critique"/>
    </int2:textHash>
    <int2:textHash int2:hashCode="2z1AWxBnWZjAMC" int2:id="YcD4AZC9">
      <int2:state int2:value="Rejected" int2:type="LegacyProofing"/>
    </int2:textHash>
    <int2:textHash int2:hashCode="BEiaEruqauv/th" int2:id="YuOsO9WL">
      <int2:state int2:value="Rejected" int2:type="LegacyProofing"/>
    </int2:textHash>
    <int2:textHash int2:hashCode="jy5814SWfWp5q9" int2:id="Z0XlEl0Y">
      <int2:state int2:value="Rejected" int2:type="LegacyProofing"/>
    </int2:textHash>
    <int2:textHash int2:hashCode="Ku1UBMg/ekaqJJ" int2:id="Z71ENHNO">
      <int2:state int2:value="Rejected" int2:type="LegacyProofing"/>
    </int2:textHash>
    <int2:textHash int2:hashCode="ivVt5oJ5y29e0C" int2:id="ZKIISf8u">
      <int2:state int2:value="Rejected" int2:type="LegacyProofing"/>
    </int2:textHash>
    <int2:textHash int2:hashCode="jEXQkJE6IdXKwZ" int2:id="ZqHA2QIK">
      <int2:state int2:value="Rejected" int2:type="LegacyProofing"/>
    </int2:textHash>
    <int2:textHash int2:hashCode="aFGzmC3sNeKaLy" int2:id="aMD2RgXQ">
      <int2:state int2:value="Rejected" int2:type="LegacyProofing"/>
    </int2:textHash>
    <int2:textHash int2:hashCode="wqawPxkN+ytKqR" int2:id="adX6Ph27">
      <int2:state int2:value="Rejected" int2:type="LegacyProofing"/>
    </int2:textHash>
    <int2:textHash int2:hashCode="oGpJKVnOErPwKS" int2:id="ata0pmfG">
      <int2:state int2:value="Rejected" int2:type="LegacyProofing"/>
    </int2:textHash>
    <int2:textHash int2:hashCode="A4dXR11gHz5h4/" int2:id="awzkAh0V">
      <int2:state int2:value="Rejected" int2:type="LegacyProofing"/>
    </int2:textHash>
    <int2:textHash int2:hashCode="xuRU2WDfSEX51p" int2:id="azI6sgv1">
      <int2:state int2:value="Rejected" int2:type="LegacyProofing"/>
    </int2:textHash>
    <int2:textHash int2:hashCode="fAolwG6jC65Q45" int2:id="bioaRhE1">
      <int2:state int2:value="Rejected" int2:type="LegacyProofing"/>
    </int2:textHash>
    <int2:textHash int2:hashCode="2HxEgETe+3ePMx" int2:id="c1AodGvc">
      <int2:state int2:value="Rejected" int2:type="LegacyProofing"/>
    </int2:textHash>
    <int2:textHash int2:hashCode="CwZDc/tN1zVttu" int2:id="c41W9waI">
      <int2:state int2:value="Rejected" int2:type="LegacyProofing"/>
    </int2:textHash>
    <int2:textHash int2:hashCode="3wVcZpQj/aEI7R" int2:id="c5qgyOX8">
      <int2:state int2:value="Rejected" int2:type="LegacyProofing"/>
    </int2:textHash>
    <int2:textHash int2:hashCode="dcBTNzDK8feFYc" int2:id="cOTtzRAi">
      <int2:state int2:value="Rejected" int2:type="LegacyProofing"/>
    </int2:textHash>
    <int2:textHash int2:hashCode="N9QWmb3uT8uWnK" int2:id="cQOYHGZj">
      <int2:state int2:value="Rejected" int2:type="LegacyProofing"/>
    </int2:textHash>
    <int2:textHash int2:hashCode="cxbIsudIcNnX6d" int2:id="cv0BpDsg">
      <int2:state int2:value="Rejected" int2:type="LegacyProofing"/>
    </int2:textHash>
    <int2:textHash int2:hashCode="ivB4Ad1dgjlQbh" int2:id="cxQrptUW">
      <int2:state int2:value="Rejected" int2:type="LegacyProofing"/>
    </int2:textHash>
    <int2:textHash int2:hashCode="4JMV+gLXdfPnB6" int2:id="dI8wcQz3">
      <int2:state int2:value="Rejected" int2:type="LegacyProofing"/>
    </int2:textHash>
    <int2:textHash int2:hashCode="0f/aXcmQPJpC1m" int2:id="dUvI0dhG">
      <int2:state int2:value="Rejected" int2:type="LegacyProofing"/>
    </int2:textHash>
    <int2:textHash int2:hashCode="w0mcJylzCn+Afv" int2:id="de6Xr7P3">
      <int2:state int2:value="Rejected" int2:type="LegacyProofing"/>
    </int2:textHash>
    <int2:textHash int2:hashCode="OFGNtJhiesolDd" int2:id="dsfZSN52">
      <int2:state int2:value="Rejected" int2:type="LegacyProofing"/>
    </int2:textHash>
    <int2:textHash int2:hashCode="2sFhM1PSm5U+FX" int2:id="dxpRwkpX">
      <int2:state int2:value="Rejected" int2:type="LegacyProofing"/>
    </int2:textHash>
    <int2:textHash int2:hashCode="5+aUxYzVDgMk7J" int2:id="dyJc1HOS">
      <int2:state int2:value="Rejected" int2:type="LegacyProofing"/>
    </int2:textHash>
    <int2:textHash int2:hashCode="/4fOpKSLdzQqLb" int2:id="e8rQYNOr">
      <int2:state int2:value="Rejected" int2:type="LegacyProofing"/>
    </int2:textHash>
    <int2:textHash int2:hashCode="+MgwI+LWE0JuMF" int2:id="ea3384Ra">
      <int2:state int2:value="Rejected" int2:type="LegacyProofing"/>
    </int2:textHash>
    <int2:textHash int2:hashCode="gbeB051i6dDicu" int2:id="eafUnXNA">
      <int2:state int2:value="Rejected" int2:type="LegacyProofing"/>
    </int2:textHash>
    <int2:textHash int2:hashCode="Jzm7JgzkWlrVYA" int2:id="ejipOaV4">
      <int2:state int2:value="Rejected" int2:type="LegacyProofing"/>
    </int2:textHash>
    <int2:textHash int2:hashCode="Cq2wmetB9kc7dD" int2:id="ekNpcPnr">
      <int2:state int2:value="Rejected" int2:type="AugLoop_Text_Critique"/>
    </int2:textHash>
    <int2:textHash int2:hashCode="mAZ3usib7v5A70" int2:id="fRTKv6Zi">
      <int2:state int2:value="Rejected" int2:type="LegacyProofing"/>
    </int2:textHash>
    <int2:textHash int2:hashCode="RJ2DpD+49EcDti" int2:id="fe0eI2co">
      <int2:state int2:value="Rejected" int2:type="LegacyProofing"/>
    </int2:textHash>
    <int2:textHash int2:hashCode="ehBHOJc1c7Y/E7" int2:id="frvBSoGd">
      <int2:state int2:value="Rejected" int2:type="LegacyProofing"/>
    </int2:textHash>
    <int2:textHash int2:hashCode="aNhyMPU1hmXt9z" int2:id="fuwVi9BO">
      <int2:state int2:value="Rejected" int2:type="LegacyProofing"/>
    </int2:textHash>
    <int2:textHash int2:hashCode="T4J4yJrRbaBf7E" int2:id="fvLOkE3w">
      <int2:state int2:value="Rejected" int2:type="LegacyProofing"/>
    </int2:textHash>
    <int2:textHash int2:hashCode="vYSDKHRZtzxVwt" int2:id="gBSelF3n">
      <int2:state int2:value="Rejected" int2:type="LegacyProofing"/>
    </int2:textHash>
    <int2:textHash int2:hashCode="AwTc265zVCuRNl" int2:id="gceF1iln">
      <int2:state int2:value="Rejected" int2:type="AugLoop_Text_Critique"/>
    </int2:textHash>
    <int2:textHash int2:hashCode="j80lo50gNxgwRK" int2:id="ggAWTLpq">
      <int2:state int2:value="Rejected" int2:type="LegacyProofing"/>
    </int2:textHash>
    <int2:textHash int2:hashCode="VCNbiw6YDrszVR" int2:id="h3GtRonF">
      <int2:state int2:value="Rejected" int2:type="LegacyProofing"/>
    </int2:textHash>
    <int2:textHash int2:hashCode="dmJQYSsAyHya0o" int2:id="hdW3XOOy">
      <int2:state int2:value="Rejected" int2:type="LegacyProofing"/>
    </int2:textHash>
    <int2:textHash int2:hashCode="bL9oxQ9zyEZ4st" int2:id="hhE9k5A9">
      <int2:state int2:value="Rejected" int2:type="LegacyProofing"/>
    </int2:textHash>
    <int2:textHash int2:hashCode="N551yFDhM073vs" int2:id="hnEnUPNb">
      <int2:state int2:value="Rejected" int2:type="LegacyProofing"/>
    </int2:textHash>
    <int2:textHash int2:hashCode="/BkxjdExKM4UNE" int2:id="hoT3w5pU">
      <int2:state int2:value="Rejected" int2:type="LegacyProofing"/>
    </int2:textHash>
    <int2:textHash int2:hashCode="3t71ljCfVOQ/tQ" int2:id="hqOoGPQO">
      <int2:state int2:value="Rejected" int2:type="AugLoop_Text_Critique"/>
    </int2:textHash>
    <int2:textHash int2:hashCode="BTpRudDNOPOIv5" int2:id="i3TOW2Br">
      <int2:state int2:value="Rejected" int2:type="LegacyProofing"/>
    </int2:textHash>
    <int2:textHash int2:hashCode="EaZoVMDtf9f7r1" int2:id="i83RlhxQ">
      <int2:state int2:value="Rejected" int2:type="AugLoop_Acronyms_AcronymsCritique"/>
    </int2:textHash>
    <int2:textHash int2:hashCode="coGQ502ziwAwZ6" int2:id="jgS37XiD">
      <int2:state int2:value="Rejected" int2:type="LegacyProofing"/>
    </int2:textHash>
    <int2:textHash int2:hashCode="p6/dtoJgpg+GwC" int2:id="k0lQ6tno">
      <int2:state int2:value="Rejected" int2:type="LegacyProofing"/>
    </int2:textHash>
    <int2:textHash int2:hashCode="jnOEC7+cVOi4a/" int2:id="k9dVLnX0">
      <int2:state int2:value="Rejected" int2:type="LegacyProofing"/>
    </int2:textHash>
    <int2:textHash int2:hashCode="f7iQbOemm0t7zr" int2:id="kMHidUzR">
      <int2:state int2:value="Rejected" int2:type="LegacyProofing"/>
    </int2:textHash>
    <int2:textHash int2:hashCode="+W2gKabapDIdcy" int2:id="kNbjAnlm">
      <int2:state int2:value="Rejected" int2:type="LegacyProofing"/>
    </int2:textHash>
    <int2:textHash int2:hashCode="O+pGBrg4HZNrj4" int2:id="lAKPhTYF">
      <int2:state int2:value="Rejected" int2:type="LegacyProofing"/>
    </int2:textHash>
    <int2:textHash int2:hashCode="QIFYZD7VZMcvoJ" int2:id="lFMeKmuA">
      <int2:state int2:value="Rejected" int2:type="LegacyProofing"/>
    </int2:textHash>
    <int2:textHash int2:hashCode="j5mTvvQfio1X95" int2:id="lVHzTy4V">
      <int2:state int2:value="Rejected" int2:type="LegacyProofing"/>
    </int2:textHash>
    <int2:textHash int2:hashCode="9KPJQ+VcrqeUSy" int2:id="ldmHmsVL">
      <int2:state int2:value="Rejected" int2:type="AugLoop_Text_Critique"/>
    </int2:textHash>
    <int2:textHash int2:hashCode="Z25vNc/Bc/c/6p" int2:id="ljVNvLDJ">
      <int2:state int2:value="Rejected" int2:type="LegacyProofing"/>
    </int2:textHash>
    <int2:textHash int2:hashCode="RDuUSrmVrk8ifi" int2:id="m4pNXF3b">
      <int2:state int2:value="Rejected" int2:type="AugLoop_Text_Critique"/>
    </int2:textHash>
    <int2:textHash int2:hashCode="cU7qD0yYBza94A" int2:id="mOmz5Ryo">
      <int2:state int2:value="Rejected" int2:type="LegacyProofing"/>
    </int2:textHash>
    <int2:textHash int2:hashCode="KynDzu6ppK1nzP" int2:id="maeFn8Lc">
      <int2:state int2:value="Rejected" int2:type="LegacyProofing"/>
    </int2:textHash>
    <int2:textHash int2:hashCode="DFDjxKYxKgO1uG" int2:id="mpu6Wkb9">
      <int2:state int2:value="Rejected" int2:type="AugLoop_Text_Critique"/>
    </int2:textHash>
    <int2:textHash int2:hashCode="88Yt5FWWL72s3f" int2:id="nZHrlbeB">
      <int2:state int2:value="Rejected" int2:type="LegacyProofing"/>
    </int2:textHash>
    <int2:textHash int2:hashCode="yuuQmuT/TuJaD/" int2:id="ndwLuYK1">
      <int2:state int2:value="Rejected" int2:type="LegacyProofing"/>
    </int2:textHash>
    <int2:textHash int2:hashCode="PWN/xgSZW1GgSN" int2:id="oKhVqPKG">
      <int2:state int2:value="Rejected" int2:type="LegacyProofing"/>
    </int2:textHash>
    <int2:textHash int2:hashCode="63DR/N+Cb9qJb5" int2:id="oSlnluSs">
      <int2:state int2:value="Rejected" int2:type="LegacyProofing"/>
    </int2:textHash>
    <int2:textHash int2:hashCode="86kpszZLRxpIH0" int2:id="otGAafjH">
      <int2:state int2:value="Rejected" int2:type="LegacyProofing"/>
    </int2:textHash>
    <int2:textHash int2:hashCode="jXZ79bcjc9EvDv" int2:id="p6tJiqmX">
      <int2:state int2:value="Rejected" int2:type="LegacyProofing"/>
    </int2:textHash>
    <int2:textHash int2:hashCode="wO4y2CXW3bQCWr" int2:id="pf6QPCWs">
      <int2:state int2:value="Rejected" int2:type="LegacyProofing"/>
    </int2:textHash>
    <int2:textHash int2:hashCode="bFUiyor4b8UGm3" int2:id="q0P5oQg6">
      <int2:state int2:value="Rejected" int2:type="LegacyProofing"/>
    </int2:textHash>
    <int2:textHash int2:hashCode="qrkN/oxvFSpPsH" int2:id="q27pvtmI">
      <int2:state int2:value="Rejected" int2:type="LegacyProofing"/>
    </int2:textHash>
    <int2:textHash int2:hashCode="wlQ//zv6bxRMLw" int2:id="q6cLhqXn">
      <int2:state int2:value="Rejected" int2:type="LegacyProofing"/>
    </int2:textHash>
    <int2:textHash int2:hashCode="vmpWPnZdDB2YSQ" int2:id="q6fb9RRq">
      <int2:state int2:value="Rejected" int2:type="LegacyProofing"/>
    </int2:textHash>
    <int2:textHash int2:hashCode="VUiuTzTLtuMEFF" int2:id="qerJTdHx">
      <int2:state int2:value="Rejected" int2:type="LegacyProofing"/>
    </int2:textHash>
    <int2:textHash int2:hashCode="W9zTwNTSSuPnGz" int2:id="qtp9VhgK">
      <int2:state int2:value="Rejected" int2:type="LegacyProofing"/>
    </int2:textHash>
    <int2:textHash int2:hashCode="2isSiADU4Sne92" int2:id="r0ndmEKs">
      <int2:state int2:value="Rejected" int2:type="LegacyProofing"/>
    </int2:textHash>
    <int2:textHash int2:hashCode="DxJUGvzOF1+zS7" int2:id="rQy6Xpu7">
      <int2:state int2:value="Rejected" int2:type="LegacyProofing"/>
    </int2:textHash>
    <int2:textHash int2:hashCode="tH82PitDDAZH8U" int2:id="rcXNe9xM">
      <int2:state int2:value="Rejected" int2:type="LegacyProofing"/>
    </int2:textHash>
    <int2:textHash int2:hashCode="25mEWFWy7L/syp" int2:id="sUeiFZco">
      <int2:state int2:value="Rejected" int2:type="LegacyProofing"/>
    </int2:textHash>
    <int2:textHash int2:hashCode="wMhvgFICADg3FL" int2:id="saGhP36e">
      <int2:state int2:value="Rejected" int2:type="LegacyProofing"/>
    </int2:textHash>
    <int2:textHash int2:hashCode="J+kN+lfDWKz69H" int2:id="thyI9gnT">
      <int2:state int2:value="Rejected" int2:type="LegacyProofing"/>
    </int2:textHash>
    <int2:textHash int2:hashCode="opVr16brl9CXKV" int2:id="tmtXKW56">
      <int2:state int2:value="Rejected" int2:type="LegacyProofing"/>
    </int2:textHash>
    <int2:textHash int2:hashCode="0JQeaNqPOBUf+G" int2:id="uG0cTZiN">
      <int2:state int2:value="Rejected" int2:type="LegacyProofing"/>
    </int2:textHash>
    <int2:textHash int2:hashCode="0+yw2JA2jXZZ7l" int2:id="uKb3vVh5">
      <int2:state int2:value="Rejected" int2:type="LegacyProofing"/>
    </int2:textHash>
    <int2:textHash int2:hashCode="vxNdHyOknNNejx" int2:id="uakX2Hr5">
      <int2:state int2:value="Rejected" int2:type="LegacyProofing"/>
    </int2:textHash>
    <int2:textHash int2:hashCode="sy8nnlSLb87vQ0" int2:id="ueeoMEzK">
      <int2:state int2:value="Rejected" int2:type="LegacyProofing"/>
    </int2:textHash>
    <int2:textHash int2:hashCode="7e6UAtGYsErHfc" int2:id="unmXNj9Y">
      <int2:state int2:value="Rejected" int2:type="LegacyProofing"/>
    </int2:textHash>
    <int2:textHash int2:hashCode="T/CxU4RpM4oAc+" int2:id="utBmX3YN">
      <int2:state int2:value="Rejected" int2:type="LegacyProofing"/>
    </int2:textHash>
    <int2:textHash int2:hashCode="gXjqIIrBkGaT/o" int2:id="v4zc3WT8">
      <int2:state int2:value="Rejected" int2:type="LegacyProofing"/>
    </int2:textHash>
    <int2:textHash int2:hashCode="jNVhhd+ffu3xCj" int2:id="vEZmF3x0">
      <int2:state int2:value="Rejected" int2:type="LegacyProofing"/>
    </int2:textHash>
    <int2:textHash int2:hashCode="vtlxdbBuaOt/9X" int2:id="vKze6Qxq">
      <int2:state int2:value="Rejected" int2:type="LegacyProofing"/>
    </int2:textHash>
    <int2:textHash int2:hashCode="ShMK7AcExaKPug" int2:id="vLu1lW7H">
      <int2:state int2:value="Rejected" int2:type="LegacyProofing"/>
    </int2:textHash>
    <int2:textHash int2:hashCode="xOt9f+o8YqjbcH" int2:id="vWcvjZvs">
      <int2:state int2:value="Rejected" int2:type="LegacyProofing"/>
    </int2:textHash>
    <int2:textHash int2:hashCode="3yEczdlKY+C8ue" int2:id="vaIYbwDz">
      <int2:state int2:value="Rejected" int2:type="LegacyProofing"/>
    </int2:textHash>
    <int2:textHash int2:hashCode="AcftaPVZcGJEgu" int2:id="vkhf9FCK">
      <int2:state int2:value="Rejected" int2:type="LegacyProofing"/>
    </int2:textHash>
    <int2:textHash int2:hashCode="biDSsgPPvG2yGX" int2:id="wj8W0pzb">
      <int2:state int2:value="Rejected" int2:type="AugLoop_Text_Critique"/>
    </int2:textHash>
    <int2:textHash int2:hashCode="MveHPwDQdyHHKV" int2:id="xMW7W8us">
      <int2:state int2:value="Rejected" int2:type="AugLoop_Text_Critique"/>
    </int2:textHash>
    <int2:textHash int2:hashCode="CAPfT/FlCTPS/+" int2:id="xbvShBtS">
      <int2:state int2:value="Rejected" int2:type="LegacyProofing"/>
    </int2:textHash>
    <int2:textHash int2:hashCode="U1rmeP0zyqIvM1" int2:id="xw2leHDw">
      <int2:state int2:value="Rejected" int2:type="LegacyProofing"/>
    </int2:textHash>
    <int2:textHash int2:hashCode="l6zK+1M3f9VpvF" int2:id="xw6PhkXJ">
      <int2:state int2:value="Rejected" int2:type="LegacyProofing"/>
    </int2:textHash>
    <int2:textHash int2:hashCode="01jallyNOcu6K9" int2:id="y2m1H2QC">
      <int2:state int2:value="Rejected" int2:type="LegacyProofing"/>
    </int2:textHash>
    <int2:textHash int2:hashCode="HJGXu1/ISBIN02" int2:id="yEvXWzPD">
      <int2:state int2:value="Rejected" int2:type="LegacyProofing"/>
    </int2:textHash>
    <int2:textHash int2:hashCode="SoLLbbU372xbU9" int2:id="yqkktMpC">
      <int2:state int2:value="Rejected" int2:type="LegacyProofing"/>
    </int2:textHash>
    <int2:textHash int2:hashCode="ofE7O8IKKW4Iwh" int2:id="yxfyLOtc">
      <int2:state int2:value="Rejected" int2:type="LegacyProofing"/>
    </int2:textHash>
    <int2:textHash int2:hashCode="FrI8UA1Ug38TIT" int2:id="zCjeYEt7">
      <int2:state int2:value="Rejected" int2:type="LegacyProofing"/>
    </int2:textHash>
    <int2:textHash int2:hashCode="E/KZZbdzU+61/Q" int2:id="zIZp9yuQ">
      <int2:state int2:value="Rejected" int2:type="LegacyProofing"/>
    </int2:textHash>
    <int2:textHash int2:hashCode="QRsInSlx0xe7Kx" int2:id="zmyDOh4X">
      <int2:state int2:value="Rejected" int2:type="LegacyProofing"/>
    </int2:textHash>
    <int2:bookmark int2:bookmarkName="_Int_8gyaUtEf" int2:invalidationBookmarkName="" int2:hashCode="HI8V2reWxclrmP" int2:id="UNXGFZqK">
      <int2:state int2:value="Rejected" int2:type="LegacyProofing"/>
    </int2:bookmark>
    <int2:bookmark int2:bookmarkName="_Int_8QiizGjD" int2:invalidationBookmarkName="" int2:hashCode="HI8V2reWxclrmP" int2:id="Wk5rH1jS">
      <int2:state int2:value="Rejected" int2:type="LegacyProofing"/>
    </int2:bookmark>
    <int2:bookmark int2:bookmarkName="_Int_urZfpxqn" int2:invalidationBookmarkName="" int2:hashCode="7TbL8sm7c8pEXB" int2:id="YVvAv6x6">
      <int2:state int2:value="Rejected" int2:type="LegacyProofing"/>
    </int2:bookmark>
    <int2:bookmark int2:bookmarkName="_Int_z3rYqwxy" int2:invalidationBookmarkName="" int2:hashCode="HI8V2reWxclrmP" int2:id="eVX93ANr">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1DC0B6FE"/>
    <w:lvl w:ilvl="0">
      <w:start w:val="1"/>
      <w:numFmt w:val="bullet"/>
      <w:pStyle w:val="ListBullet2"/>
      <w:lvlText w:val=""/>
      <w:lvlJc w:val="left"/>
      <w:pPr>
        <w:tabs>
          <w:tab w:val="num" w:pos="643"/>
        </w:tabs>
        <w:ind w:left="643" w:hanging="360"/>
      </w:pPr>
      <w:rPr>
        <w:rFonts w:ascii="Calibri Light" w:hAnsi="Calibri Light" w:hint="default"/>
      </w:rPr>
    </w:lvl>
  </w:abstractNum>
  <w:abstractNum w:abstractNumId="1" w15:restartNumberingAfterBreak="0">
    <w:nsid w:val="FFFFFF88"/>
    <w:multiLevelType w:val="singleLevel"/>
    <w:tmpl w:val="BDC0FFF6"/>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80C461EE"/>
    <w:lvl w:ilvl="0">
      <w:start w:val="1"/>
      <w:numFmt w:val="bullet"/>
      <w:pStyle w:val="ListBullet"/>
      <w:lvlText w:val=""/>
      <w:lvlJc w:val="left"/>
      <w:pPr>
        <w:tabs>
          <w:tab w:val="num" w:pos="360"/>
        </w:tabs>
        <w:ind w:left="360" w:hanging="360"/>
      </w:pPr>
      <w:rPr>
        <w:rFonts w:ascii="Calibri Light" w:hAnsi="Calibri Light" w:hint="default"/>
      </w:rPr>
    </w:lvl>
  </w:abstractNum>
  <w:abstractNum w:abstractNumId="3" w15:restartNumberingAfterBreak="0">
    <w:nsid w:val="009E6C36"/>
    <w:multiLevelType w:val="hybridMultilevel"/>
    <w:tmpl w:val="FFFFFFFF"/>
    <w:lvl w:ilvl="0" w:tplc="525855EE">
      <w:start w:val="1"/>
      <w:numFmt w:val="bullet"/>
      <w:lvlText w:val=""/>
      <w:lvlJc w:val="left"/>
      <w:pPr>
        <w:ind w:left="720" w:hanging="360"/>
      </w:pPr>
      <w:rPr>
        <w:rFonts w:ascii="Symbol" w:hAnsi="Symbol" w:hint="default"/>
      </w:rPr>
    </w:lvl>
    <w:lvl w:ilvl="1" w:tplc="1D92E2DC">
      <w:start w:val="1"/>
      <w:numFmt w:val="bullet"/>
      <w:lvlText w:val="o"/>
      <w:lvlJc w:val="left"/>
      <w:pPr>
        <w:ind w:left="1440" w:hanging="360"/>
      </w:pPr>
      <w:rPr>
        <w:rFonts w:ascii="Courier New" w:hAnsi="Courier New" w:hint="default"/>
      </w:rPr>
    </w:lvl>
    <w:lvl w:ilvl="2" w:tplc="A352F4F4">
      <w:start w:val="1"/>
      <w:numFmt w:val="bullet"/>
      <w:lvlText w:val=""/>
      <w:lvlJc w:val="left"/>
      <w:pPr>
        <w:ind w:left="2160" w:hanging="360"/>
      </w:pPr>
      <w:rPr>
        <w:rFonts w:ascii="Wingdings" w:hAnsi="Wingdings" w:hint="default"/>
      </w:rPr>
    </w:lvl>
    <w:lvl w:ilvl="3" w:tplc="BFEC6174">
      <w:start w:val="1"/>
      <w:numFmt w:val="bullet"/>
      <w:lvlText w:val=""/>
      <w:lvlJc w:val="left"/>
      <w:pPr>
        <w:ind w:left="2880" w:hanging="360"/>
      </w:pPr>
      <w:rPr>
        <w:rFonts w:ascii="Symbol" w:hAnsi="Symbol" w:hint="default"/>
      </w:rPr>
    </w:lvl>
    <w:lvl w:ilvl="4" w:tplc="39F87064">
      <w:start w:val="1"/>
      <w:numFmt w:val="bullet"/>
      <w:lvlText w:val="o"/>
      <w:lvlJc w:val="left"/>
      <w:pPr>
        <w:ind w:left="3600" w:hanging="360"/>
      </w:pPr>
      <w:rPr>
        <w:rFonts w:ascii="Courier New" w:hAnsi="Courier New" w:hint="default"/>
      </w:rPr>
    </w:lvl>
    <w:lvl w:ilvl="5" w:tplc="5008BA84">
      <w:start w:val="1"/>
      <w:numFmt w:val="bullet"/>
      <w:lvlText w:val=""/>
      <w:lvlJc w:val="left"/>
      <w:pPr>
        <w:ind w:left="4320" w:hanging="360"/>
      </w:pPr>
      <w:rPr>
        <w:rFonts w:ascii="Wingdings" w:hAnsi="Wingdings" w:hint="default"/>
      </w:rPr>
    </w:lvl>
    <w:lvl w:ilvl="6" w:tplc="DEC00B16">
      <w:start w:val="1"/>
      <w:numFmt w:val="bullet"/>
      <w:lvlText w:val=""/>
      <w:lvlJc w:val="left"/>
      <w:pPr>
        <w:ind w:left="5040" w:hanging="360"/>
      </w:pPr>
      <w:rPr>
        <w:rFonts w:ascii="Symbol" w:hAnsi="Symbol" w:hint="default"/>
      </w:rPr>
    </w:lvl>
    <w:lvl w:ilvl="7" w:tplc="C7A490E4">
      <w:start w:val="1"/>
      <w:numFmt w:val="bullet"/>
      <w:lvlText w:val="o"/>
      <w:lvlJc w:val="left"/>
      <w:pPr>
        <w:ind w:left="5760" w:hanging="360"/>
      </w:pPr>
      <w:rPr>
        <w:rFonts w:ascii="Courier New" w:hAnsi="Courier New" w:hint="default"/>
      </w:rPr>
    </w:lvl>
    <w:lvl w:ilvl="8" w:tplc="1708F160">
      <w:start w:val="1"/>
      <w:numFmt w:val="bullet"/>
      <w:lvlText w:val=""/>
      <w:lvlJc w:val="left"/>
      <w:pPr>
        <w:ind w:left="6480" w:hanging="360"/>
      </w:pPr>
      <w:rPr>
        <w:rFonts w:ascii="Wingdings" w:hAnsi="Wingdings" w:hint="default"/>
      </w:rPr>
    </w:lvl>
  </w:abstractNum>
  <w:abstractNum w:abstractNumId="4" w15:restartNumberingAfterBreak="0">
    <w:nsid w:val="04310A70"/>
    <w:multiLevelType w:val="hybridMultilevel"/>
    <w:tmpl w:val="3E70BA06"/>
    <w:lvl w:ilvl="0" w:tplc="14090001">
      <w:start w:val="1"/>
      <w:numFmt w:val="bullet"/>
      <w:lvlText w:val=""/>
      <w:lvlJc w:val="left"/>
      <w:pPr>
        <w:ind w:left="835" w:hanging="360"/>
      </w:pPr>
      <w:rPr>
        <w:rFonts w:ascii="Symbol" w:hAnsi="Symbol" w:hint="default"/>
      </w:rPr>
    </w:lvl>
    <w:lvl w:ilvl="1" w:tplc="14090003" w:tentative="1">
      <w:start w:val="1"/>
      <w:numFmt w:val="bullet"/>
      <w:lvlText w:val="o"/>
      <w:lvlJc w:val="left"/>
      <w:pPr>
        <w:ind w:left="1555" w:hanging="360"/>
      </w:pPr>
      <w:rPr>
        <w:rFonts w:ascii="Courier New" w:hAnsi="Courier New" w:cs="Courier New" w:hint="default"/>
      </w:rPr>
    </w:lvl>
    <w:lvl w:ilvl="2" w:tplc="14090005" w:tentative="1">
      <w:start w:val="1"/>
      <w:numFmt w:val="bullet"/>
      <w:lvlText w:val=""/>
      <w:lvlJc w:val="left"/>
      <w:pPr>
        <w:ind w:left="2275" w:hanging="360"/>
      </w:pPr>
      <w:rPr>
        <w:rFonts w:ascii="Wingdings" w:hAnsi="Wingdings" w:hint="default"/>
      </w:rPr>
    </w:lvl>
    <w:lvl w:ilvl="3" w:tplc="14090001" w:tentative="1">
      <w:start w:val="1"/>
      <w:numFmt w:val="bullet"/>
      <w:lvlText w:val=""/>
      <w:lvlJc w:val="left"/>
      <w:pPr>
        <w:ind w:left="2995" w:hanging="360"/>
      </w:pPr>
      <w:rPr>
        <w:rFonts w:ascii="Symbol" w:hAnsi="Symbol" w:hint="default"/>
      </w:rPr>
    </w:lvl>
    <w:lvl w:ilvl="4" w:tplc="14090003" w:tentative="1">
      <w:start w:val="1"/>
      <w:numFmt w:val="bullet"/>
      <w:lvlText w:val="o"/>
      <w:lvlJc w:val="left"/>
      <w:pPr>
        <w:ind w:left="3715" w:hanging="360"/>
      </w:pPr>
      <w:rPr>
        <w:rFonts w:ascii="Courier New" w:hAnsi="Courier New" w:cs="Courier New" w:hint="default"/>
      </w:rPr>
    </w:lvl>
    <w:lvl w:ilvl="5" w:tplc="14090005" w:tentative="1">
      <w:start w:val="1"/>
      <w:numFmt w:val="bullet"/>
      <w:lvlText w:val=""/>
      <w:lvlJc w:val="left"/>
      <w:pPr>
        <w:ind w:left="4435" w:hanging="360"/>
      </w:pPr>
      <w:rPr>
        <w:rFonts w:ascii="Wingdings" w:hAnsi="Wingdings" w:hint="default"/>
      </w:rPr>
    </w:lvl>
    <w:lvl w:ilvl="6" w:tplc="14090001" w:tentative="1">
      <w:start w:val="1"/>
      <w:numFmt w:val="bullet"/>
      <w:lvlText w:val=""/>
      <w:lvlJc w:val="left"/>
      <w:pPr>
        <w:ind w:left="5155" w:hanging="360"/>
      </w:pPr>
      <w:rPr>
        <w:rFonts w:ascii="Symbol" w:hAnsi="Symbol" w:hint="default"/>
      </w:rPr>
    </w:lvl>
    <w:lvl w:ilvl="7" w:tplc="14090003" w:tentative="1">
      <w:start w:val="1"/>
      <w:numFmt w:val="bullet"/>
      <w:lvlText w:val="o"/>
      <w:lvlJc w:val="left"/>
      <w:pPr>
        <w:ind w:left="5875" w:hanging="360"/>
      </w:pPr>
      <w:rPr>
        <w:rFonts w:ascii="Courier New" w:hAnsi="Courier New" w:cs="Courier New" w:hint="default"/>
      </w:rPr>
    </w:lvl>
    <w:lvl w:ilvl="8" w:tplc="14090005" w:tentative="1">
      <w:start w:val="1"/>
      <w:numFmt w:val="bullet"/>
      <w:lvlText w:val=""/>
      <w:lvlJc w:val="left"/>
      <w:pPr>
        <w:ind w:left="6595" w:hanging="360"/>
      </w:pPr>
      <w:rPr>
        <w:rFonts w:ascii="Wingdings" w:hAnsi="Wingdings" w:hint="default"/>
      </w:rPr>
    </w:lvl>
  </w:abstractNum>
  <w:abstractNum w:abstractNumId="5" w15:restartNumberingAfterBreak="0">
    <w:nsid w:val="04706C3F"/>
    <w:multiLevelType w:val="hybridMultilevel"/>
    <w:tmpl w:val="FFFFFFFF"/>
    <w:lvl w:ilvl="0" w:tplc="FEAA574C">
      <w:start w:val="1"/>
      <w:numFmt w:val="bullet"/>
      <w:lvlText w:val=""/>
      <w:lvlJc w:val="left"/>
      <w:pPr>
        <w:ind w:left="720" w:hanging="360"/>
      </w:pPr>
      <w:rPr>
        <w:rFonts w:ascii="Symbol" w:hAnsi="Symbol" w:hint="default"/>
      </w:rPr>
    </w:lvl>
    <w:lvl w:ilvl="1" w:tplc="748213CE">
      <w:start w:val="1"/>
      <w:numFmt w:val="bullet"/>
      <w:lvlText w:val="o"/>
      <w:lvlJc w:val="left"/>
      <w:pPr>
        <w:ind w:left="1440" w:hanging="360"/>
      </w:pPr>
      <w:rPr>
        <w:rFonts w:ascii="Courier New" w:hAnsi="Courier New" w:hint="default"/>
      </w:rPr>
    </w:lvl>
    <w:lvl w:ilvl="2" w:tplc="20BC1F34">
      <w:start w:val="1"/>
      <w:numFmt w:val="bullet"/>
      <w:lvlText w:val=""/>
      <w:lvlJc w:val="left"/>
      <w:pPr>
        <w:ind w:left="2160" w:hanging="360"/>
      </w:pPr>
      <w:rPr>
        <w:rFonts w:ascii="Wingdings" w:hAnsi="Wingdings" w:hint="default"/>
      </w:rPr>
    </w:lvl>
    <w:lvl w:ilvl="3" w:tplc="92C4FCF8">
      <w:start w:val="1"/>
      <w:numFmt w:val="bullet"/>
      <w:lvlText w:val=""/>
      <w:lvlJc w:val="left"/>
      <w:pPr>
        <w:ind w:left="2880" w:hanging="360"/>
      </w:pPr>
      <w:rPr>
        <w:rFonts w:ascii="Symbol" w:hAnsi="Symbol" w:hint="default"/>
      </w:rPr>
    </w:lvl>
    <w:lvl w:ilvl="4" w:tplc="62B8A534">
      <w:start w:val="1"/>
      <w:numFmt w:val="bullet"/>
      <w:lvlText w:val="o"/>
      <w:lvlJc w:val="left"/>
      <w:pPr>
        <w:ind w:left="3600" w:hanging="360"/>
      </w:pPr>
      <w:rPr>
        <w:rFonts w:ascii="Courier New" w:hAnsi="Courier New" w:hint="default"/>
      </w:rPr>
    </w:lvl>
    <w:lvl w:ilvl="5" w:tplc="425C50E0">
      <w:start w:val="1"/>
      <w:numFmt w:val="bullet"/>
      <w:lvlText w:val=""/>
      <w:lvlJc w:val="left"/>
      <w:pPr>
        <w:ind w:left="4320" w:hanging="360"/>
      </w:pPr>
      <w:rPr>
        <w:rFonts w:ascii="Wingdings" w:hAnsi="Wingdings" w:hint="default"/>
      </w:rPr>
    </w:lvl>
    <w:lvl w:ilvl="6" w:tplc="FAAE9F0C">
      <w:start w:val="1"/>
      <w:numFmt w:val="bullet"/>
      <w:lvlText w:val=""/>
      <w:lvlJc w:val="left"/>
      <w:pPr>
        <w:ind w:left="5040" w:hanging="360"/>
      </w:pPr>
      <w:rPr>
        <w:rFonts w:ascii="Symbol" w:hAnsi="Symbol" w:hint="default"/>
      </w:rPr>
    </w:lvl>
    <w:lvl w:ilvl="7" w:tplc="20B65BB0">
      <w:start w:val="1"/>
      <w:numFmt w:val="bullet"/>
      <w:lvlText w:val="o"/>
      <w:lvlJc w:val="left"/>
      <w:pPr>
        <w:ind w:left="5760" w:hanging="360"/>
      </w:pPr>
      <w:rPr>
        <w:rFonts w:ascii="Courier New" w:hAnsi="Courier New" w:hint="default"/>
      </w:rPr>
    </w:lvl>
    <w:lvl w:ilvl="8" w:tplc="F654BE26">
      <w:start w:val="1"/>
      <w:numFmt w:val="bullet"/>
      <w:lvlText w:val=""/>
      <w:lvlJc w:val="left"/>
      <w:pPr>
        <w:ind w:left="6480" w:hanging="360"/>
      </w:pPr>
      <w:rPr>
        <w:rFonts w:ascii="Wingdings" w:hAnsi="Wingdings" w:hint="default"/>
      </w:rPr>
    </w:lvl>
  </w:abstractNum>
  <w:abstractNum w:abstractNumId="6" w15:restartNumberingAfterBreak="0">
    <w:nsid w:val="05635363"/>
    <w:multiLevelType w:val="hybridMultilevel"/>
    <w:tmpl w:val="93BAEF46"/>
    <w:lvl w:ilvl="0" w:tplc="0B3673D4">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8862779"/>
    <w:multiLevelType w:val="hybridMultilevel"/>
    <w:tmpl w:val="0A8AB8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8D87274"/>
    <w:multiLevelType w:val="hybridMultilevel"/>
    <w:tmpl w:val="34BC93FA"/>
    <w:lvl w:ilvl="0" w:tplc="14090001">
      <w:start w:val="1"/>
      <w:numFmt w:val="bullet"/>
      <w:lvlText w:val=""/>
      <w:lvlJc w:val="left"/>
      <w:pPr>
        <w:ind w:left="833" w:hanging="360"/>
      </w:pPr>
      <w:rPr>
        <w:rFonts w:ascii="Symbol" w:hAnsi="Symbol"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9" w15:restartNumberingAfterBreak="0">
    <w:nsid w:val="09A07972"/>
    <w:multiLevelType w:val="hybridMultilevel"/>
    <w:tmpl w:val="BDFC1A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09A949C5"/>
    <w:multiLevelType w:val="hybridMultilevel"/>
    <w:tmpl w:val="81BEF1A4"/>
    <w:lvl w:ilvl="0" w:tplc="14090001">
      <w:start w:val="1"/>
      <w:numFmt w:val="bullet"/>
      <w:lvlText w:val=""/>
      <w:lvlJc w:val="left"/>
      <w:pPr>
        <w:ind w:left="835" w:hanging="360"/>
      </w:pPr>
      <w:rPr>
        <w:rFonts w:ascii="Symbol" w:hAnsi="Symbol" w:hint="default"/>
      </w:rPr>
    </w:lvl>
    <w:lvl w:ilvl="1" w:tplc="14090003" w:tentative="1">
      <w:start w:val="1"/>
      <w:numFmt w:val="bullet"/>
      <w:lvlText w:val="o"/>
      <w:lvlJc w:val="left"/>
      <w:pPr>
        <w:ind w:left="1555" w:hanging="360"/>
      </w:pPr>
      <w:rPr>
        <w:rFonts w:ascii="Courier New" w:hAnsi="Courier New" w:cs="Courier New" w:hint="default"/>
      </w:rPr>
    </w:lvl>
    <w:lvl w:ilvl="2" w:tplc="14090005" w:tentative="1">
      <w:start w:val="1"/>
      <w:numFmt w:val="bullet"/>
      <w:lvlText w:val=""/>
      <w:lvlJc w:val="left"/>
      <w:pPr>
        <w:ind w:left="2275" w:hanging="360"/>
      </w:pPr>
      <w:rPr>
        <w:rFonts w:ascii="Wingdings" w:hAnsi="Wingdings" w:hint="default"/>
      </w:rPr>
    </w:lvl>
    <w:lvl w:ilvl="3" w:tplc="14090001" w:tentative="1">
      <w:start w:val="1"/>
      <w:numFmt w:val="bullet"/>
      <w:lvlText w:val=""/>
      <w:lvlJc w:val="left"/>
      <w:pPr>
        <w:ind w:left="2995" w:hanging="360"/>
      </w:pPr>
      <w:rPr>
        <w:rFonts w:ascii="Symbol" w:hAnsi="Symbol" w:hint="default"/>
      </w:rPr>
    </w:lvl>
    <w:lvl w:ilvl="4" w:tplc="14090003" w:tentative="1">
      <w:start w:val="1"/>
      <w:numFmt w:val="bullet"/>
      <w:lvlText w:val="o"/>
      <w:lvlJc w:val="left"/>
      <w:pPr>
        <w:ind w:left="3715" w:hanging="360"/>
      </w:pPr>
      <w:rPr>
        <w:rFonts w:ascii="Courier New" w:hAnsi="Courier New" w:cs="Courier New" w:hint="default"/>
      </w:rPr>
    </w:lvl>
    <w:lvl w:ilvl="5" w:tplc="14090005" w:tentative="1">
      <w:start w:val="1"/>
      <w:numFmt w:val="bullet"/>
      <w:lvlText w:val=""/>
      <w:lvlJc w:val="left"/>
      <w:pPr>
        <w:ind w:left="4435" w:hanging="360"/>
      </w:pPr>
      <w:rPr>
        <w:rFonts w:ascii="Wingdings" w:hAnsi="Wingdings" w:hint="default"/>
      </w:rPr>
    </w:lvl>
    <w:lvl w:ilvl="6" w:tplc="14090001" w:tentative="1">
      <w:start w:val="1"/>
      <w:numFmt w:val="bullet"/>
      <w:lvlText w:val=""/>
      <w:lvlJc w:val="left"/>
      <w:pPr>
        <w:ind w:left="5155" w:hanging="360"/>
      </w:pPr>
      <w:rPr>
        <w:rFonts w:ascii="Symbol" w:hAnsi="Symbol" w:hint="default"/>
      </w:rPr>
    </w:lvl>
    <w:lvl w:ilvl="7" w:tplc="14090003" w:tentative="1">
      <w:start w:val="1"/>
      <w:numFmt w:val="bullet"/>
      <w:lvlText w:val="o"/>
      <w:lvlJc w:val="left"/>
      <w:pPr>
        <w:ind w:left="5875" w:hanging="360"/>
      </w:pPr>
      <w:rPr>
        <w:rFonts w:ascii="Courier New" w:hAnsi="Courier New" w:cs="Courier New" w:hint="default"/>
      </w:rPr>
    </w:lvl>
    <w:lvl w:ilvl="8" w:tplc="14090005" w:tentative="1">
      <w:start w:val="1"/>
      <w:numFmt w:val="bullet"/>
      <w:lvlText w:val=""/>
      <w:lvlJc w:val="left"/>
      <w:pPr>
        <w:ind w:left="6595" w:hanging="360"/>
      </w:pPr>
      <w:rPr>
        <w:rFonts w:ascii="Wingdings" w:hAnsi="Wingdings" w:hint="default"/>
      </w:rPr>
    </w:lvl>
  </w:abstractNum>
  <w:abstractNum w:abstractNumId="11" w15:restartNumberingAfterBreak="0">
    <w:nsid w:val="09E8486F"/>
    <w:multiLevelType w:val="hybridMultilevel"/>
    <w:tmpl w:val="358458E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0EAD3088"/>
    <w:multiLevelType w:val="hybridMultilevel"/>
    <w:tmpl w:val="F98E66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0FB1135"/>
    <w:multiLevelType w:val="hybridMultilevel"/>
    <w:tmpl w:val="86DACC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11C01AC"/>
    <w:multiLevelType w:val="hybridMultilevel"/>
    <w:tmpl w:val="8968F9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1C67B6D"/>
    <w:multiLevelType w:val="hybridMultilevel"/>
    <w:tmpl w:val="AD6202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127D0087"/>
    <w:multiLevelType w:val="hybridMultilevel"/>
    <w:tmpl w:val="FFFFFFFF"/>
    <w:lvl w:ilvl="0" w:tplc="D576B82E">
      <w:start w:val="1"/>
      <w:numFmt w:val="decimal"/>
      <w:lvlText w:val="%1."/>
      <w:lvlJc w:val="left"/>
      <w:pPr>
        <w:ind w:left="720" w:hanging="360"/>
      </w:pPr>
    </w:lvl>
    <w:lvl w:ilvl="1" w:tplc="2B3A9E2E">
      <w:start w:val="1"/>
      <w:numFmt w:val="lowerLetter"/>
      <w:lvlText w:val="%2."/>
      <w:lvlJc w:val="left"/>
      <w:pPr>
        <w:ind w:left="1440" w:hanging="360"/>
      </w:pPr>
    </w:lvl>
    <w:lvl w:ilvl="2" w:tplc="ED046100">
      <w:start w:val="1"/>
      <w:numFmt w:val="lowerRoman"/>
      <w:lvlText w:val="%3."/>
      <w:lvlJc w:val="right"/>
      <w:pPr>
        <w:ind w:left="2160" w:hanging="180"/>
      </w:pPr>
    </w:lvl>
    <w:lvl w:ilvl="3" w:tplc="DC0EBE2E">
      <w:start w:val="1"/>
      <w:numFmt w:val="decimal"/>
      <w:lvlText w:val="%4."/>
      <w:lvlJc w:val="left"/>
      <w:pPr>
        <w:ind w:left="2880" w:hanging="360"/>
      </w:pPr>
    </w:lvl>
    <w:lvl w:ilvl="4" w:tplc="9F0276A0">
      <w:start w:val="1"/>
      <w:numFmt w:val="lowerLetter"/>
      <w:lvlText w:val="%5."/>
      <w:lvlJc w:val="left"/>
      <w:pPr>
        <w:ind w:left="3600" w:hanging="360"/>
      </w:pPr>
    </w:lvl>
    <w:lvl w:ilvl="5" w:tplc="5BECC34E">
      <w:start w:val="1"/>
      <w:numFmt w:val="lowerRoman"/>
      <w:lvlText w:val="%6."/>
      <w:lvlJc w:val="right"/>
      <w:pPr>
        <w:ind w:left="4320" w:hanging="180"/>
      </w:pPr>
    </w:lvl>
    <w:lvl w:ilvl="6" w:tplc="1284A1F0">
      <w:start w:val="1"/>
      <w:numFmt w:val="decimal"/>
      <w:lvlText w:val="%7."/>
      <w:lvlJc w:val="left"/>
      <w:pPr>
        <w:ind w:left="5040" w:hanging="360"/>
      </w:pPr>
    </w:lvl>
    <w:lvl w:ilvl="7" w:tplc="F28452BA">
      <w:start w:val="1"/>
      <w:numFmt w:val="lowerLetter"/>
      <w:lvlText w:val="%8."/>
      <w:lvlJc w:val="left"/>
      <w:pPr>
        <w:ind w:left="5760" w:hanging="360"/>
      </w:pPr>
    </w:lvl>
    <w:lvl w:ilvl="8" w:tplc="36DCE1FE">
      <w:start w:val="1"/>
      <w:numFmt w:val="lowerRoman"/>
      <w:lvlText w:val="%9."/>
      <w:lvlJc w:val="right"/>
      <w:pPr>
        <w:ind w:left="6480" w:hanging="180"/>
      </w:pPr>
    </w:lvl>
  </w:abstractNum>
  <w:abstractNum w:abstractNumId="17" w15:restartNumberingAfterBreak="0">
    <w:nsid w:val="13CB190E"/>
    <w:multiLevelType w:val="hybridMultilevel"/>
    <w:tmpl w:val="A95CBE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16433A9F"/>
    <w:multiLevelType w:val="hybridMultilevel"/>
    <w:tmpl w:val="2CA891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169C1C79"/>
    <w:multiLevelType w:val="hybridMultilevel"/>
    <w:tmpl w:val="1CFEB356"/>
    <w:lvl w:ilvl="0" w:tplc="0B3673D4">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1910334B"/>
    <w:multiLevelType w:val="hybridMultilevel"/>
    <w:tmpl w:val="FFFFFFFF"/>
    <w:lvl w:ilvl="0" w:tplc="0DBE92FA">
      <w:start w:val="1"/>
      <w:numFmt w:val="bullet"/>
      <w:lvlText w:val=""/>
      <w:lvlJc w:val="left"/>
      <w:pPr>
        <w:ind w:left="720" w:hanging="360"/>
      </w:pPr>
      <w:rPr>
        <w:rFonts w:ascii="Symbol" w:hAnsi="Symbol" w:hint="default"/>
      </w:rPr>
    </w:lvl>
    <w:lvl w:ilvl="1" w:tplc="0A90A7A2">
      <w:start w:val="1"/>
      <w:numFmt w:val="bullet"/>
      <w:lvlText w:val="o"/>
      <w:lvlJc w:val="left"/>
      <w:pPr>
        <w:ind w:left="1440" w:hanging="360"/>
      </w:pPr>
      <w:rPr>
        <w:rFonts w:ascii="Courier New" w:hAnsi="Courier New" w:hint="default"/>
      </w:rPr>
    </w:lvl>
    <w:lvl w:ilvl="2" w:tplc="769228E8">
      <w:start w:val="1"/>
      <w:numFmt w:val="bullet"/>
      <w:lvlText w:val=""/>
      <w:lvlJc w:val="left"/>
      <w:pPr>
        <w:ind w:left="2160" w:hanging="360"/>
      </w:pPr>
      <w:rPr>
        <w:rFonts w:ascii="Wingdings" w:hAnsi="Wingdings" w:hint="default"/>
      </w:rPr>
    </w:lvl>
    <w:lvl w:ilvl="3" w:tplc="BC7C8922">
      <w:start w:val="1"/>
      <w:numFmt w:val="bullet"/>
      <w:lvlText w:val=""/>
      <w:lvlJc w:val="left"/>
      <w:pPr>
        <w:ind w:left="2880" w:hanging="360"/>
      </w:pPr>
      <w:rPr>
        <w:rFonts w:ascii="Symbol" w:hAnsi="Symbol" w:hint="default"/>
      </w:rPr>
    </w:lvl>
    <w:lvl w:ilvl="4" w:tplc="3F4CB4B2">
      <w:start w:val="1"/>
      <w:numFmt w:val="bullet"/>
      <w:lvlText w:val="o"/>
      <w:lvlJc w:val="left"/>
      <w:pPr>
        <w:ind w:left="3600" w:hanging="360"/>
      </w:pPr>
      <w:rPr>
        <w:rFonts w:ascii="Courier New" w:hAnsi="Courier New" w:hint="default"/>
      </w:rPr>
    </w:lvl>
    <w:lvl w:ilvl="5" w:tplc="BF06F630">
      <w:start w:val="1"/>
      <w:numFmt w:val="bullet"/>
      <w:lvlText w:val=""/>
      <w:lvlJc w:val="left"/>
      <w:pPr>
        <w:ind w:left="4320" w:hanging="360"/>
      </w:pPr>
      <w:rPr>
        <w:rFonts w:ascii="Wingdings" w:hAnsi="Wingdings" w:hint="default"/>
      </w:rPr>
    </w:lvl>
    <w:lvl w:ilvl="6" w:tplc="5A862230">
      <w:start w:val="1"/>
      <w:numFmt w:val="bullet"/>
      <w:lvlText w:val=""/>
      <w:lvlJc w:val="left"/>
      <w:pPr>
        <w:ind w:left="5040" w:hanging="360"/>
      </w:pPr>
      <w:rPr>
        <w:rFonts w:ascii="Symbol" w:hAnsi="Symbol" w:hint="default"/>
      </w:rPr>
    </w:lvl>
    <w:lvl w:ilvl="7" w:tplc="1166BF64">
      <w:start w:val="1"/>
      <w:numFmt w:val="bullet"/>
      <w:lvlText w:val="o"/>
      <w:lvlJc w:val="left"/>
      <w:pPr>
        <w:ind w:left="5760" w:hanging="360"/>
      </w:pPr>
      <w:rPr>
        <w:rFonts w:ascii="Courier New" w:hAnsi="Courier New" w:hint="default"/>
      </w:rPr>
    </w:lvl>
    <w:lvl w:ilvl="8" w:tplc="F006B98C">
      <w:start w:val="1"/>
      <w:numFmt w:val="bullet"/>
      <w:lvlText w:val=""/>
      <w:lvlJc w:val="left"/>
      <w:pPr>
        <w:ind w:left="6480" w:hanging="360"/>
      </w:pPr>
      <w:rPr>
        <w:rFonts w:ascii="Wingdings" w:hAnsi="Wingdings" w:hint="default"/>
      </w:rPr>
    </w:lvl>
  </w:abstractNum>
  <w:abstractNum w:abstractNumId="21" w15:restartNumberingAfterBreak="0">
    <w:nsid w:val="19A8792F"/>
    <w:multiLevelType w:val="hybridMultilevel"/>
    <w:tmpl w:val="91BAF4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1A363FA3"/>
    <w:multiLevelType w:val="hybridMultilevel"/>
    <w:tmpl w:val="284428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1A684FCB"/>
    <w:multiLevelType w:val="hybridMultilevel"/>
    <w:tmpl w:val="AF84E2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1B152DA0"/>
    <w:multiLevelType w:val="hybridMultilevel"/>
    <w:tmpl w:val="3C3EAAA4"/>
    <w:lvl w:ilvl="0" w:tplc="14090001">
      <w:start w:val="1"/>
      <w:numFmt w:val="bullet"/>
      <w:lvlText w:val=""/>
      <w:lvlJc w:val="left"/>
      <w:pPr>
        <w:ind w:left="835" w:hanging="360"/>
      </w:pPr>
      <w:rPr>
        <w:rFonts w:ascii="Symbol" w:hAnsi="Symbol" w:hint="default"/>
      </w:rPr>
    </w:lvl>
    <w:lvl w:ilvl="1" w:tplc="14090003" w:tentative="1">
      <w:start w:val="1"/>
      <w:numFmt w:val="bullet"/>
      <w:lvlText w:val="o"/>
      <w:lvlJc w:val="left"/>
      <w:pPr>
        <w:ind w:left="1555" w:hanging="360"/>
      </w:pPr>
      <w:rPr>
        <w:rFonts w:ascii="Courier New" w:hAnsi="Courier New" w:cs="Courier New" w:hint="default"/>
      </w:rPr>
    </w:lvl>
    <w:lvl w:ilvl="2" w:tplc="14090005" w:tentative="1">
      <w:start w:val="1"/>
      <w:numFmt w:val="bullet"/>
      <w:lvlText w:val=""/>
      <w:lvlJc w:val="left"/>
      <w:pPr>
        <w:ind w:left="2275" w:hanging="360"/>
      </w:pPr>
      <w:rPr>
        <w:rFonts w:ascii="Wingdings" w:hAnsi="Wingdings" w:hint="default"/>
      </w:rPr>
    </w:lvl>
    <w:lvl w:ilvl="3" w:tplc="14090001" w:tentative="1">
      <w:start w:val="1"/>
      <w:numFmt w:val="bullet"/>
      <w:lvlText w:val=""/>
      <w:lvlJc w:val="left"/>
      <w:pPr>
        <w:ind w:left="2995" w:hanging="360"/>
      </w:pPr>
      <w:rPr>
        <w:rFonts w:ascii="Symbol" w:hAnsi="Symbol" w:hint="default"/>
      </w:rPr>
    </w:lvl>
    <w:lvl w:ilvl="4" w:tplc="14090003" w:tentative="1">
      <w:start w:val="1"/>
      <w:numFmt w:val="bullet"/>
      <w:lvlText w:val="o"/>
      <w:lvlJc w:val="left"/>
      <w:pPr>
        <w:ind w:left="3715" w:hanging="360"/>
      </w:pPr>
      <w:rPr>
        <w:rFonts w:ascii="Courier New" w:hAnsi="Courier New" w:cs="Courier New" w:hint="default"/>
      </w:rPr>
    </w:lvl>
    <w:lvl w:ilvl="5" w:tplc="14090005" w:tentative="1">
      <w:start w:val="1"/>
      <w:numFmt w:val="bullet"/>
      <w:lvlText w:val=""/>
      <w:lvlJc w:val="left"/>
      <w:pPr>
        <w:ind w:left="4435" w:hanging="360"/>
      </w:pPr>
      <w:rPr>
        <w:rFonts w:ascii="Wingdings" w:hAnsi="Wingdings" w:hint="default"/>
      </w:rPr>
    </w:lvl>
    <w:lvl w:ilvl="6" w:tplc="14090001" w:tentative="1">
      <w:start w:val="1"/>
      <w:numFmt w:val="bullet"/>
      <w:lvlText w:val=""/>
      <w:lvlJc w:val="left"/>
      <w:pPr>
        <w:ind w:left="5155" w:hanging="360"/>
      </w:pPr>
      <w:rPr>
        <w:rFonts w:ascii="Symbol" w:hAnsi="Symbol" w:hint="default"/>
      </w:rPr>
    </w:lvl>
    <w:lvl w:ilvl="7" w:tplc="14090003" w:tentative="1">
      <w:start w:val="1"/>
      <w:numFmt w:val="bullet"/>
      <w:lvlText w:val="o"/>
      <w:lvlJc w:val="left"/>
      <w:pPr>
        <w:ind w:left="5875" w:hanging="360"/>
      </w:pPr>
      <w:rPr>
        <w:rFonts w:ascii="Courier New" w:hAnsi="Courier New" w:cs="Courier New" w:hint="default"/>
      </w:rPr>
    </w:lvl>
    <w:lvl w:ilvl="8" w:tplc="14090005" w:tentative="1">
      <w:start w:val="1"/>
      <w:numFmt w:val="bullet"/>
      <w:lvlText w:val=""/>
      <w:lvlJc w:val="left"/>
      <w:pPr>
        <w:ind w:left="6595" w:hanging="360"/>
      </w:pPr>
      <w:rPr>
        <w:rFonts w:ascii="Wingdings" w:hAnsi="Wingdings" w:hint="default"/>
      </w:rPr>
    </w:lvl>
  </w:abstractNum>
  <w:abstractNum w:abstractNumId="25" w15:restartNumberingAfterBreak="0">
    <w:nsid w:val="1FE84CB8"/>
    <w:multiLevelType w:val="hybridMultilevel"/>
    <w:tmpl w:val="C7209448"/>
    <w:lvl w:ilvl="0" w:tplc="14090001">
      <w:start w:val="1"/>
      <w:numFmt w:val="bullet"/>
      <w:lvlText w:val=""/>
      <w:lvlJc w:val="left"/>
      <w:pPr>
        <w:ind w:left="835" w:hanging="360"/>
      </w:pPr>
      <w:rPr>
        <w:rFonts w:ascii="Symbol" w:hAnsi="Symbol" w:hint="default"/>
      </w:rPr>
    </w:lvl>
    <w:lvl w:ilvl="1" w:tplc="14090003" w:tentative="1">
      <w:start w:val="1"/>
      <w:numFmt w:val="bullet"/>
      <w:lvlText w:val="o"/>
      <w:lvlJc w:val="left"/>
      <w:pPr>
        <w:ind w:left="1555" w:hanging="360"/>
      </w:pPr>
      <w:rPr>
        <w:rFonts w:ascii="Courier New" w:hAnsi="Courier New" w:cs="Courier New" w:hint="default"/>
      </w:rPr>
    </w:lvl>
    <w:lvl w:ilvl="2" w:tplc="14090005" w:tentative="1">
      <w:start w:val="1"/>
      <w:numFmt w:val="bullet"/>
      <w:lvlText w:val=""/>
      <w:lvlJc w:val="left"/>
      <w:pPr>
        <w:ind w:left="2275" w:hanging="360"/>
      </w:pPr>
      <w:rPr>
        <w:rFonts w:ascii="Wingdings" w:hAnsi="Wingdings" w:hint="default"/>
      </w:rPr>
    </w:lvl>
    <w:lvl w:ilvl="3" w:tplc="14090001" w:tentative="1">
      <w:start w:val="1"/>
      <w:numFmt w:val="bullet"/>
      <w:lvlText w:val=""/>
      <w:lvlJc w:val="left"/>
      <w:pPr>
        <w:ind w:left="2995" w:hanging="360"/>
      </w:pPr>
      <w:rPr>
        <w:rFonts w:ascii="Symbol" w:hAnsi="Symbol" w:hint="default"/>
      </w:rPr>
    </w:lvl>
    <w:lvl w:ilvl="4" w:tplc="14090003" w:tentative="1">
      <w:start w:val="1"/>
      <w:numFmt w:val="bullet"/>
      <w:lvlText w:val="o"/>
      <w:lvlJc w:val="left"/>
      <w:pPr>
        <w:ind w:left="3715" w:hanging="360"/>
      </w:pPr>
      <w:rPr>
        <w:rFonts w:ascii="Courier New" w:hAnsi="Courier New" w:cs="Courier New" w:hint="default"/>
      </w:rPr>
    </w:lvl>
    <w:lvl w:ilvl="5" w:tplc="14090005" w:tentative="1">
      <w:start w:val="1"/>
      <w:numFmt w:val="bullet"/>
      <w:lvlText w:val=""/>
      <w:lvlJc w:val="left"/>
      <w:pPr>
        <w:ind w:left="4435" w:hanging="360"/>
      </w:pPr>
      <w:rPr>
        <w:rFonts w:ascii="Wingdings" w:hAnsi="Wingdings" w:hint="default"/>
      </w:rPr>
    </w:lvl>
    <w:lvl w:ilvl="6" w:tplc="14090001" w:tentative="1">
      <w:start w:val="1"/>
      <w:numFmt w:val="bullet"/>
      <w:lvlText w:val=""/>
      <w:lvlJc w:val="left"/>
      <w:pPr>
        <w:ind w:left="5155" w:hanging="360"/>
      </w:pPr>
      <w:rPr>
        <w:rFonts w:ascii="Symbol" w:hAnsi="Symbol" w:hint="default"/>
      </w:rPr>
    </w:lvl>
    <w:lvl w:ilvl="7" w:tplc="14090003" w:tentative="1">
      <w:start w:val="1"/>
      <w:numFmt w:val="bullet"/>
      <w:lvlText w:val="o"/>
      <w:lvlJc w:val="left"/>
      <w:pPr>
        <w:ind w:left="5875" w:hanging="360"/>
      </w:pPr>
      <w:rPr>
        <w:rFonts w:ascii="Courier New" w:hAnsi="Courier New" w:cs="Courier New" w:hint="default"/>
      </w:rPr>
    </w:lvl>
    <w:lvl w:ilvl="8" w:tplc="14090005" w:tentative="1">
      <w:start w:val="1"/>
      <w:numFmt w:val="bullet"/>
      <w:lvlText w:val=""/>
      <w:lvlJc w:val="left"/>
      <w:pPr>
        <w:ind w:left="6595" w:hanging="360"/>
      </w:pPr>
      <w:rPr>
        <w:rFonts w:ascii="Wingdings" w:hAnsi="Wingdings" w:hint="default"/>
      </w:rPr>
    </w:lvl>
  </w:abstractNum>
  <w:abstractNum w:abstractNumId="26" w15:restartNumberingAfterBreak="0">
    <w:nsid w:val="224C6F1C"/>
    <w:multiLevelType w:val="hybridMultilevel"/>
    <w:tmpl w:val="E4AC2BC8"/>
    <w:lvl w:ilvl="0" w:tplc="F950F552">
      <w:start w:val="1"/>
      <w:numFmt w:val="bullet"/>
      <w:pStyle w:val="MoEBulletedListLevel2"/>
      <w:lvlText w:val=""/>
      <w:lvlJc w:val="left"/>
      <w:pPr>
        <w:ind w:left="794" w:hanging="454"/>
      </w:pPr>
      <w:rPr>
        <w:rFonts w:ascii="Calibri Light" w:hAnsi="Calibri Light" w:hint="default"/>
      </w:rPr>
    </w:lvl>
    <w:lvl w:ilvl="1" w:tplc="14090003" w:tentative="1">
      <w:start w:val="1"/>
      <w:numFmt w:val="bullet"/>
      <w:lvlText w:val="o"/>
      <w:lvlJc w:val="left"/>
      <w:pPr>
        <w:ind w:left="1780" w:hanging="360"/>
      </w:pPr>
      <w:rPr>
        <w:rFonts w:ascii="MS Mincho" w:hAnsi="MS Mincho" w:cs="MS Mincho" w:hint="default"/>
      </w:rPr>
    </w:lvl>
    <w:lvl w:ilvl="2" w:tplc="14090005" w:tentative="1">
      <w:start w:val="1"/>
      <w:numFmt w:val="bullet"/>
      <w:lvlText w:val=""/>
      <w:lvlJc w:val="left"/>
      <w:pPr>
        <w:ind w:left="2500" w:hanging="360"/>
      </w:pPr>
      <w:rPr>
        <w:rFonts w:ascii="Symbol" w:hAnsi="Symbol" w:hint="default"/>
      </w:rPr>
    </w:lvl>
    <w:lvl w:ilvl="3" w:tplc="14090001" w:tentative="1">
      <w:start w:val="1"/>
      <w:numFmt w:val="bullet"/>
      <w:lvlText w:val=""/>
      <w:lvlJc w:val="left"/>
      <w:pPr>
        <w:ind w:left="3220" w:hanging="360"/>
      </w:pPr>
      <w:rPr>
        <w:rFonts w:ascii="Calibri Light" w:hAnsi="Calibri Light" w:hint="default"/>
      </w:rPr>
    </w:lvl>
    <w:lvl w:ilvl="4" w:tplc="14090003" w:tentative="1">
      <w:start w:val="1"/>
      <w:numFmt w:val="bullet"/>
      <w:lvlText w:val="o"/>
      <w:lvlJc w:val="left"/>
      <w:pPr>
        <w:ind w:left="3940" w:hanging="360"/>
      </w:pPr>
      <w:rPr>
        <w:rFonts w:ascii="MS Mincho" w:hAnsi="MS Mincho" w:cs="MS Mincho" w:hint="default"/>
      </w:rPr>
    </w:lvl>
    <w:lvl w:ilvl="5" w:tplc="14090005" w:tentative="1">
      <w:start w:val="1"/>
      <w:numFmt w:val="bullet"/>
      <w:lvlText w:val=""/>
      <w:lvlJc w:val="left"/>
      <w:pPr>
        <w:ind w:left="4660" w:hanging="360"/>
      </w:pPr>
      <w:rPr>
        <w:rFonts w:ascii="Symbol" w:hAnsi="Symbol" w:hint="default"/>
      </w:rPr>
    </w:lvl>
    <w:lvl w:ilvl="6" w:tplc="14090001" w:tentative="1">
      <w:start w:val="1"/>
      <w:numFmt w:val="bullet"/>
      <w:lvlText w:val=""/>
      <w:lvlJc w:val="left"/>
      <w:pPr>
        <w:ind w:left="5380" w:hanging="360"/>
      </w:pPr>
      <w:rPr>
        <w:rFonts w:ascii="Calibri Light" w:hAnsi="Calibri Light" w:hint="default"/>
      </w:rPr>
    </w:lvl>
    <w:lvl w:ilvl="7" w:tplc="14090003" w:tentative="1">
      <w:start w:val="1"/>
      <w:numFmt w:val="bullet"/>
      <w:lvlText w:val="o"/>
      <w:lvlJc w:val="left"/>
      <w:pPr>
        <w:ind w:left="6100" w:hanging="360"/>
      </w:pPr>
      <w:rPr>
        <w:rFonts w:ascii="MS Mincho" w:hAnsi="MS Mincho" w:cs="MS Mincho" w:hint="default"/>
      </w:rPr>
    </w:lvl>
    <w:lvl w:ilvl="8" w:tplc="14090005" w:tentative="1">
      <w:start w:val="1"/>
      <w:numFmt w:val="bullet"/>
      <w:lvlText w:val=""/>
      <w:lvlJc w:val="left"/>
      <w:pPr>
        <w:ind w:left="6820" w:hanging="360"/>
      </w:pPr>
      <w:rPr>
        <w:rFonts w:ascii="Symbol" w:hAnsi="Symbol" w:hint="default"/>
      </w:rPr>
    </w:lvl>
  </w:abstractNum>
  <w:abstractNum w:abstractNumId="27" w15:restartNumberingAfterBreak="0">
    <w:nsid w:val="249F27E8"/>
    <w:multiLevelType w:val="hybridMultilevel"/>
    <w:tmpl w:val="77D23C4C"/>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28" w15:restartNumberingAfterBreak="0">
    <w:nsid w:val="2AC45420"/>
    <w:multiLevelType w:val="hybridMultilevel"/>
    <w:tmpl w:val="3DCAF7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2AF236F1"/>
    <w:multiLevelType w:val="hybridMultilevel"/>
    <w:tmpl w:val="15B29B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2DB47E49"/>
    <w:multiLevelType w:val="hybridMultilevel"/>
    <w:tmpl w:val="61B4AB36"/>
    <w:lvl w:ilvl="0" w:tplc="D0666204">
      <w:start w:val="1"/>
      <w:numFmt w:val="decimal"/>
      <w:pStyle w:val="MoENumberedList"/>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2F713E91"/>
    <w:multiLevelType w:val="hybridMultilevel"/>
    <w:tmpl w:val="1B2CA8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2FE65263"/>
    <w:multiLevelType w:val="hybridMultilevel"/>
    <w:tmpl w:val="BD26F6C0"/>
    <w:lvl w:ilvl="0" w:tplc="0B3673D4">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2FFB6EA8"/>
    <w:multiLevelType w:val="hybridMultilevel"/>
    <w:tmpl w:val="FC04D1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30241D59"/>
    <w:multiLevelType w:val="hybridMultilevel"/>
    <w:tmpl w:val="3A6CB4A2"/>
    <w:lvl w:ilvl="0" w:tplc="0B3673D4">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30277565"/>
    <w:multiLevelType w:val="hybridMultilevel"/>
    <w:tmpl w:val="F3DA80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318F7530"/>
    <w:multiLevelType w:val="hybridMultilevel"/>
    <w:tmpl w:val="0688E0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345C680B"/>
    <w:multiLevelType w:val="hybridMultilevel"/>
    <w:tmpl w:val="982657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35E37D49"/>
    <w:multiLevelType w:val="hybridMultilevel"/>
    <w:tmpl w:val="7D8E25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35F11D67"/>
    <w:multiLevelType w:val="hybridMultilevel"/>
    <w:tmpl w:val="E912ED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37C249A6"/>
    <w:multiLevelType w:val="hybridMultilevel"/>
    <w:tmpl w:val="5F4C7E32"/>
    <w:lvl w:ilvl="0" w:tplc="14090001">
      <w:start w:val="1"/>
      <w:numFmt w:val="bullet"/>
      <w:lvlText w:val=""/>
      <w:lvlJc w:val="left"/>
      <w:pPr>
        <w:ind w:left="835" w:hanging="360"/>
      </w:pPr>
      <w:rPr>
        <w:rFonts w:ascii="Symbol" w:hAnsi="Symbol" w:hint="default"/>
      </w:rPr>
    </w:lvl>
    <w:lvl w:ilvl="1" w:tplc="14090003" w:tentative="1">
      <w:start w:val="1"/>
      <w:numFmt w:val="bullet"/>
      <w:lvlText w:val="o"/>
      <w:lvlJc w:val="left"/>
      <w:pPr>
        <w:ind w:left="1555" w:hanging="360"/>
      </w:pPr>
      <w:rPr>
        <w:rFonts w:ascii="Courier New" w:hAnsi="Courier New" w:cs="Courier New" w:hint="default"/>
      </w:rPr>
    </w:lvl>
    <w:lvl w:ilvl="2" w:tplc="14090005" w:tentative="1">
      <w:start w:val="1"/>
      <w:numFmt w:val="bullet"/>
      <w:lvlText w:val=""/>
      <w:lvlJc w:val="left"/>
      <w:pPr>
        <w:ind w:left="2275" w:hanging="360"/>
      </w:pPr>
      <w:rPr>
        <w:rFonts w:ascii="Wingdings" w:hAnsi="Wingdings" w:hint="default"/>
      </w:rPr>
    </w:lvl>
    <w:lvl w:ilvl="3" w:tplc="14090001" w:tentative="1">
      <w:start w:val="1"/>
      <w:numFmt w:val="bullet"/>
      <w:lvlText w:val=""/>
      <w:lvlJc w:val="left"/>
      <w:pPr>
        <w:ind w:left="2995" w:hanging="360"/>
      </w:pPr>
      <w:rPr>
        <w:rFonts w:ascii="Symbol" w:hAnsi="Symbol" w:hint="default"/>
      </w:rPr>
    </w:lvl>
    <w:lvl w:ilvl="4" w:tplc="14090003" w:tentative="1">
      <w:start w:val="1"/>
      <w:numFmt w:val="bullet"/>
      <w:lvlText w:val="o"/>
      <w:lvlJc w:val="left"/>
      <w:pPr>
        <w:ind w:left="3715" w:hanging="360"/>
      </w:pPr>
      <w:rPr>
        <w:rFonts w:ascii="Courier New" w:hAnsi="Courier New" w:cs="Courier New" w:hint="default"/>
      </w:rPr>
    </w:lvl>
    <w:lvl w:ilvl="5" w:tplc="14090005" w:tentative="1">
      <w:start w:val="1"/>
      <w:numFmt w:val="bullet"/>
      <w:lvlText w:val=""/>
      <w:lvlJc w:val="left"/>
      <w:pPr>
        <w:ind w:left="4435" w:hanging="360"/>
      </w:pPr>
      <w:rPr>
        <w:rFonts w:ascii="Wingdings" w:hAnsi="Wingdings" w:hint="default"/>
      </w:rPr>
    </w:lvl>
    <w:lvl w:ilvl="6" w:tplc="14090001" w:tentative="1">
      <w:start w:val="1"/>
      <w:numFmt w:val="bullet"/>
      <w:lvlText w:val=""/>
      <w:lvlJc w:val="left"/>
      <w:pPr>
        <w:ind w:left="5155" w:hanging="360"/>
      </w:pPr>
      <w:rPr>
        <w:rFonts w:ascii="Symbol" w:hAnsi="Symbol" w:hint="default"/>
      </w:rPr>
    </w:lvl>
    <w:lvl w:ilvl="7" w:tplc="14090003" w:tentative="1">
      <w:start w:val="1"/>
      <w:numFmt w:val="bullet"/>
      <w:lvlText w:val="o"/>
      <w:lvlJc w:val="left"/>
      <w:pPr>
        <w:ind w:left="5875" w:hanging="360"/>
      </w:pPr>
      <w:rPr>
        <w:rFonts w:ascii="Courier New" w:hAnsi="Courier New" w:cs="Courier New" w:hint="default"/>
      </w:rPr>
    </w:lvl>
    <w:lvl w:ilvl="8" w:tplc="14090005" w:tentative="1">
      <w:start w:val="1"/>
      <w:numFmt w:val="bullet"/>
      <w:lvlText w:val=""/>
      <w:lvlJc w:val="left"/>
      <w:pPr>
        <w:ind w:left="6595" w:hanging="360"/>
      </w:pPr>
      <w:rPr>
        <w:rFonts w:ascii="Wingdings" w:hAnsi="Wingdings" w:hint="default"/>
      </w:rPr>
    </w:lvl>
  </w:abstractNum>
  <w:abstractNum w:abstractNumId="41" w15:restartNumberingAfterBreak="0">
    <w:nsid w:val="3842067D"/>
    <w:multiLevelType w:val="hybridMultilevel"/>
    <w:tmpl w:val="FFFFFFFF"/>
    <w:lvl w:ilvl="0" w:tplc="4282CFB6">
      <w:start w:val="1"/>
      <w:numFmt w:val="bullet"/>
      <w:lvlText w:val=""/>
      <w:lvlJc w:val="left"/>
      <w:pPr>
        <w:ind w:left="720" w:hanging="360"/>
      </w:pPr>
      <w:rPr>
        <w:rFonts w:ascii="Symbol" w:hAnsi="Symbol" w:hint="default"/>
      </w:rPr>
    </w:lvl>
    <w:lvl w:ilvl="1" w:tplc="0436E75C">
      <w:start w:val="1"/>
      <w:numFmt w:val="bullet"/>
      <w:lvlText w:val="o"/>
      <w:lvlJc w:val="left"/>
      <w:pPr>
        <w:ind w:left="1440" w:hanging="360"/>
      </w:pPr>
      <w:rPr>
        <w:rFonts w:ascii="Courier New" w:hAnsi="Courier New" w:hint="default"/>
      </w:rPr>
    </w:lvl>
    <w:lvl w:ilvl="2" w:tplc="3A286B26">
      <w:start w:val="1"/>
      <w:numFmt w:val="bullet"/>
      <w:lvlText w:val=""/>
      <w:lvlJc w:val="left"/>
      <w:pPr>
        <w:ind w:left="2160" w:hanging="360"/>
      </w:pPr>
      <w:rPr>
        <w:rFonts w:ascii="Wingdings" w:hAnsi="Wingdings" w:hint="default"/>
      </w:rPr>
    </w:lvl>
    <w:lvl w:ilvl="3" w:tplc="0EBC9A86">
      <w:start w:val="1"/>
      <w:numFmt w:val="bullet"/>
      <w:lvlText w:val=""/>
      <w:lvlJc w:val="left"/>
      <w:pPr>
        <w:ind w:left="2880" w:hanging="360"/>
      </w:pPr>
      <w:rPr>
        <w:rFonts w:ascii="Symbol" w:hAnsi="Symbol" w:hint="default"/>
      </w:rPr>
    </w:lvl>
    <w:lvl w:ilvl="4" w:tplc="A9A6EFB8">
      <w:start w:val="1"/>
      <w:numFmt w:val="bullet"/>
      <w:lvlText w:val="o"/>
      <w:lvlJc w:val="left"/>
      <w:pPr>
        <w:ind w:left="3600" w:hanging="360"/>
      </w:pPr>
      <w:rPr>
        <w:rFonts w:ascii="Courier New" w:hAnsi="Courier New" w:hint="default"/>
      </w:rPr>
    </w:lvl>
    <w:lvl w:ilvl="5" w:tplc="058C44A0">
      <w:start w:val="1"/>
      <w:numFmt w:val="bullet"/>
      <w:lvlText w:val=""/>
      <w:lvlJc w:val="left"/>
      <w:pPr>
        <w:ind w:left="4320" w:hanging="360"/>
      </w:pPr>
      <w:rPr>
        <w:rFonts w:ascii="Wingdings" w:hAnsi="Wingdings" w:hint="default"/>
      </w:rPr>
    </w:lvl>
    <w:lvl w:ilvl="6" w:tplc="1AA8F936">
      <w:start w:val="1"/>
      <w:numFmt w:val="bullet"/>
      <w:lvlText w:val=""/>
      <w:lvlJc w:val="left"/>
      <w:pPr>
        <w:ind w:left="5040" w:hanging="360"/>
      </w:pPr>
      <w:rPr>
        <w:rFonts w:ascii="Symbol" w:hAnsi="Symbol" w:hint="default"/>
      </w:rPr>
    </w:lvl>
    <w:lvl w:ilvl="7" w:tplc="364EBD4C">
      <w:start w:val="1"/>
      <w:numFmt w:val="bullet"/>
      <w:lvlText w:val="o"/>
      <w:lvlJc w:val="left"/>
      <w:pPr>
        <w:ind w:left="5760" w:hanging="360"/>
      </w:pPr>
      <w:rPr>
        <w:rFonts w:ascii="Courier New" w:hAnsi="Courier New" w:hint="default"/>
      </w:rPr>
    </w:lvl>
    <w:lvl w:ilvl="8" w:tplc="C7AED3CE">
      <w:start w:val="1"/>
      <w:numFmt w:val="bullet"/>
      <w:lvlText w:val=""/>
      <w:lvlJc w:val="left"/>
      <w:pPr>
        <w:ind w:left="6480" w:hanging="360"/>
      </w:pPr>
      <w:rPr>
        <w:rFonts w:ascii="Wingdings" w:hAnsi="Wingdings" w:hint="default"/>
      </w:rPr>
    </w:lvl>
  </w:abstractNum>
  <w:abstractNum w:abstractNumId="42" w15:restartNumberingAfterBreak="0">
    <w:nsid w:val="390540E4"/>
    <w:multiLevelType w:val="hybridMultilevel"/>
    <w:tmpl w:val="39C0F1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3A965E4F"/>
    <w:multiLevelType w:val="hybridMultilevel"/>
    <w:tmpl w:val="756C1A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3BA435DB"/>
    <w:multiLevelType w:val="hybridMultilevel"/>
    <w:tmpl w:val="FFFFFFFF"/>
    <w:lvl w:ilvl="0" w:tplc="A0C40F7A">
      <w:start w:val="1"/>
      <w:numFmt w:val="bullet"/>
      <w:lvlText w:val=""/>
      <w:lvlJc w:val="left"/>
      <w:pPr>
        <w:ind w:left="720" w:hanging="360"/>
      </w:pPr>
      <w:rPr>
        <w:rFonts w:ascii="Symbol" w:hAnsi="Symbol" w:hint="default"/>
      </w:rPr>
    </w:lvl>
    <w:lvl w:ilvl="1" w:tplc="FCDADA0E">
      <w:start w:val="1"/>
      <w:numFmt w:val="bullet"/>
      <w:lvlText w:val="o"/>
      <w:lvlJc w:val="left"/>
      <w:pPr>
        <w:ind w:left="1440" w:hanging="360"/>
      </w:pPr>
      <w:rPr>
        <w:rFonts w:ascii="Courier New" w:hAnsi="Courier New" w:hint="default"/>
      </w:rPr>
    </w:lvl>
    <w:lvl w:ilvl="2" w:tplc="DA2EAF08">
      <w:start w:val="1"/>
      <w:numFmt w:val="bullet"/>
      <w:lvlText w:val=""/>
      <w:lvlJc w:val="left"/>
      <w:pPr>
        <w:ind w:left="2160" w:hanging="360"/>
      </w:pPr>
      <w:rPr>
        <w:rFonts w:ascii="Wingdings" w:hAnsi="Wingdings" w:hint="default"/>
      </w:rPr>
    </w:lvl>
    <w:lvl w:ilvl="3" w:tplc="62E0C7F6">
      <w:start w:val="1"/>
      <w:numFmt w:val="bullet"/>
      <w:lvlText w:val=""/>
      <w:lvlJc w:val="left"/>
      <w:pPr>
        <w:ind w:left="2880" w:hanging="360"/>
      </w:pPr>
      <w:rPr>
        <w:rFonts w:ascii="Symbol" w:hAnsi="Symbol" w:hint="default"/>
      </w:rPr>
    </w:lvl>
    <w:lvl w:ilvl="4" w:tplc="A1C0BB6A">
      <w:start w:val="1"/>
      <w:numFmt w:val="bullet"/>
      <w:lvlText w:val="o"/>
      <w:lvlJc w:val="left"/>
      <w:pPr>
        <w:ind w:left="3600" w:hanging="360"/>
      </w:pPr>
      <w:rPr>
        <w:rFonts w:ascii="Courier New" w:hAnsi="Courier New" w:hint="default"/>
      </w:rPr>
    </w:lvl>
    <w:lvl w:ilvl="5" w:tplc="6EB220C8">
      <w:start w:val="1"/>
      <w:numFmt w:val="bullet"/>
      <w:lvlText w:val=""/>
      <w:lvlJc w:val="left"/>
      <w:pPr>
        <w:ind w:left="4320" w:hanging="360"/>
      </w:pPr>
      <w:rPr>
        <w:rFonts w:ascii="Wingdings" w:hAnsi="Wingdings" w:hint="default"/>
      </w:rPr>
    </w:lvl>
    <w:lvl w:ilvl="6" w:tplc="071C3FA2">
      <w:start w:val="1"/>
      <w:numFmt w:val="bullet"/>
      <w:lvlText w:val=""/>
      <w:lvlJc w:val="left"/>
      <w:pPr>
        <w:ind w:left="5040" w:hanging="360"/>
      </w:pPr>
      <w:rPr>
        <w:rFonts w:ascii="Symbol" w:hAnsi="Symbol" w:hint="default"/>
      </w:rPr>
    </w:lvl>
    <w:lvl w:ilvl="7" w:tplc="76448698">
      <w:start w:val="1"/>
      <w:numFmt w:val="bullet"/>
      <w:lvlText w:val="o"/>
      <w:lvlJc w:val="left"/>
      <w:pPr>
        <w:ind w:left="5760" w:hanging="360"/>
      </w:pPr>
      <w:rPr>
        <w:rFonts w:ascii="Courier New" w:hAnsi="Courier New" w:hint="default"/>
      </w:rPr>
    </w:lvl>
    <w:lvl w:ilvl="8" w:tplc="19CE6EAA">
      <w:start w:val="1"/>
      <w:numFmt w:val="bullet"/>
      <w:lvlText w:val=""/>
      <w:lvlJc w:val="left"/>
      <w:pPr>
        <w:ind w:left="6480" w:hanging="360"/>
      </w:pPr>
      <w:rPr>
        <w:rFonts w:ascii="Wingdings" w:hAnsi="Wingdings" w:hint="default"/>
      </w:rPr>
    </w:lvl>
  </w:abstractNum>
  <w:abstractNum w:abstractNumId="45" w15:restartNumberingAfterBreak="0">
    <w:nsid w:val="3C0016CD"/>
    <w:multiLevelType w:val="hybridMultilevel"/>
    <w:tmpl w:val="EA3A44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3D691AE6"/>
    <w:multiLevelType w:val="hybridMultilevel"/>
    <w:tmpl w:val="3D2ADD60"/>
    <w:lvl w:ilvl="0" w:tplc="14090001">
      <w:start w:val="1"/>
      <w:numFmt w:val="bullet"/>
      <w:lvlText w:val=""/>
      <w:lvlJc w:val="left"/>
      <w:pPr>
        <w:ind w:left="835" w:hanging="360"/>
      </w:pPr>
      <w:rPr>
        <w:rFonts w:ascii="Symbol" w:hAnsi="Symbol" w:hint="default"/>
      </w:rPr>
    </w:lvl>
    <w:lvl w:ilvl="1" w:tplc="14090003" w:tentative="1">
      <w:start w:val="1"/>
      <w:numFmt w:val="bullet"/>
      <w:lvlText w:val="o"/>
      <w:lvlJc w:val="left"/>
      <w:pPr>
        <w:ind w:left="1555" w:hanging="360"/>
      </w:pPr>
      <w:rPr>
        <w:rFonts w:ascii="Courier New" w:hAnsi="Courier New" w:cs="Courier New" w:hint="default"/>
      </w:rPr>
    </w:lvl>
    <w:lvl w:ilvl="2" w:tplc="14090005" w:tentative="1">
      <w:start w:val="1"/>
      <w:numFmt w:val="bullet"/>
      <w:lvlText w:val=""/>
      <w:lvlJc w:val="left"/>
      <w:pPr>
        <w:ind w:left="2275" w:hanging="360"/>
      </w:pPr>
      <w:rPr>
        <w:rFonts w:ascii="Wingdings" w:hAnsi="Wingdings" w:hint="default"/>
      </w:rPr>
    </w:lvl>
    <w:lvl w:ilvl="3" w:tplc="14090001" w:tentative="1">
      <w:start w:val="1"/>
      <w:numFmt w:val="bullet"/>
      <w:lvlText w:val=""/>
      <w:lvlJc w:val="left"/>
      <w:pPr>
        <w:ind w:left="2995" w:hanging="360"/>
      </w:pPr>
      <w:rPr>
        <w:rFonts w:ascii="Symbol" w:hAnsi="Symbol" w:hint="default"/>
      </w:rPr>
    </w:lvl>
    <w:lvl w:ilvl="4" w:tplc="14090003" w:tentative="1">
      <w:start w:val="1"/>
      <w:numFmt w:val="bullet"/>
      <w:lvlText w:val="o"/>
      <w:lvlJc w:val="left"/>
      <w:pPr>
        <w:ind w:left="3715" w:hanging="360"/>
      </w:pPr>
      <w:rPr>
        <w:rFonts w:ascii="Courier New" w:hAnsi="Courier New" w:cs="Courier New" w:hint="default"/>
      </w:rPr>
    </w:lvl>
    <w:lvl w:ilvl="5" w:tplc="14090005" w:tentative="1">
      <w:start w:val="1"/>
      <w:numFmt w:val="bullet"/>
      <w:lvlText w:val=""/>
      <w:lvlJc w:val="left"/>
      <w:pPr>
        <w:ind w:left="4435" w:hanging="360"/>
      </w:pPr>
      <w:rPr>
        <w:rFonts w:ascii="Wingdings" w:hAnsi="Wingdings" w:hint="default"/>
      </w:rPr>
    </w:lvl>
    <w:lvl w:ilvl="6" w:tplc="14090001" w:tentative="1">
      <w:start w:val="1"/>
      <w:numFmt w:val="bullet"/>
      <w:lvlText w:val=""/>
      <w:lvlJc w:val="left"/>
      <w:pPr>
        <w:ind w:left="5155" w:hanging="360"/>
      </w:pPr>
      <w:rPr>
        <w:rFonts w:ascii="Symbol" w:hAnsi="Symbol" w:hint="default"/>
      </w:rPr>
    </w:lvl>
    <w:lvl w:ilvl="7" w:tplc="14090003" w:tentative="1">
      <w:start w:val="1"/>
      <w:numFmt w:val="bullet"/>
      <w:lvlText w:val="o"/>
      <w:lvlJc w:val="left"/>
      <w:pPr>
        <w:ind w:left="5875" w:hanging="360"/>
      </w:pPr>
      <w:rPr>
        <w:rFonts w:ascii="Courier New" w:hAnsi="Courier New" w:cs="Courier New" w:hint="default"/>
      </w:rPr>
    </w:lvl>
    <w:lvl w:ilvl="8" w:tplc="14090005" w:tentative="1">
      <w:start w:val="1"/>
      <w:numFmt w:val="bullet"/>
      <w:lvlText w:val=""/>
      <w:lvlJc w:val="left"/>
      <w:pPr>
        <w:ind w:left="6595" w:hanging="360"/>
      </w:pPr>
      <w:rPr>
        <w:rFonts w:ascii="Wingdings" w:hAnsi="Wingdings" w:hint="default"/>
      </w:rPr>
    </w:lvl>
  </w:abstractNum>
  <w:abstractNum w:abstractNumId="47" w15:restartNumberingAfterBreak="0">
    <w:nsid w:val="3F1A02F1"/>
    <w:multiLevelType w:val="hybridMultilevel"/>
    <w:tmpl w:val="16B0DF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3F7C38C0"/>
    <w:multiLevelType w:val="hybridMultilevel"/>
    <w:tmpl w:val="FFFFFFFF"/>
    <w:lvl w:ilvl="0" w:tplc="DC7C1DEA">
      <w:start w:val="1"/>
      <w:numFmt w:val="bullet"/>
      <w:lvlText w:val=""/>
      <w:lvlJc w:val="left"/>
      <w:pPr>
        <w:ind w:left="720" w:hanging="360"/>
      </w:pPr>
      <w:rPr>
        <w:rFonts w:ascii="Symbol" w:hAnsi="Symbol" w:hint="default"/>
      </w:rPr>
    </w:lvl>
    <w:lvl w:ilvl="1" w:tplc="FCEA4ED6">
      <w:start w:val="1"/>
      <w:numFmt w:val="bullet"/>
      <w:lvlText w:val="o"/>
      <w:lvlJc w:val="left"/>
      <w:pPr>
        <w:ind w:left="1440" w:hanging="360"/>
      </w:pPr>
      <w:rPr>
        <w:rFonts w:ascii="Courier New" w:hAnsi="Courier New" w:hint="default"/>
      </w:rPr>
    </w:lvl>
    <w:lvl w:ilvl="2" w:tplc="C3ECBAE0">
      <w:start w:val="1"/>
      <w:numFmt w:val="bullet"/>
      <w:lvlText w:val=""/>
      <w:lvlJc w:val="left"/>
      <w:pPr>
        <w:ind w:left="2160" w:hanging="360"/>
      </w:pPr>
      <w:rPr>
        <w:rFonts w:ascii="Wingdings" w:hAnsi="Wingdings" w:hint="default"/>
      </w:rPr>
    </w:lvl>
    <w:lvl w:ilvl="3" w:tplc="BE0EADA8">
      <w:start w:val="1"/>
      <w:numFmt w:val="bullet"/>
      <w:lvlText w:val=""/>
      <w:lvlJc w:val="left"/>
      <w:pPr>
        <w:ind w:left="2880" w:hanging="360"/>
      </w:pPr>
      <w:rPr>
        <w:rFonts w:ascii="Symbol" w:hAnsi="Symbol" w:hint="default"/>
      </w:rPr>
    </w:lvl>
    <w:lvl w:ilvl="4" w:tplc="81DC6ACA">
      <w:start w:val="1"/>
      <w:numFmt w:val="bullet"/>
      <w:lvlText w:val="o"/>
      <w:lvlJc w:val="left"/>
      <w:pPr>
        <w:ind w:left="3600" w:hanging="360"/>
      </w:pPr>
      <w:rPr>
        <w:rFonts w:ascii="Courier New" w:hAnsi="Courier New" w:hint="default"/>
      </w:rPr>
    </w:lvl>
    <w:lvl w:ilvl="5" w:tplc="20083F7C">
      <w:start w:val="1"/>
      <w:numFmt w:val="bullet"/>
      <w:lvlText w:val=""/>
      <w:lvlJc w:val="left"/>
      <w:pPr>
        <w:ind w:left="4320" w:hanging="360"/>
      </w:pPr>
      <w:rPr>
        <w:rFonts w:ascii="Wingdings" w:hAnsi="Wingdings" w:hint="default"/>
      </w:rPr>
    </w:lvl>
    <w:lvl w:ilvl="6" w:tplc="C4163310">
      <w:start w:val="1"/>
      <w:numFmt w:val="bullet"/>
      <w:lvlText w:val=""/>
      <w:lvlJc w:val="left"/>
      <w:pPr>
        <w:ind w:left="5040" w:hanging="360"/>
      </w:pPr>
      <w:rPr>
        <w:rFonts w:ascii="Symbol" w:hAnsi="Symbol" w:hint="default"/>
      </w:rPr>
    </w:lvl>
    <w:lvl w:ilvl="7" w:tplc="32C64E00">
      <w:start w:val="1"/>
      <w:numFmt w:val="bullet"/>
      <w:lvlText w:val="o"/>
      <w:lvlJc w:val="left"/>
      <w:pPr>
        <w:ind w:left="5760" w:hanging="360"/>
      </w:pPr>
      <w:rPr>
        <w:rFonts w:ascii="Courier New" w:hAnsi="Courier New" w:hint="default"/>
      </w:rPr>
    </w:lvl>
    <w:lvl w:ilvl="8" w:tplc="E11EF9D8">
      <w:start w:val="1"/>
      <w:numFmt w:val="bullet"/>
      <w:lvlText w:val=""/>
      <w:lvlJc w:val="left"/>
      <w:pPr>
        <w:ind w:left="6480" w:hanging="360"/>
      </w:pPr>
      <w:rPr>
        <w:rFonts w:ascii="Wingdings" w:hAnsi="Wingdings" w:hint="default"/>
      </w:rPr>
    </w:lvl>
  </w:abstractNum>
  <w:abstractNum w:abstractNumId="49" w15:restartNumberingAfterBreak="0">
    <w:nsid w:val="420E6339"/>
    <w:multiLevelType w:val="hybridMultilevel"/>
    <w:tmpl w:val="FFFFFFFF"/>
    <w:lvl w:ilvl="0" w:tplc="9A52AE04">
      <w:start w:val="1"/>
      <w:numFmt w:val="bullet"/>
      <w:lvlText w:val=""/>
      <w:lvlJc w:val="left"/>
      <w:pPr>
        <w:ind w:left="720" w:hanging="360"/>
      </w:pPr>
      <w:rPr>
        <w:rFonts w:ascii="Symbol" w:hAnsi="Symbol" w:hint="default"/>
      </w:rPr>
    </w:lvl>
    <w:lvl w:ilvl="1" w:tplc="61CAEA92">
      <w:start w:val="1"/>
      <w:numFmt w:val="bullet"/>
      <w:lvlText w:val="o"/>
      <w:lvlJc w:val="left"/>
      <w:pPr>
        <w:ind w:left="1440" w:hanging="360"/>
      </w:pPr>
      <w:rPr>
        <w:rFonts w:ascii="Courier New" w:hAnsi="Courier New" w:hint="default"/>
      </w:rPr>
    </w:lvl>
    <w:lvl w:ilvl="2" w:tplc="A9C69D94">
      <w:start w:val="1"/>
      <w:numFmt w:val="bullet"/>
      <w:lvlText w:val=""/>
      <w:lvlJc w:val="left"/>
      <w:pPr>
        <w:ind w:left="2160" w:hanging="360"/>
      </w:pPr>
      <w:rPr>
        <w:rFonts w:ascii="Wingdings" w:hAnsi="Wingdings" w:hint="default"/>
      </w:rPr>
    </w:lvl>
    <w:lvl w:ilvl="3" w:tplc="E4EA6E70">
      <w:start w:val="1"/>
      <w:numFmt w:val="bullet"/>
      <w:lvlText w:val=""/>
      <w:lvlJc w:val="left"/>
      <w:pPr>
        <w:ind w:left="2880" w:hanging="360"/>
      </w:pPr>
      <w:rPr>
        <w:rFonts w:ascii="Symbol" w:hAnsi="Symbol" w:hint="default"/>
      </w:rPr>
    </w:lvl>
    <w:lvl w:ilvl="4" w:tplc="18CA73B6">
      <w:start w:val="1"/>
      <w:numFmt w:val="bullet"/>
      <w:lvlText w:val="o"/>
      <w:lvlJc w:val="left"/>
      <w:pPr>
        <w:ind w:left="3600" w:hanging="360"/>
      </w:pPr>
      <w:rPr>
        <w:rFonts w:ascii="Courier New" w:hAnsi="Courier New" w:hint="default"/>
      </w:rPr>
    </w:lvl>
    <w:lvl w:ilvl="5" w:tplc="7F2C62C0">
      <w:start w:val="1"/>
      <w:numFmt w:val="bullet"/>
      <w:lvlText w:val=""/>
      <w:lvlJc w:val="left"/>
      <w:pPr>
        <w:ind w:left="4320" w:hanging="360"/>
      </w:pPr>
      <w:rPr>
        <w:rFonts w:ascii="Wingdings" w:hAnsi="Wingdings" w:hint="default"/>
      </w:rPr>
    </w:lvl>
    <w:lvl w:ilvl="6" w:tplc="BD923A00">
      <w:start w:val="1"/>
      <w:numFmt w:val="bullet"/>
      <w:lvlText w:val=""/>
      <w:lvlJc w:val="left"/>
      <w:pPr>
        <w:ind w:left="5040" w:hanging="360"/>
      </w:pPr>
      <w:rPr>
        <w:rFonts w:ascii="Symbol" w:hAnsi="Symbol" w:hint="default"/>
      </w:rPr>
    </w:lvl>
    <w:lvl w:ilvl="7" w:tplc="67A8173E">
      <w:start w:val="1"/>
      <w:numFmt w:val="bullet"/>
      <w:lvlText w:val="o"/>
      <w:lvlJc w:val="left"/>
      <w:pPr>
        <w:ind w:left="5760" w:hanging="360"/>
      </w:pPr>
      <w:rPr>
        <w:rFonts w:ascii="Courier New" w:hAnsi="Courier New" w:hint="default"/>
      </w:rPr>
    </w:lvl>
    <w:lvl w:ilvl="8" w:tplc="2270A7DA">
      <w:start w:val="1"/>
      <w:numFmt w:val="bullet"/>
      <w:lvlText w:val=""/>
      <w:lvlJc w:val="left"/>
      <w:pPr>
        <w:ind w:left="6480" w:hanging="360"/>
      </w:pPr>
      <w:rPr>
        <w:rFonts w:ascii="Wingdings" w:hAnsi="Wingdings" w:hint="default"/>
      </w:rPr>
    </w:lvl>
  </w:abstractNum>
  <w:abstractNum w:abstractNumId="50" w15:restartNumberingAfterBreak="0">
    <w:nsid w:val="435D096A"/>
    <w:multiLevelType w:val="hybridMultilevel"/>
    <w:tmpl w:val="95DCAB34"/>
    <w:lvl w:ilvl="0" w:tplc="14090001">
      <w:start w:val="1"/>
      <w:numFmt w:val="bullet"/>
      <w:lvlText w:val=""/>
      <w:lvlJc w:val="left"/>
      <w:pPr>
        <w:ind w:left="835" w:hanging="360"/>
      </w:pPr>
      <w:rPr>
        <w:rFonts w:ascii="Symbol" w:hAnsi="Symbol" w:hint="default"/>
      </w:rPr>
    </w:lvl>
    <w:lvl w:ilvl="1" w:tplc="14090003" w:tentative="1">
      <w:start w:val="1"/>
      <w:numFmt w:val="bullet"/>
      <w:lvlText w:val="o"/>
      <w:lvlJc w:val="left"/>
      <w:pPr>
        <w:ind w:left="1555" w:hanging="360"/>
      </w:pPr>
      <w:rPr>
        <w:rFonts w:ascii="Courier New" w:hAnsi="Courier New" w:cs="Courier New" w:hint="default"/>
      </w:rPr>
    </w:lvl>
    <w:lvl w:ilvl="2" w:tplc="14090005" w:tentative="1">
      <w:start w:val="1"/>
      <w:numFmt w:val="bullet"/>
      <w:lvlText w:val=""/>
      <w:lvlJc w:val="left"/>
      <w:pPr>
        <w:ind w:left="2275" w:hanging="360"/>
      </w:pPr>
      <w:rPr>
        <w:rFonts w:ascii="Wingdings" w:hAnsi="Wingdings" w:hint="default"/>
      </w:rPr>
    </w:lvl>
    <w:lvl w:ilvl="3" w:tplc="14090001" w:tentative="1">
      <w:start w:val="1"/>
      <w:numFmt w:val="bullet"/>
      <w:lvlText w:val=""/>
      <w:lvlJc w:val="left"/>
      <w:pPr>
        <w:ind w:left="2995" w:hanging="360"/>
      </w:pPr>
      <w:rPr>
        <w:rFonts w:ascii="Symbol" w:hAnsi="Symbol" w:hint="default"/>
      </w:rPr>
    </w:lvl>
    <w:lvl w:ilvl="4" w:tplc="14090003" w:tentative="1">
      <w:start w:val="1"/>
      <w:numFmt w:val="bullet"/>
      <w:lvlText w:val="o"/>
      <w:lvlJc w:val="left"/>
      <w:pPr>
        <w:ind w:left="3715" w:hanging="360"/>
      </w:pPr>
      <w:rPr>
        <w:rFonts w:ascii="Courier New" w:hAnsi="Courier New" w:cs="Courier New" w:hint="default"/>
      </w:rPr>
    </w:lvl>
    <w:lvl w:ilvl="5" w:tplc="14090005" w:tentative="1">
      <w:start w:val="1"/>
      <w:numFmt w:val="bullet"/>
      <w:lvlText w:val=""/>
      <w:lvlJc w:val="left"/>
      <w:pPr>
        <w:ind w:left="4435" w:hanging="360"/>
      </w:pPr>
      <w:rPr>
        <w:rFonts w:ascii="Wingdings" w:hAnsi="Wingdings" w:hint="default"/>
      </w:rPr>
    </w:lvl>
    <w:lvl w:ilvl="6" w:tplc="14090001" w:tentative="1">
      <w:start w:val="1"/>
      <w:numFmt w:val="bullet"/>
      <w:lvlText w:val=""/>
      <w:lvlJc w:val="left"/>
      <w:pPr>
        <w:ind w:left="5155" w:hanging="360"/>
      </w:pPr>
      <w:rPr>
        <w:rFonts w:ascii="Symbol" w:hAnsi="Symbol" w:hint="default"/>
      </w:rPr>
    </w:lvl>
    <w:lvl w:ilvl="7" w:tplc="14090003" w:tentative="1">
      <w:start w:val="1"/>
      <w:numFmt w:val="bullet"/>
      <w:lvlText w:val="o"/>
      <w:lvlJc w:val="left"/>
      <w:pPr>
        <w:ind w:left="5875" w:hanging="360"/>
      </w:pPr>
      <w:rPr>
        <w:rFonts w:ascii="Courier New" w:hAnsi="Courier New" w:cs="Courier New" w:hint="default"/>
      </w:rPr>
    </w:lvl>
    <w:lvl w:ilvl="8" w:tplc="14090005" w:tentative="1">
      <w:start w:val="1"/>
      <w:numFmt w:val="bullet"/>
      <w:lvlText w:val=""/>
      <w:lvlJc w:val="left"/>
      <w:pPr>
        <w:ind w:left="6595" w:hanging="360"/>
      </w:pPr>
      <w:rPr>
        <w:rFonts w:ascii="Wingdings" w:hAnsi="Wingdings" w:hint="default"/>
      </w:rPr>
    </w:lvl>
  </w:abstractNum>
  <w:abstractNum w:abstractNumId="51" w15:restartNumberingAfterBreak="0">
    <w:nsid w:val="43AF50BE"/>
    <w:multiLevelType w:val="hybridMultilevel"/>
    <w:tmpl w:val="B13E21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45A337AC"/>
    <w:multiLevelType w:val="hybridMultilevel"/>
    <w:tmpl w:val="FA4498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45F50C6C"/>
    <w:multiLevelType w:val="hybridMultilevel"/>
    <w:tmpl w:val="563247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15:restartNumberingAfterBreak="0">
    <w:nsid w:val="46C36AF8"/>
    <w:multiLevelType w:val="hybridMultilevel"/>
    <w:tmpl w:val="ECB215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15:restartNumberingAfterBreak="0">
    <w:nsid w:val="47554F93"/>
    <w:multiLevelType w:val="hybridMultilevel"/>
    <w:tmpl w:val="368ADF16"/>
    <w:lvl w:ilvl="0" w:tplc="FEF23656">
      <w:start w:val="1"/>
      <w:numFmt w:val="bullet"/>
      <w:pStyle w:val="BulletedListLevel2"/>
      <w:lvlText w:val=""/>
      <w:lvlJc w:val="left"/>
      <w:pPr>
        <w:ind w:left="454" w:hanging="114"/>
      </w:pPr>
      <w:rPr>
        <w:rFonts w:ascii="Calibri Light" w:hAnsi="Calibri Light"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Calibri Light" w:hAnsi="Calibri Light" w:hint="default"/>
      </w:rPr>
    </w:lvl>
    <w:lvl w:ilvl="3" w:tplc="04090001" w:tentative="1">
      <w:start w:val="1"/>
      <w:numFmt w:val="bullet"/>
      <w:lvlText w:val=""/>
      <w:lvlJc w:val="left"/>
      <w:pPr>
        <w:ind w:left="2880" w:hanging="360"/>
      </w:pPr>
      <w:rPr>
        <w:rFonts w:ascii="Calibri Light" w:hAnsi="Calibri Light"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Calibri Light" w:hAnsi="Calibri Light" w:hint="default"/>
      </w:rPr>
    </w:lvl>
    <w:lvl w:ilvl="6" w:tplc="04090001" w:tentative="1">
      <w:start w:val="1"/>
      <w:numFmt w:val="bullet"/>
      <w:lvlText w:val=""/>
      <w:lvlJc w:val="left"/>
      <w:pPr>
        <w:ind w:left="5040" w:hanging="360"/>
      </w:pPr>
      <w:rPr>
        <w:rFonts w:ascii="Calibri Light" w:hAnsi="Calibri Light"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Calibri Light" w:hAnsi="Calibri Light" w:hint="default"/>
      </w:rPr>
    </w:lvl>
  </w:abstractNum>
  <w:abstractNum w:abstractNumId="56" w15:restartNumberingAfterBreak="0">
    <w:nsid w:val="47B122C0"/>
    <w:multiLevelType w:val="hybridMultilevel"/>
    <w:tmpl w:val="7206B6B0"/>
    <w:lvl w:ilvl="0" w:tplc="0B3673D4">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15:restartNumberingAfterBreak="0">
    <w:nsid w:val="47EB42C3"/>
    <w:multiLevelType w:val="hybridMultilevel"/>
    <w:tmpl w:val="0930C8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47F84735"/>
    <w:multiLevelType w:val="hybridMultilevel"/>
    <w:tmpl w:val="E3DA9E1E"/>
    <w:lvl w:ilvl="0" w:tplc="14090001">
      <w:start w:val="1"/>
      <w:numFmt w:val="bullet"/>
      <w:lvlText w:val=""/>
      <w:lvlJc w:val="left"/>
      <w:pPr>
        <w:ind w:left="835" w:hanging="360"/>
      </w:pPr>
      <w:rPr>
        <w:rFonts w:ascii="Symbol" w:hAnsi="Symbol" w:hint="default"/>
      </w:rPr>
    </w:lvl>
    <w:lvl w:ilvl="1" w:tplc="14090003" w:tentative="1">
      <w:start w:val="1"/>
      <w:numFmt w:val="bullet"/>
      <w:lvlText w:val="o"/>
      <w:lvlJc w:val="left"/>
      <w:pPr>
        <w:ind w:left="1555" w:hanging="360"/>
      </w:pPr>
      <w:rPr>
        <w:rFonts w:ascii="Courier New" w:hAnsi="Courier New" w:cs="Courier New" w:hint="default"/>
      </w:rPr>
    </w:lvl>
    <w:lvl w:ilvl="2" w:tplc="14090005" w:tentative="1">
      <w:start w:val="1"/>
      <w:numFmt w:val="bullet"/>
      <w:lvlText w:val=""/>
      <w:lvlJc w:val="left"/>
      <w:pPr>
        <w:ind w:left="2275" w:hanging="360"/>
      </w:pPr>
      <w:rPr>
        <w:rFonts w:ascii="Wingdings" w:hAnsi="Wingdings" w:hint="default"/>
      </w:rPr>
    </w:lvl>
    <w:lvl w:ilvl="3" w:tplc="14090001" w:tentative="1">
      <w:start w:val="1"/>
      <w:numFmt w:val="bullet"/>
      <w:lvlText w:val=""/>
      <w:lvlJc w:val="left"/>
      <w:pPr>
        <w:ind w:left="2995" w:hanging="360"/>
      </w:pPr>
      <w:rPr>
        <w:rFonts w:ascii="Symbol" w:hAnsi="Symbol" w:hint="default"/>
      </w:rPr>
    </w:lvl>
    <w:lvl w:ilvl="4" w:tplc="14090003" w:tentative="1">
      <w:start w:val="1"/>
      <w:numFmt w:val="bullet"/>
      <w:lvlText w:val="o"/>
      <w:lvlJc w:val="left"/>
      <w:pPr>
        <w:ind w:left="3715" w:hanging="360"/>
      </w:pPr>
      <w:rPr>
        <w:rFonts w:ascii="Courier New" w:hAnsi="Courier New" w:cs="Courier New" w:hint="default"/>
      </w:rPr>
    </w:lvl>
    <w:lvl w:ilvl="5" w:tplc="14090005" w:tentative="1">
      <w:start w:val="1"/>
      <w:numFmt w:val="bullet"/>
      <w:lvlText w:val=""/>
      <w:lvlJc w:val="left"/>
      <w:pPr>
        <w:ind w:left="4435" w:hanging="360"/>
      </w:pPr>
      <w:rPr>
        <w:rFonts w:ascii="Wingdings" w:hAnsi="Wingdings" w:hint="default"/>
      </w:rPr>
    </w:lvl>
    <w:lvl w:ilvl="6" w:tplc="14090001" w:tentative="1">
      <w:start w:val="1"/>
      <w:numFmt w:val="bullet"/>
      <w:lvlText w:val=""/>
      <w:lvlJc w:val="left"/>
      <w:pPr>
        <w:ind w:left="5155" w:hanging="360"/>
      </w:pPr>
      <w:rPr>
        <w:rFonts w:ascii="Symbol" w:hAnsi="Symbol" w:hint="default"/>
      </w:rPr>
    </w:lvl>
    <w:lvl w:ilvl="7" w:tplc="14090003" w:tentative="1">
      <w:start w:val="1"/>
      <w:numFmt w:val="bullet"/>
      <w:lvlText w:val="o"/>
      <w:lvlJc w:val="left"/>
      <w:pPr>
        <w:ind w:left="5875" w:hanging="360"/>
      </w:pPr>
      <w:rPr>
        <w:rFonts w:ascii="Courier New" w:hAnsi="Courier New" w:cs="Courier New" w:hint="default"/>
      </w:rPr>
    </w:lvl>
    <w:lvl w:ilvl="8" w:tplc="14090005" w:tentative="1">
      <w:start w:val="1"/>
      <w:numFmt w:val="bullet"/>
      <w:lvlText w:val=""/>
      <w:lvlJc w:val="left"/>
      <w:pPr>
        <w:ind w:left="6595" w:hanging="360"/>
      </w:pPr>
      <w:rPr>
        <w:rFonts w:ascii="Wingdings" w:hAnsi="Wingdings" w:hint="default"/>
      </w:rPr>
    </w:lvl>
  </w:abstractNum>
  <w:abstractNum w:abstractNumId="59" w15:restartNumberingAfterBreak="0">
    <w:nsid w:val="48C619B1"/>
    <w:multiLevelType w:val="hybridMultilevel"/>
    <w:tmpl w:val="FFFFFFFF"/>
    <w:lvl w:ilvl="0" w:tplc="9F5E6A90">
      <w:start w:val="1"/>
      <w:numFmt w:val="decimal"/>
      <w:lvlText w:val="%1."/>
      <w:lvlJc w:val="left"/>
      <w:pPr>
        <w:ind w:left="720" w:hanging="360"/>
      </w:pPr>
    </w:lvl>
    <w:lvl w:ilvl="1" w:tplc="8DEE760E">
      <w:start w:val="1"/>
      <w:numFmt w:val="bullet"/>
      <w:lvlText w:val=""/>
      <w:lvlJc w:val="left"/>
      <w:pPr>
        <w:ind w:left="1440" w:hanging="360"/>
      </w:pPr>
    </w:lvl>
    <w:lvl w:ilvl="2" w:tplc="9D3805F4">
      <w:start w:val="1"/>
      <w:numFmt w:val="lowerRoman"/>
      <w:lvlText w:val="%3."/>
      <w:lvlJc w:val="right"/>
      <w:pPr>
        <w:ind w:left="2160" w:hanging="180"/>
      </w:pPr>
    </w:lvl>
    <w:lvl w:ilvl="3" w:tplc="BE045632">
      <w:start w:val="1"/>
      <w:numFmt w:val="decimal"/>
      <w:lvlText w:val="%4."/>
      <w:lvlJc w:val="left"/>
      <w:pPr>
        <w:ind w:left="2880" w:hanging="360"/>
      </w:pPr>
    </w:lvl>
    <w:lvl w:ilvl="4" w:tplc="276CDE6E">
      <w:start w:val="1"/>
      <w:numFmt w:val="lowerLetter"/>
      <w:lvlText w:val="%5."/>
      <w:lvlJc w:val="left"/>
      <w:pPr>
        <w:ind w:left="3600" w:hanging="360"/>
      </w:pPr>
    </w:lvl>
    <w:lvl w:ilvl="5" w:tplc="B2E21616">
      <w:start w:val="1"/>
      <w:numFmt w:val="lowerRoman"/>
      <w:lvlText w:val="%6."/>
      <w:lvlJc w:val="right"/>
      <w:pPr>
        <w:ind w:left="4320" w:hanging="180"/>
      </w:pPr>
    </w:lvl>
    <w:lvl w:ilvl="6" w:tplc="B512F27E">
      <w:start w:val="1"/>
      <w:numFmt w:val="decimal"/>
      <w:lvlText w:val="%7."/>
      <w:lvlJc w:val="left"/>
      <w:pPr>
        <w:ind w:left="5040" w:hanging="360"/>
      </w:pPr>
    </w:lvl>
    <w:lvl w:ilvl="7" w:tplc="91B0B3E8">
      <w:start w:val="1"/>
      <w:numFmt w:val="lowerLetter"/>
      <w:lvlText w:val="%8."/>
      <w:lvlJc w:val="left"/>
      <w:pPr>
        <w:ind w:left="5760" w:hanging="360"/>
      </w:pPr>
    </w:lvl>
    <w:lvl w:ilvl="8" w:tplc="7A6865B0">
      <w:start w:val="1"/>
      <w:numFmt w:val="lowerRoman"/>
      <w:lvlText w:val="%9."/>
      <w:lvlJc w:val="right"/>
      <w:pPr>
        <w:ind w:left="6480" w:hanging="180"/>
      </w:pPr>
    </w:lvl>
  </w:abstractNum>
  <w:abstractNum w:abstractNumId="60" w15:restartNumberingAfterBreak="0">
    <w:nsid w:val="4ECE6A6C"/>
    <w:multiLevelType w:val="hybridMultilevel"/>
    <w:tmpl w:val="FFFFFFFF"/>
    <w:lvl w:ilvl="0" w:tplc="E5825140">
      <w:start w:val="1"/>
      <w:numFmt w:val="bullet"/>
      <w:lvlText w:val=""/>
      <w:lvlJc w:val="left"/>
      <w:pPr>
        <w:ind w:left="720" w:hanging="360"/>
      </w:pPr>
      <w:rPr>
        <w:rFonts w:ascii="Symbol" w:hAnsi="Symbol" w:hint="default"/>
      </w:rPr>
    </w:lvl>
    <w:lvl w:ilvl="1" w:tplc="5852D85A">
      <w:start w:val="1"/>
      <w:numFmt w:val="bullet"/>
      <w:lvlText w:val="o"/>
      <w:lvlJc w:val="left"/>
      <w:pPr>
        <w:ind w:left="1440" w:hanging="360"/>
      </w:pPr>
      <w:rPr>
        <w:rFonts w:ascii="Courier New" w:hAnsi="Courier New" w:hint="default"/>
      </w:rPr>
    </w:lvl>
    <w:lvl w:ilvl="2" w:tplc="796A6262">
      <w:start w:val="1"/>
      <w:numFmt w:val="bullet"/>
      <w:lvlText w:val=""/>
      <w:lvlJc w:val="left"/>
      <w:pPr>
        <w:ind w:left="2160" w:hanging="360"/>
      </w:pPr>
      <w:rPr>
        <w:rFonts w:ascii="Wingdings" w:hAnsi="Wingdings" w:hint="default"/>
      </w:rPr>
    </w:lvl>
    <w:lvl w:ilvl="3" w:tplc="E0C21450">
      <w:start w:val="1"/>
      <w:numFmt w:val="bullet"/>
      <w:lvlText w:val=""/>
      <w:lvlJc w:val="left"/>
      <w:pPr>
        <w:ind w:left="2880" w:hanging="360"/>
      </w:pPr>
      <w:rPr>
        <w:rFonts w:ascii="Symbol" w:hAnsi="Symbol" w:hint="default"/>
      </w:rPr>
    </w:lvl>
    <w:lvl w:ilvl="4" w:tplc="9F667A5A">
      <w:start w:val="1"/>
      <w:numFmt w:val="bullet"/>
      <w:lvlText w:val="o"/>
      <w:lvlJc w:val="left"/>
      <w:pPr>
        <w:ind w:left="3600" w:hanging="360"/>
      </w:pPr>
      <w:rPr>
        <w:rFonts w:ascii="Courier New" w:hAnsi="Courier New" w:hint="default"/>
      </w:rPr>
    </w:lvl>
    <w:lvl w:ilvl="5" w:tplc="75C8DEB2">
      <w:start w:val="1"/>
      <w:numFmt w:val="bullet"/>
      <w:lvlText w:val=""/>
      <w:lvlJc w:val="left"/>
      <w:pPr>
        <w:ind w:left="4320" w:hanging="360"/>
      </w:pPr>
      <w:rPr>
        <w:rFonts w:ascii="Wingdings" w:hAnsi="Wingdings" w:hint="default"/>
      </w:rPr>
    </w:lvl>
    <w:lvl w:ilvl="6" w:tplc="D29C576E">
      <w:start w:val="1"/>
      <w:numFmt w:val="bullet"/>
      <w:lvlText w:val=""/>
      <w:lvlJc w:val="left"/>
      <w:pPr>
        <w:ind w:left="5040" w:hanging="360"/>
      </w:pPr>
      <w:rPr>
        <w:rFonts w:ascii="Symbol" w:hAnsi="Symbol" w:hint="default"/>
      </w:rPr>
    </w:lvl>
    <w:lvl w:ilvl="7" w:tplc="B39015B4">
      <w:start w:val="1"/>
      <w:numFmt w:val="bullet"/>
      <w:lvlText w:val="o"/>
      <w:lvlJc w:val="left"/>
      <w:pPr>
        <w:ind w:left="5760" w:hanging="360"/>
      </w:pPr>
      <w:rPr>
        <w:rFonts w:ascii="Courier New" w:hAnsi="Courier New" w:hint="default"/>
      </w:rPr>
    </w:lvl>
    <w:lvl w:ilvl="8" w:tplc="01D47146">
      <w:start w:val="1"/>
      <w:numFmt w:val="bullet"/>
      <w:lvlText w:val=""/>
      <w:lvlJc w:val="left"/>
      <w:pPr>
        <w:ind w:left="6480" w:hanging="360"/>
      </w:pPr>
      <w:rPr>
        <w:rFonts w:ascii="Wingdings" w:hAnsi="Wingdings" w:hint="default"/>
      </w:rPr>
    </w:lvl>
  </w:abstractNum>
  <w:abstractNum w:abstractNumId="61" w15:restartNumberingAfterBreak="0">
    <w:nsid w:val="51074F52"/>
    <w:multiLevelType w:val="hybridMultilevel"/>
    <w:tmpl w:val="7292E09A"/>
    <w:lvl w:ilvl="0" w:tplc="14090001">
      <w:start w:val="1"/>
      <w:numFmt w:val="bullet"/>
      <w:lvlText w:val=""/>
      <w:lvlJc w:val="left"/>
      <w:pPr>
        <w:ind w:left="835" w:hanging="360"/>
      </w:pPr>
      <w:rPr>
        <w:rFonts w:ascii="Symbol" w:hAnsi="Symbol" w:hint="default"/>
      </w:rPr>
    </w:lvl>
    <w:lvl w:ilvl="1" w:tplc="14090003" w:tentative="1">
      <w:start w:val="1"/>
      <w:numFmt w:val="bullet"/>
      <w:lvlText w:val="o"/>
      <w:lvlJc w:val="left"/>
      <w:pPr>
        <w:ind w:left="1555" w:hanging="360"/>
      </w:pPr>
      <w:rPr>
        <w:rFonts w:ascii="Courier New" w:hAnsi="Courier New" w:cs="Courier New" w:hint="default"/>
      </w:rPr>
    </w:lvl>
    <w:lvl w:ilvl="2" w:tplc="14090005" w:tentative="1">
      <w:start w:val="1"/>
      <w:numFmt w:val="bullet"/>
      <w:lvlText w:val=""/>
      <w:lvlJc w:val="left"/>
      <w:pPr>
        <w:ind w:left="2275" w:hanging="360"/>
      </w:pPr>
      <w:rPr>
        <w:rFonts w:ascii="Wingdings" w:hAnsi="Wingdings" w:hint="default"/>
      </w:rPr>
    </w:lvl>
    <w:lvl w:ilvl="3" w:tplc="14090001" w:tentative="1">
      <w:start w:val="1"/>
      <w:numFmt w:val="bullet"/>
      <w:lvlText w:val=""/>
      <w:lvlJc w:val="left"/>
      <w:pPr>
        <w:ind w:left="2995" w:hanging="360"/>
      </w:pPr>
      <w:rPr>
        <w:rFonts w:ascii="Symbol" w:hAnsi="Symbol" w:hint="default"/>
      </w:rPr>
    </w:lvl>
    <w:lvl w:ilvl="4" w:tplc="14090003" w:tentative="1">
      <w:start w:val="1"/>
      <w:numFmt w:val="bullet"/>
      <w:lvlText w:val="o"/>
      <w:lvlJc w:val="left"/>
      <w:pPr>
        <w:ind w:left="3715" w:hanging="360"/>
      </w:pPr>
      <w:rPr>
        <w:rFonts w:ascii="Courier New" w:hAnsi="Courier New" w:cs="Courier New" w:hint="default"/>
      </w:rPr>
    </w:lvl>
    <w:lvl w:ilvl="5" w:tplc="14090005" w:tentative="1">
      <w:start w:val="1"/>
      <w:numFmt w:val="bullet"/>
      <w:lvlText w:val=""/>
      <w:lvlJc w:val="left"/>
      <w:pPr>
        <w:ind w:left="4435" w:hanging="360"/>
      </w:pPr>
      <w:rPr>
        <w:rFonts w:ascii="Wingdings" w:hAnsi="Wingdings" w:hint="default"/>
      </w:rPr>
    </w:lvl>
    <w:lvl w:ilvl="6" w:tplc="14090001" w:tentative="1">
      <w:start w:val="1"/>
      <w:numFmt w:val="bullet"/>
      <w:lvlText w:val=""/>
      <w:lvlJc w:val="left"/>
      <w:pPr>
        <w:ind w:left="5155" w:hanging="360"/>
      </w:pPr>
      <w:rPr>
        <w:rFonts w:ascii="Symbol" w:hAnsi="Symbol" w:hint="default"/>
      </w:rPr>
    </w:lvl>
    <w:lvl w:ilvl="7" w:tplc="14090003" w:tentative="1">
      <w:start w:val="1"/>
      <w:numFmt w:val="bullet"/>
      <w:lvlText w:val="o"/>
      <w:lvlJc w:val="left"/>
      <w:pPr>
        <w:ind w:left="5875" w:hanging="360"/>
      </w:pPr>
      <w:rPr>
        <w:rFonts w:ascii="Courier New" w:hAnsi="Courier New" w:cs="Courier New" w:hint="default"/>
      </w:rPr>
    </w:lvl>
    <w:lvl w:ilvl="8" w:tplc="14090005" w:tentative="1">
      <w:start w:val="1"/>
      <w:numFmt w:val="bullet"/>
      <w:lvlText w:val=""/>
      <w:lvlJc w:val="left"/>
      <w:pPr>
        <w:ind w:left="6595" w:hanging="360"/>
      </w:pPr>
      <w:rPr>
        <w:rFonts w:ascii="Wingdings" w:hAnsi="Wingdings" w:hint="default"/>
      </w:rPr>
    </w:lvl>
  </w:abstractNum>
  <w:abstractNum w:abstractNumId="62" w15:restartNumberingAfterBreak="0">
    <w:nsid w:val="56605E1E"/>
    <w:multiLevelType w:val="hybridMultilevel"/>
    <w:tmpl w:val="CB7A8C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15:restartNumberingAfterBreak="0">
    <w:nsid w:val="588D5A27"/>
    <w:multiLevelType w:val="hybridMultilevel"/>
    <w:tmpl w:val="AC247258"/>
    <w:lvl w:ilvl="0" w:tplc="0124148A">
      <w:start w:val="1"/>
      <w:numFmt w:val="bullet"/>
      <w:lvlText w:val=""/>
      <w:lvlJc w:val="left"/>
      <w:pPr>
        <w:ind w:left="720" w:hanging="360"/>
      </w:pPr>
      <w:rPr>
        <w:rFonts w:ascii="Symbol" w:hAnsi="Symbol" w:hint="default"/>
      </w:rPr>
    </w:lvl>
    <w:lvl w:ilvl="1" w:tplc="31B2C5C8">
      <w:start w:val="1"/>
      <w:numFmt w:val="bullet"/>
      <w:lvlText w:val="o"/>
      <w:lvlJc w:val="left"/>
      <w:pPr>
        <w:ind w:left="1440" w:hanging="360"/>
      </w:pPr>
      <w:rPr>
        <w:rFonts w:ascii="Courier New" w:hAnsi="Courier New" w:hint="default"/>
      </w:rPr>
    </w:lvl>
    <w:lvl w:ilvl="2" w:tplc="0184886A">
      <w:start w:val="1"/>
      <w:numFmt w:val="bullet"/>
      <w:lvlText w:val=""/>
      <w:lvlJc w:val="left"/>
      <w:pPr>
        <w:ind w:left="2160" w:hanging="360"/>
      </w:pPr>
      <w:rPr>
        <w:rFonts w:ascii="Wingdings" w:hAnsi="Wingdings" w:hint="default"/>
      </w:rPr>
    </w:lvl>
    <w:lvl w:ilvl="3" w:tplc="ACE20BF2">
      <w:start w:val="1"/>
      <w:numFmt w:val="bullet"/>
      <w:lvlText w:val=""/>
      <w:lvlJc w:val="left"/>
      <w:pPr>
        <w:ind w:left="2880" w:hanging="360"/>
      </w:pPr>
      <w:rPr>
        <w:rFonts w:ascii="Symbol" w:hAnsi="Symbol" w:hint="default"/>
      </w:rPr>
    </w:lvl>
    <w:lvl w:ilvl="4" w:tplc="BEB6BC26">
      <w:start w:val="1"/>
      <w:numFmt w:val="bullet"/>
      <w:lvlText w:val="o"/>
      <w:lvlJc w:val="left"/>
      <w:pPr>
        <w:ind w:left="3600" w:hanging="360"/>
      </w:pPr>
      <w:rPr>
        <w:rFonts w:ascii="Courier New" w:hAnsi="Courier New" w:hint="default"/>
      </w:rPr>
    </w:lvl>
    <w:lvl w:ilvl="5" w:tplc="86CA75AA">
      <w:start w:val="1"/>
      <w:numFmt w:val="bullet"/>
      <w:lvlText w:val=""/>
      <w:lvlJc w:val="left"/>
      <w:pPr>
        <w:ind w:left="4320" w:hanging="360"/>
      </w:pPr>
      <w:rPr>
        <w:rFonts w:ascii="Wingdings" w:hAnsi="Wingdings" w:hint="default"/>
      </w:rPr>
    </w:lvl>
    <w:lvl w:ilvl="6" w:tplc="78F4B01C">
      <w:start w:val="1"/>
      <w:numFmt w:val="bullet"/>
      <w:lvlText w:val=""/>
      <w:lvlJc w:val="left"/>
      <w:pPr>
        <w:ind w:left="5040" w:hanging="360"/>
      </w:pPr>
      <w:rPr>
        <w:rFonts w:ascii="Symbol" w:hAnsi="Symbol" w:hint="default"/>
      </w:rPr>
    </w:lvl>
    <w:lvl w:ilvl="7" w:tplc="B23AF894">
      <w:start w:val="1"/>
      <w:numFmt w:val="bullet"/>
      <w:lvlText w:val="o"/>
      <w:lvlJc w:val="left"/>
      <w:pPr>
        <w:ind w:left="5760" w:hanging="360"/>
      </w:pPr>
      <w:rPr>
        <w:rFonts w:ascii="Courier New" w:hAnsi="Courier New" w:hint="default"/>
      </w:rPr>
    </w:lvl>
    <w:lvl w:ilvl="8" w:tplc="061261D0">
      <w:start w:val="1"/>
      <w:numFmt w:val="bullet"/>
      <w:lvlText w:val=""/>
      <w:lvlJc w:val="left"/>
      <w:pPr>
        <w:ind w:left="6480" w:hanging="360"/>
      </w:pPr>
      <w:rPr>
        <w:rFonts w:ascii="Wingdings" w:hAnsi="Wingdings" w:hint="default"/>
      </w:rPr>
    </w:lvl>
  </w:abstractNum>
  <w:abstractNum w:abstractNumId="64" w15:restartNumberingAfterBreak="0">
    <w:nsid w:val="59EE4BFB"/>
    <w:multiLevelType w:val="hybridMultilevel"/>
    <w:tmpl w:val="21A4F3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5" w15:restartNumberingAfterBreak="0">
    <w:nsid w:val="5BBE5F47"/>
    <w:multiLevelType w:val="hybridMultilevel"/>
    <w:tmpl w:val="FFFFFFFF"/>
    <w:lvl w:ilvl="0" w:tplc="E924A332">
      <w:start w:val="1"/>
      <w:numFmt w:val="bullet"/>
      <w:lvlText w:val=""/>
      <w:lvlJc w:val="left"/>
      <w:pPr>
        <w:ind w:left="720" w:hanging="360"/>
      </w:pPr>
      <w:rPr>
        <w:rFonts w:ascii="Symbol" w:hAnsi="Symbol" w:hint="default"/>
      </w:rPr>
    </w:lvl>
    <w:lvl w:ilvl="1" w:tplc="4A064874">
      <w:start w:val="1"/>
      <w:numFmt w:val="bullet"/>
      <w:lvlText w:val="o"/>
      <w:lvlJc w:val="left"/>
      <w:pPr>
        <w:ind w:left="1440" w:hanging="360"/>
      </w:pPr>
      <w:rPr>
        <w:rFonts w:ascii="Courier New" w:hAnsi="Courier New" w:hint="default"/>
      </w:rPr>
    </w:lvl>
    <w:lvl w:ilvl="2" w:tplc="EE0ABA44">
      <w:start w:val="1"/>
      <w:numFmt w:val="bullet"/>
      <w:lvlText w:val=""/>
      <w:lvlJc w:val="left"/>
      <w:pPr>
        <w:ind w:left="2160" w:hanging="360"/>
      </w:pPr>
      <w:rPr>
        <w:rFonts w:ascii="Wingdings" w:hAnsi="Wingdings" w:hint="default"/>
      </w:rPr>
    </w:lvl>
    <w:lvl w:ilvl="3" w:tplc="753AD21A">
      <w:start w:val="1"/>
      <w:numFmt w:val="bullet"/>
      <w:lvlText w:val=""/>
      <w:lvlJc w:val="left"/>
      <w:pPr>
        <w:ind w:left="2880" w:hanging="360"/>
      </w:pPr>
      <w:rPr>
        <w:rFonts w:ascii="Symbol" w:hAnsi="Symbol" w:hint="default"/>
      </w:rPr>
    </w:lvl>
    <w:lvl w:ilvl="4" w:tplc="DACC6038">
      <w:start w:val="1"/>
      <w:numFmt w:val="bullet"/>
      <w:lvlText w:val="o"/>
      <w:lvlJc w:val="left"/>
      <w:pPr>
        <w:ind w:left="3600" w:hanging="360"/>
      </w:pPr>
      <w:rPr>
        <w:rFonts w:ascii="Courier New" w:hAnsi="Courier New" w:hint="default"/>
      </w:rPr>
    </w:lvl>
    <w:lvl w:ilvl="5" w:tplc="BA26B234">
      <w:start w:val="1"/>
      <w:numFmt w:val="bullet"/>
      <w:lvlText w:val=""/>
      <w:lvlJc w:val="left"/>
      <w:pPr>
        <w:ind w:left="4320" w:hanging="360"/>
      </w:pPr>
      <w:rPr>
        <w:rFonts w:ascii="Wingdings" w:hAnsi="Wingdings" w:hint="default"/>
      </w:rPr>
    </w:lvl>
    <w:lvl w:ilvl="6" w:tplc="243EE06A">
      <w:start w:val="1"/>
      <w:numFmt w:val="bullet"/>
      <w:lvlText w:val=""/>
      <w:lvlJc w:val="left"/>
      <w:pPr>
        <w:ind w:left="5040" w:hanging="360"/>
      </w:pPr>
      <w:rPr>
        <w:rFonts w:ascii="Symbol" w:hAnsi="Symbol" w:hint="default"/>
      </w:rPr>
    </w:lvl>
    <w:lvl w:ilvl="7" w:tplc="D57A2D88">
      <w:start w:val="1"/>
      <w:numFmt w:val="bullet"/>
      <w:lvlText w:val="o"/>
      <w:lvlJc w:val="left"/>
      <w:pPr>
        <w:ind w:left="5760" w:hanging="360"/>
      </w:pPr>
      <w:rPr>
        <w:rFonts w:ascii="Courier New" w:hAnsi="Courier New" w:hint="default"/>
      </w:rPr>
    </w:lvl>
    <w:lvl w:ilvl="8" w:tplc="13028392">
      <w:start w:val="1"/>
      <w:numFmt w:val="bullet"/>
      <w:lvlText w:val=""/>
      <w:lvlJc w:val="left"/>
      <w:pPr>
        <w:ind w:left="6480" w:hanging="360"/>
      </w:pPr>
      <w:rPr>
        <w:rFonts w:ascii="Wingdings" w:hAnsi="Wingdings" w:hint="default"/>
      </w:rPr>
    </w:lvl>
  </w:abstractNum>
  <w:abstractNum w:abstractNumId="66" w15:restartNumberingAfterBreak="0">
    <w:nsid w:val="603218F2"/>
    <w:multiLevelType w:val="hybridMultilevel"/>
    <w:tmpl w:val="4348909A"/>
    <w:lvl w:ilvl="0" w:tplc="F462F51A">
      <w:start w:val="1"/>
      <w:numFmt w:val="bullet"/>
      <w:lvlText w:val=""/>
      <w:lvlJc w:val="left"/>
      <w:pPr>
        <w:ind w:left="720" w:hanging="360"/>
      </w:pPr>
      <w:rPr>
        <w:rFonts w:ascii="Symbol" w:hAnsi="Symbol" w:hint="default"/>
      </w:rPr>
    </w:lvl>
    <w:lvl w:ilvl="1" w:tplc="7D709206">
      <w:start w:val="1"/>
      <w:numFmt w:val="bullet"/>
      <w:lvlText w:val="o"/>
      <w:lvlJc w:val="left"/>
      <w:pPr>
        <w:ind w:left="1440" w:hanging="360"/>
      </w:pPr>
      <w:rPr>
        <w:rFonts w:ascii="Courier New" w:hAnsi="Courier New" w:hint="default"/>
      </w:rPr>
    </w:lvl>
    <w:lvl w:ilvl="2" w:tplc="8F4E4E02">
      <w:start w:val="1"/>
      <w:numFmt w:val="bullet"/>
      <w:lvlText w:val=""/>
      <w:lvlJc w:val="left"/>
      <w:pPr>
        <w:ind w:left="2160" w:hanging="360"/>
      </w:pPr>
      <w:rPr>
        <w:rFonts w:ascii="Wingdings" w:hAnsi="Wingdings" w:hint="default"/>
      </w:rPr>
    </w:lvl>
    <w:lvl w:ilvl="3" w:tplc="2A2EA632">
      <w:start w:val="1"/>
      <w:numFmt w:val="bullet"/>
      <w:lvlText w:val=""/>
      <w:lvlJc w:val="left"/>
      <w:pPr>
        <w:ind w:left="2880" w:hanging="360"/>
      </w:pPr>
      <w:rPr>
        <w:rFonts w:ascii="Symbol" w:hAnsi="Symbol" w:hint="default"/>
      </w:rPr>
    </w:lvl>
    <w:lvl w:ilvl="4" w:tplc="790084B0">
      <w:start w:val="1"/>
      <w:numFmt w:val="bullet"/>
      <w:lvlText w:val="o"/>
      <w:lvlJc w:val="left"/>
      <w:pPr>
        <w:ind w:left="3600" w:hanging="360"/>
      </w:pPr>
      <w:rPr>
        <w:rFonts w:ascii="Courier New" w:hAnsi="Courier New" w:hint="default"/>
      </w:rPr>
    </w:lvl>
    <w:lvl w:ilvl="5" w:tplc="DA429E28">
      <w:start w:val="1"/>
      <w:numFmt w:val="bullet"/>
      <w:lvlText w:val=""/>
      <w:lvlJc w:val="left"/>
      <w:pPr>
        <w:ind w:left="4320" w:hanging="360"/>
      </w:pPr>
      <w:rPr>
        <w:rFonts w:ascii="Wingdings" w:hAnsi="Wingdings" w:hint="default"/>
      </w:rPr>
    </w:lvl>
    <w:lvl w:ilvl="6" w:tplc="F0AA4908">
      <w:start w:val="1"/>
      <w:numFmt w:val="bullet"/>
      <w:lvlText w:val=""/>
      <w:lvlJc w:val="left"/>
      <w:pPr>
        <w:ind w:left="5040" w:hanging="360"/>
      </w:pPr>
      <w:rPr>
        <w:rFonts w:ascii="Symbol" w:hAnsi="Symbol" w:hint="default"/>
      </w:rPr>
    </w:lvl>
    <w:lvl w:ilvl="7" w:tplc="415CC3FC">
      <w:start w:val="1"/>
      <w:numFmt w:val="bullet"/>
      <w:lvlText w:val="o"/>
      <w:lvlJc w:val="left"/>
      <w:pPr>
        <w:ind w:left="5760" w:hanging="360"/>
      </w:pPr>
      <w:rPr>
        <w:rFonts w:ascii="Courier New" w:hAnsi="Courier New" w:hint="default"/>
      </w:rPr>
    </w:lvl>
    <w:lvl w:ilvl="8" w:tplc="239683F6">
      <w:start w:val="1"/>
      <w:numFmt w:val="bullet"/>
      <w:lvlText w:val=""/>
      <w:lvlJc w:val="left"/>
      <w:pPr>
        <w:ind w:left="6480" w:hanging="360"/>
      </w:pPr>
      <w:rPr>
        <w:rFonts w:ascii="Wingdings" w:hAnsi="Wingdings" w:hint="default"/>
      </w:rPr>
    </w:lvl>
  </w:abstractNum>
  <w:abstractNum w:abstractNumId="67" w15:restartNumberingAfterBreak="0">
    <w:nsid w:val="611123D9"/>
    <w:multiLevelType w:val="hybridMultilevel"/>
    <w:tmpl w:val="FFFFFFFF"/>
    <w:lvl w:ilvl="0" w:tplc="CB369602">
      <w:start w:val="1"/>
      <w:numFmt w:val="bullet"/>
      <w:lvlText w:val=""/>
      <w:lvlJc w:val="left"/>
      <w:pPr>
        <w:ind w:left="360" w:hanging="360"/>
      </w:pPr>
      <w:rPr>
        <w:rFonts w:ascii="Symbol" w:hAnsi="Symbol" w:hint="default"/>
      </w:rPr>
    </w:lvl>
    <w:lvl w:ilvl="1" w:tplc="73C00E90">
      <w:start w:val="1"/>
      <w:numFmt w:val="bullet"/>
      <w:lvlText w:val="o"/>
      <w:lvlJc w:val="left"/>
      <w:pPr>
        <w:ind w:left="1080" w:hanging="360"/>
      </w:pPr>
      <w:rPr>
        <w:rFonts w:ascii="Courier New" w:hAnsi="Courier New" w:hint="default"/>
      </w:rPr>
    </w:lvl>
    <w:lvl w:ilvl="2" w:tplc="0832D3AC">
      <w:start w:val="1"/>
      <w:numFmt w:val="bullet"/>
      <w:lvlText w:val=""/>
      <w:lvlJc w:val="left"/>
      <w:pPr>
        <w:ind w:left="1800" w:hanging="360"/>
      </w:pPr>
      <w:rPr>
        <w:rFonts w:ascii="Wingdings" w:hAnsi="Wingdings" w:hint="default"/>
      </w:rPr>
    </w:lvl>
    <w:lvl w:ilvl="3" w:tplc="0B0413C8">
      <w:start w:val="1"/>
      <w:numFmt w:val="bullet"/>
      <w:lvlText w:val=""/>
      <w:lvlJc w:val="left"/>
      <w:pPr>
        <w:ind w:left="2520" w:hanging="360"/>
      </w:pPr>
      <w:rPr>
        <w:rFonts w:ascii="Symbol" w:hAnsi="Symbol" w:hint="default"/>
      </w:rPr>
    </w:lvl>
    <w:lvl w:ilvl="4" w:tplc="1DB4DFF6">
      <w:start w:val="1"/>
      <w:numFmt w:val="bullet"/>
      <w:lvlText w:val="o"/>
      <w:lvlJc w:val="left"/>
      <w:pPr>
        <w:ind w:left="3240" w:hanging="360"/>
      </w:pPr>
      <w:rPr>
        <w:rFonts w:ascii="Courier New" w:hAnsi="Courier New" w:hint="default"/>
      </w:rPr>
    </w:lvl>
    <w:lvl w:ilvl="5" w:tplc="941A2726">
      <w:start w:val="1"/>
      <w:numFmt w:val="bullet"/>
      <w:lvlText w:val=""/>
      <w:lvlJc w:val="left"/>
      <w:pPr>
        <w:ind w:left="3960" w:hanging="360"/>
      </w:pPr>
      <w:rPr>
        <w:rFonts w:ascii="Wingdings" w:hAnsi="Wingdings" w:hint="default"/>
      </w:rPr>
    </w:lvl>
    <w:lvl w:ilvl="6" w:tplc="27C06BA6">
      <w:start w:val="1"/>
      <w:numFmt w:val="bullet"/>
      <w:lvlText w:val=""/>
      <w:lvlJc w:val="left"/>
      <w:pPr>
        <w:ind w:left="4680" w:hanging="360"/>
      </w:pPr>
      <w:rPr>
        <w:rFonts w:ascii="Symbol" w:hAnsi="Symbol" w:hint="default"/>
      </w:rPr>
    </w:lvl>
    <w:lvl w:ilvl="7" w:tplc="5420B514">
      <w:start w:val="1"/>
      <w:numFmt w:val="bullet"/>
      <w:lvlText w:val="o"/>
      <w:lvlJc w:val="left"/>
      <w:pPr>
        <w:ind w:left="5400" w:hanging="360"/>
      </w:pPr>
      <w:rPr>
        <w:rFonts w:ascii="Courier New" w:hAnsi="Courier New" w:hint="default"/>
      </w:rPr>
    </w:lvl>
    <w:lvl w:ilvl="8" w:tplc="66041E46">
      <w:start w:val="1"/>
      <w:numFmt w:val="bullet"/>
      <w:lvlText w:val=""/>
      <w:lvlJc w:val="left"/>
      <w:pPr>
        <w:ind w:left="6120" w:hanging="360"/>
      </w:pPr>
      <w:rPr>
        <w:rFonts w:ascii="Wingdings" w:hAnsi="Wingdings" w:hint="default"/>
      </w:rPr>
    </w:lvl>
  </w:abstractNum>
  <w:abstractNum w:abstractNumId="68" w15:restartNumberingAfterBreak="0">
    <w:nsid w:val="62622076"/>
    <w:multiLevelType w:val="hybridMultilevel"/>
    <w:tmpl w:val="13DACFE2"/>
    <w:lvl w:ilvl="0" w:tplc="0B3673D4">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9" w15:restartNumberingAfterBreak="0">
    <w:nsid w:val="626E69A6"/>
    <w:multiLevelType w:val="hybridMultilevel"/>
    <w:tmpl w:val="87BEEE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0" w15:restartNumberingAfterBreak="0">
    <w:nsid w:val="6405725E"/>
    <w:multiLevelType w:val="hybridMultilevel"/>
    <w:tmpl w:val="AE6AAB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1" w15:restartNumberingAfterBreak="0">
    <w:nsid w:val="640D0AB9"/>
    <w:multiLevelType w:val="hybridMultilevel"/>
    <w:tmpl w:val="161C75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2" w15:restartNumberingAfterBreak="0">
    <w:nsid w:val="662A2A1D"/>
    <w:multiLevelType w:val="hybridMultilevel"/>
    <w:tmpl w:val="D07A6C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3" w15:restartNumberingAfterBreak="0">
    <w:nsid w:val="67AE4830"/>
    <w:multiLevelType w:val="hybridMultilevel"/>
    <w:tmpl w:val="FFFFFFFF"/>
    <w:lvl w:ilvl="0" w:tplc="49FA78CE">
      <w:start w:val="1"/>
      <w:numFmt w:val="bullet"/>
      <w:lvlText w:val=""/>
      <w:lvlJc w:val="left"/>
      <w:pPr>
        <w:ind w:left="720" w:hanging="360"/>
      </w:pPr>
      <w:rPr>
        <w:rFonts w:ascii="Symbol" w:hAnsi="Symbol" w:hint="default"/>
      </w:rPr>
    </w:lvl>
    <w:lvl w:ilvl="1" w:tplc="FE48B5AE">
      <w:start w:val="1"/>
      <w:numFmt w:val="bullet"/>
      <w:lvlText w:val="o"/>
      <w:lvlJc w:val="left"/>
      <w:pPr>
        <w:ind w:left="1440" w:hanging="360"/>
      </w:pPr>
      <w:rPr>
        <w:rFonts w:ascii="Courier New" w:hAnsi="Courier New" w:hint="default"/>
      </w:rPr>
    </w:lvl>
    <w:lvl w:ilvl="2" w:tplc="472823FE">
      <w:start w:val="1"/>
      <w:numFmt w:val="bullet"/>
      <w:lvlText w:val=""/>
      <w:lvlJc w:val="left"/>
      <w:pPr>
        <w:ind w:left="2160" w:hanging="360"/>
      </w:pPr>
      <w:rPr>
        <w:rFonts w:ascii="Wingdings" w:hAnsi="Wingdings" w:hint="default"/>
      </w:rPr>
    </w:lvl>
    <w:lvl w:ilvl="3" w:tplc="100CFB8A">
      <w:start w:val="1"/>
      <w:numFmt w:val="bullet"/>
      <w:lvlText w:val=""/>
      <w:lvlJc w:val="left"/>
      <w:pPr>
        <w:ind w:left="2880" w:hanging="360"/>
      </w:pPr>
      <w:rPr>
        <w:rFonts w:ascii="Symbol" w:hAnsi="Symbol" w:hint="default"/>
      </w:rPr>
    </w:lvl>
    <w:lvl w:ilvl="4" w:tplc="9E14EE4C">
      <w:start w:val="1"/>
      <w:numFmt w:val="bullet"/>
      <w:lvlText w:val="o"/>
      <w:lvlJc w:val="left"/>
      <w:pPr>
        <w:ind w:left="3600" w:hanging="360"/>
      </w:pPr>
      <w:rPr>
        <w:rFonts w:ascii="Courier New" w:hAnsi="Courier New" w:hint="default"/>
      </w:rPr>
    </w:lvl>
    <w:lvl w:ilvl="5" w:tplc="77F21AE0">
      <w:start w:val="1"/>
      <w:numFmt w:val="bullet"/>
      <w:lvlText w:val=""/>
      <w:lvlJc w:val="left"/>
      <w:pPr>
        <w:ind w:left="4320" w:hanging="360"/>
      </w:pPr>
      <w:rPr>
        <w:rFonts w:ascii="Wingdings" w:hAnsi="Wingdings" w:hint="default"/>
      </w:rPr>
    </w:lvl>
    <w:lvl w:ilvl="6" w:tplc="4A2A99DC">
      <w:start w:val="1"/>
      <w:numFmt w:val="bullet"/>
      <w:lvlText w:val=""/>
      <w:lvlJc w:val="left"/>
      <w:pPr>
        <w:ind w:left="5040" w:hanging="360"/>
      </w:pPr>
      <w:rPr>
        <w:rFonts w:ascii="Symbol" w:hAnsi="Symbol" w:hint="default"/>
      </w:rPr>
    </w:lvl>
    <w:lvl w:ilvl="7" w:tplc="25AA4EEE">
      <w:start w:val="1"/>
      <w:numFmt w:val="bullet"/>
      <w:lvlText w:val="o"/>
      <w:lvlJc w:val="left"/>
      <w:pPr>
        <w:ind w:left="5760" w:hanging="360"/>
      </w:pPr>
      <w:rPr>
        <w:rFonts w:ascii="Courier New" w:hAnsi="Courier New" w:hint="default"/>
      </w:rPr>
    </w:lvl>
    <w:lvl w:ilvl="8" w:tplc="5F92E68A">
      <w:start w:val="1"/>
      <w:numFmt w:val="bullet"/>
      <w:lvlText w:val=""/>
      <w:lvlJc w:val="left"/>
      <w:pPr>
        <w:ind w:left="6480" w:hanging="360"/>
      </w:pPr>
      <w:rPr>
        <w:rFonts w:ascii="Wingdings" w:hAnsi="Wingdings" w:hint="default"/>
      </w:rPr>
    </w:lvl>
  </w:abstractNum>
  <w:abstractNum w:abstractNumId="74" w15:restartNumberingAfterBreak="0">
    <w:nsid w:val="68392545"/>
    <w:multiLevelType w:val="hybridMultilevel"/>
    <w:tmpl w:val="FFFFFFFF"/>
    <w:lvl w:ilvl="0" w:tplc="DD2EB85C">
      <w:start w:val="1"/>
      <w:numFmt w:val="bullet"/>
      <w:lvlText w:val=""/>
      <w:lvlJc w:val="left"/>
      <w:pPr>
        <w:ind w:left="720" w:hanging="360"/>
      </w:pPr>
      <w:rPr>
        <w:rFonts w:ascii="Symbol" w:hAnsi="Symbol" w:hint="default"/>
      </w:rPr>
    </w:lvl>
    <w:lvl w:ilvl="1" w:tplc="5AE8EA98">
      <w:start w:val="1"/>
      <w:numFmt w:val="bullet"/>
      <w:lvlText w:val="o"/>
      <w:lvlJc w:val="left"/>
      <w:pPr>
        <w:ind w:left="1440" w:hanging="360"/>
      </w:pPr>
      <w:rPr>
        <w:rFonts w:ascii="Courier New" w:hAnsi="Courier New" w:hint="default"/>
      </w:rPr>
    </w:lvl>
    <w:lvl w:ilvl="2" w:tplc="578C245E">
      <w:start w:val="1"/>
      <w:numFmt w:val="bullet"/>
      <w:lvlText w:val=""/>
      <w:lvlJc w:val="left"/>
      <w:pPr>
        <w:ind w:left="2160" w:hanging="360"/>
      </w:pPr>
      <w:rPr>
        <w:rFonts w:ascii="Wingdings" w:hAnsi="Wingdings" w:hint="default"/>
      </w:rPr>
    </w:lvl>
    <w:lvl w:ilvl="3" w:tplc="96A84304">
      <w:start w:val="1"/>
      <w:numFmt w:val="bullet"/>
      <w:lvlText w:val=""/>
      <w:lvlJc w:val="left"/>
      <w:pPr>
        <w:ind w:left="2880" w:hanging="360"/>
      </w:pPr>
      <w:rPr>
        <w:rFonts w:ascii="Symbol" w:hAnsi="Symbol" w:hint="default"/>
      </w:rPr>
    </w:lvl>
    <w:lvl w:ilvl="4" w:tplc="496C2A40">
      <w:start w:val="1"/>
      <w:numFmt w:val="bullet"/>
      <w:lvlText w:val="o"/>
      <w:lvlJc w:val="left"/>
      <w:pPr>
        <w:ind w:left="3600" w:hanging="360"/>
      </w:pPr>
      <w:rPr>
        <w:rFonts w:ascii="Courier New" w:hAnsi="Courier New" w:hint="default"/>
      </w:rPr>
    </w:lvl>
    <w:lvl w:ilvl="5" w:tplc="43BE44C4">
      <w:start w:val="1"/>
      <w:numFmt w:val="bullet"/>
      <w:lvlText w:val=""/>
      <w:lvlJc w:val="left"/>
      <w:pPr>
        <w:ind w:left="4320" w:hanging="360"/>
      </w:pPr>
      <w:rPr>
        <w:rFonts w:ascii="Wingdings" w:hAnsi="Wingdings" w:hint="default"/>
      </w:rPr>
    </w:lvl>
    <w:lvl w:ilvl="6" w:tplc="9A2AD446">
      <w:start w:val="1"/>
      <w:numFmt w:val="bullet"/>
      <w:lvlText w:val=""/>
      <w:lvlJc w:val="left"/>
      <w:pPr>
        <w:ind w:left="5040" w:hanging="360"/>
      </w:pPr>
      <w:rPr>
        <w:rFonts w:ascii="Symbol" w:hAnsi="Symbol" w:hint="default"/>
      </w:rPr>
    </w:lvl>
    <w:lvl w:ilvl="7" w:tplc="2B14EABC">
      <w:start w:val="1"/>
      <w:numFmt w:val="bullet"/>
      <w:lvlText w:val="o"/>
      <w:lvlJc w:val="left"/>
      <w:pPr>
        <w:ind w:left="5760" w:hanging="360"/>
      </w:pPr>
      <w:rPr>
        <w:rFonts w:ascii="Courier New" w:hAnsi="Courier New" w:hint="default"/>
      </w:rPr>
    </w:lvl>
    <w:lvl w:ilvl="8" w:tplc="D88880B8">
      <w:start w:val="1"/>
      <w:numFmt w:val="bullet"/>
      <w:lvlText w:val=""/>
      <w:lvlJc w:val="left"/>
      <w:pPr>
        <w:ind w:left="6480" w:hanging="360"/>
      </w:pPr>
      <w:rPr>
        <w:rFonts w:ascii="Wingdings" w:hAnsi="Wingdings" w:hint="default"/>
      </w:rPr>
    </w:lvl>
  </w:abstractNum>
  <w:abstractNum w:abstractNumId="75" w15:restartNumberingAfterBreak="0">
    <w:nsid w:val="68C9276D"/>
    <w:multiLevelType w:val="hybridMultilevel"/>
    <w:tmpl w:val="298E7BAC"/>
    <w:lvl w:ilvl="0" w:tplc="17CC4564">
      <w:start w:val="1"/>
      <w:numFmt w:val="bullet"/>
      <w:pStyle w:val="MoEBulletedListLevel1"/>
      <w:lvlText w:val="»"/>
      <w:lvlJc w:val="left"/>
      <w:pPr>
        <w:ind w:left="720" w:hanging="360"/>
      </w:pPr>
      <w:rPr>
        <w:rFonts w:ascii="Calibri Light" w:hAnsi="Calibri Light" w:hint="default"/>
      </w:rPr>
    </w:lvl>
    <w:lvl w:ilvl="1" w:tplc="14090003" w:tentative="1">
      <w:start w:val="1"/>
      <w:numFmt w:val="bullet"/>
      <w:lvlText w:val="o"/>
      <w:lvlJc w:val="left"/>
      <w:pPr>
        <w:ind w:left="1440" w:hanging="360"/>
      </w:pPr>
      <w:rPr>
        <w:rFonts w:ascii="MS Mincho" w:hAnsi="MS Mincho" w:cs="MS Mincho" w:hint="default"/>
      </w:rPr>
    </w:lvl>
    <w:lvl w:ilvl="2" w:tplc="14090005" w:tentative="1">
      <w:start w:val="1"/>
      <w:numFmt w:val="bullet"/>
      <w:lvlText w:val=""/>
      <w:lvlJc w:val="left"/>
      <w:pPr>
        <w:ind w:left="2160" w:hanging="360"/>
      </w:pPr>
      <w:rPr>
        <w:rFonts w:ascii="Symbol" w:hAnsi="Symbol" w:hint="default"/>
      </w:rPr>
    </w:lvl>
    <w:lvl w:ilvl="3" w:tplc="14090001" w:tentative="1">
      <w:start w:val="1"/>
      <w:numFmt w:val="bullet"/>
      <w:lvlText w:val=""/>
      <w:lvlJc w:val="left"/>
      <w:pPr>
        <w:ind w:left="2880" w:hanging="360"/>
      </w:pPr>
      <w:rPr>
        <w:rFonts w:ascii="Calibri Light" w:hAnsi="Calibri Light" w:hint="default"/>
      </w:rPr>
    </w:lvl>
    <w:lvl w:ilvl="4" w:tplc="14090003" w:tentative="1">
      <w:start w:val="1"/>
      <w:numFmt w:val="bullet"/>
      <w:lvlText w:val="o"/>
      <w:lvlJc w:val="left"/>
      <w:pPr>
        <w:ind w:left="3600" w:hanging="360"/>
      </w:pPr>
      <w:rPr>
        <w:rFonts w:ascii="MS Mincho" w:hAnsi="MS Mincho" w:cs="MS Mincho" w:hint="default"/>
      </w:rPr>
    </w:lvl>
    <w:lvl w:ilvl="5" w:tplc="14090005" w:tentative="1">
      <w:start w:val="1"/>
      <w:numFmt w:val="bullet"/>
      <w:lvlText w:val=""/>
      <w:lvlJc w:val="left"/>
      <w:pPr>
        <w:ind w:left="4320" w:hanging="360"/>
      </w:pPr>
      <w:rPr>
        <w:rFonts w:ascii="Symbol" w:hAnsi="Symbol" w:hint="default"/>
      </w:rPr>
    </w:lvl>
    <w:lvl w:ilvl="6" w:tplc="14090001" w:tentative="1">
      <w:start w:val="1"/>
      <w:numFmt w:val="bullet"/>
      <w:lvlText w:val=""/>
      <w:lvlJc w:val="left"/>
      <w:pPr>
        <w:ind w:left="5040" w:hanging="360"/>
      </w:pPr>
      <w:rPr>
        <w:rFonts w:ascii="Calibri Light" w:hAnsi="Calibri Light" w:hint="default"/>
      </w:rPr>
    </w:lvl>
    <w:lvl w:ilvl="7" w:tplc="14090003" w:tentative="1">
      <w:start w:val="1"/>
      <w:numFmt w:val="bullet"/>
      <w:lvlText w:val="o"/>
      <w:lvlJc w:val="left"/>
      <w:pPr>
        <w:ind w:left="5760" w:hanging="360"/>
      </w:pPr>
      <w:rPr>
        <w:rFonts w:ascii="MS Mincho" w:hAnsi="MS Mincho" w:cs="MS Mincho" w:hint="default"/>
      </w:rPr>
    </w:lvl>
    <w:lvl w:ilvl="8" w:tplc="14090005" w:tentative="1">
      <w:start w:val="1"/>
      <w:numFmt w:val="bullet"/>
      <w:lvlText w:val=""/>
      <w:lvlJc w:val="left"/>
      <w:pPr>
        <w:ind w:left="6480" w:hanging="360"/>
      </w:pPr>
      <w:rPr>
        <w:rFonts w:ascii="Symbol" w:hAnsi="Symbol" w:hint="default"/>
      </w:rPr>
    </w:lvl>
  </w:abstractNum>
  <w:abstractNum w:abstractNumId="76" w15:restartNumberingAfterBreak="0">
    <w:nsid w:val="69D264F6"/>
    <w:multiLevelType w:val="hybridMultilevel"/>
    <w:tmpl w:val="FFFFFFFF"/>
    <w:lvl w:ilvl="0" w:tplc="20ACC3E8">
      <w:start w:val="1"/>
      <w:numFmt w:val="bullet"/>
      <w:lvlText w:val=""/>
      <w:lvlJc w:val="left"/>
      <w:pPr>
        <w:ind w:left="720" w:hanging="360"/>
      </w:pPr>
      <w:rPr>
        <w:rFonts w:ascii="Symbol" w:hAnsi="Symbol" w:hint="default"/>
      </w:rPr>
    </w:lvl>
    <w:lvl w:ilvl="1" w:tplc="425C3D90">
      <w:start w:val="1"/>
      <w:numFmt w:val="bullet"/>
      <w:lvlText w:val="o"/>
      <w:lvlJc w:val="left"/>
      <w:pPr>
        <w:ind w:left="1440" w:hanging="360"/>
      </w:pPr>
      <w:rPr>
        <w:rFonts w:ascii="Courier New" w:hAnsi="Courier New" w:hint="default"/>
      </w:rPr>
    </w:lvl>
    <w:lvl w:ilvl="2" w:tplc="33C6B394">
      <w:start w:val="1"/>
      <w:numFmt w:val="bullet"/>
      <w:lvlText w:val=""/>
      <w:lvlJc w:val="left"/>
      <w:pPr>
        <w:ind w:left="2160" w:hanging="360"/>
      </w:pPr>
      <w:rPr>
        <w:rFonts w:ascii="Wingdings" w:hAnsi="Wingdings" w:hint="default"/>
      </w:rPr>
    </w:lvl>
    <w:lvl w:ilvl="3" w:tplc="CF78BD1A">
      <w:start w:val="1"/>
      <w:numFmt w:val="bullet"/>
      <w:lvlText w:val=""/>
      <w:lvlJc w:val="left"/>
      <w:pPr>
        <w:ind w:left="2880" w:hanging="360"/>
      </w:pPr>
      <w:rPr>
        <w:rFonts w:ascii="Symbol" w:hAnsi="Symbol" w:hint="default"/>
      </w:rPr>
    </w:lvl>
    <w:lvl w:ilvl="4" w:tplc="0652E8F8">
      <w:start w:val="1"/>
      <w:numFmt w:val="bullet"/>
      <w:lvlText w:val="o"/>
      <w:lvlJc w:val="left"/>
      <w:pPr>
        <w:ind w:left="3600" w:hanging="360"/>
      </w:pPr>
      <w:rPr>
        <w:rFonts w:ascii="Courier New" w:hAnsi="Courier New" w:hint="default"/>
      </w:rPr>
    </w:lvl>
    <w:lvl w:ilvl="5" w:tplc="2EC6B38E">
      <w:start w:val="1"/>
      <w:numFmt w:val="bullet"/>
      <w:lvlText w:val=""/>
      <w:lvlJc w:val="left"/>
      <w:pPr>
        <w:ind w:left="4320" w:hanging="360"/>
      </w:pPr>
      <w:rPr>
        <w:rFonts w:ascii="Wingdings" w:hAnsi="Wingdings" w:hint="default"/>
      </w:rPr>
    </w:lvl>
    <w:lvl w:ilvl="6" w:tplc="F4F4D696">
      <w:start w:val="1"/>
      <w:numFmt w:val="bullet"/>
      <w:lvlText w:val=""/>
      <w:lvlJc w:val="left"/>
      <w:pPr>
        <w:ind w:left="5040" w:hanging="360"/>
      </w:pPr>
      <w:rPr>
        <w:rFonts w:ascii="Symbol" w:hAnsi="Symbol" w:hint="default"/>
      </w:rPr>
    </w:lvl>
    <w:lvl w:ilvl="7" w:tplc="CF2EC4CA">
      <w:start w:val="1"/>
      <w:numFmt w:val="bullet"/>
      <w:lvlText w:val="o"/>
      <w:lvlJc w:val="left"/>
      <w:pPr>
        <w:ind w:left="5760" w:hanging="360"/>
      </w:pPr>
      <w:rPr>
        <w:rFonts w:ascii="Courier New" w:hAnsi="Courier New" w:hint="default"/>
      </w:rPr>
    </w:lvl>
    <w:lvl w:ilvl="8" w:tplc="326807EA">
      <w:start w:val="1"/>
      <w:numFmt w:val="bullet"/>
      <w:lvlText w:val=""/>
      <w:lvlJc w:val="left"/>
      <w:pPr>
        <w:ind w:left="6480" w:hanging="360"/>
      </w:pPr>
      <w:rPr>
        <w:rFonts w:ascii="Wingdings" w:hAnsi="Wingdings" w:hint="default"/>
      </w:rPr>
    </w:lvl>
  </w:abstractNum>
  <w:abstractNum w:abstractNumId="77" w15:restartNumberingAfterBreak="0">
    <w:nsid w:val="6DFF2918"/>
    <w:multiLevelType w:val="hybridMultilevel"/>
    <w:tmpl w:val="8FA4EC44"/>
    <w:lvl w:ilvl="0" w:tplc="14090001">
      <w:start w:val="1"/>
      <w:numFmt w:val="bullet"/>
      <w:lvlText w:val=""/>
      <w:lvlJc w:val="left"/>
      <w:pPr>
        <w:ind w:left="835" w:hanging="360"/>
      </w:pPr>
      <w:rPr>
        <w:rFonts w:ascii="Symbol" w:hAnsi="Symbol" w:hint="default"/>
      </w:rPr>
    </w:lvl>
    <w:lvl w:ilvl="1" w:tplc="14090003" w:tentative="1">
      <w:start w:val="1"/>
      <w:numFmt w:val="bullet"/>
      <w:lvlText w:val="o"/>
      <w:lvlJc w:val="left"/>
      <w:pPr>
        <w:ind w:left="1555" w:hanging="360"/>
      </w:pPr>
      <w:rPr>
        <w:rFonts w:ascii="Courier New" w:hAnsi="Courier New" w:cs="Courier New" w:hint="default"/>
      </w:rPr>
    </w:lvl>
    <w:lvl w:ilvl="2" w:tplc="14090005" w:tentative="1">
      <w:start w:val="1"/>
      <w:numFmt w:val="bullet"/>
      <w:lvlText w:val=""/>
      <w:lvlJc w:val="left"/>
      <w:pPr>
        <w:ind w:left="2275" w:hanging="360"/>
      </w:pPr>
      <w:rPr>
        <w:rFonts w:ascii="Wingdings" w:hAnsi="Wingdings" w:hint="default"/>
      </w:rPr>
    </w:lvl>
    <w:lvl w:ilvl="3" w:tplc="14090001" w:tentative="1">
      <w:start w:val="1"/>
      <w:numFmt w:val="bullet"/>
      <w:lvlText w:val=""/>
      <w:lvlJc w:val="left"/>
      <w:pPr>
        <w:ind w:left="2995" w:hanging="360"/>
      </w:pPr>
      <w:rPr>
        <w:rFonts w:ascii="Symbol" w:hAnsi="Symbol" w:hint="default"/>
      </w:rPr>
    </w:lvl>
    <w:lvl w:ilvl="4" w:tplc="14090003" w:tentative="1">
      <w:start w:val="1"/>
      <w:numFmt w:val="bullet"/>
      <w:lvlText w:val="o"/>
      <w:lvlJc w:val="left"/>
      <w:pPr>
        <w:ind w:left="3715" w:hanging="360"/>
      </w:pPr>
      <w:rPr>
        <w:rFonts w:ascii="Courier New" w:hAnsi="Courier New" w:cs="Courier New" w:hint="default"/>
      </w:rPr>
    </w:lvl>
    <w:lvl w:ilvl="5" w:tplc="14090005" w:tentative="1">
      <w:start w:val="1"/>
      <w:numFmt w:val="bullet"/>
      <w:lvlText w:val=""/>
      <w:lvlJc w:val="left"/>
      <w:pPr>
        <w:ind w:left="4435" w:hanging="360"/>
      </w:pPr>
      <w:rPr>
        <w:rFonts w:ascii="Wingdings" w:hAnsi="Wingdings" w:hint="default"/>
      </w:rPr>
    </w:lvl>
    <w:lvl w:ilvl="6" w:tplc="14090001" w:tentative="1">
      <w:start w:val="1"/>
      <w:numFmt w:val="bullet"/>
      <w:lvlText w:val=""/>
      <w:lvlJc w:val="left"/>
      <w:pPr>
        <w:ind w:left="5155" w:hanging="360"/>
      </w:pPr>
      <w:rPr>
        <w:rFonts w:ascii="Symbol" w:hAnsi="Symbol" w:hint="default"/>
      </w:rPr>
    </w:lvl>
    <w:lvl w:ilvl="7" w:tplc="14090003" w:tentative="1">
      <w:start w:val="1"/>
      <w:numFmt w:val="bullet"/>
      <w:lvlText w:val="o"/>
      <w:lvlJc w:val="left"/>
      <w:pPr>
        <w:ind w:left="5875" w:hanging="360"/>
      </w:pPr>
      <w:rPr>
        <w:rFonts w:ascii="Courier New" w:hAnsi="Courier New" w:cs="Courier New" w:hint="default"/>
      </w:rPr>
    </w:lvl>
    <w:lvl w:ilvl="8" w:tplc="14090005" w:tentative="1">
      <w:start w:val="1"/>
      <w:numFmt w:val="bullet"/>
      <w:lvlText w:val=""/>
      <w:lvlJc w:val="left"/>
      <w:pPr>
        <w:ind w:left="6595" w:hanging="360"/>
      </w:pPr>
      <w:rPr>
        <w:rFonts w:ascii="Wingdings" w:hAnsi="Wingdings" w:hint="default"/>
      </w:rPr>
    </w:lvl>
  </w:abstractNum>
  <w:abstractNum w:abstractNumId="78" w15:restartNumberingAfterBreak="0">
    <w:nsid w:val="6F043846"/>
    <w:multiLevelType w:val="hybridMultilevel"/>
    <w:tmpl w:val="29D083D6"/>
    <w:lvl w:ilvl="0" w:tplc="14090001">
      <w:start w:val="1"/>
      <w:numFmt w:val="bullet"/>
      <w:lvlText w:val=""/>
      <w:lvlJc w:val="left"/>
      <w:pPr>
        <w:ind w:left="833" w:hanging="360"/>
      </w:pPr>
      <w:rPr>
        <w:rFonts w:ascii="Symbol" w:hAnsi="Symbol"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79" w15:restartNumberingAfterBreak="0">
    <w:nsid w:val="6FDF0B3A"/>
    <w:multiLevelType w:val="hybridMultilevel"/>
    <w:tmpl w:val="E2AC9F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0" w15:restartNumberingAfterBreak="0">
    <w:nsid w:val="70F40E16"/>
    <w:multiLevelType w:val="hybridMultilevel"/>
    <w:tmpl w:val="FFFFFFFF"/>
    <w:lvl w:ilvl="0" w:tplc="434E65C4">
      <w:start w:val="1"/>
      <w:numFmt w:val="bullet"/>
      <w:lvlText w:val=""/>
      <w:lvlJc w:val="left"/>
      <w:pPr>
        <w:ind w:left="720" w:hanging="360"/>
      </w:pPr>
      <w:rPr>
        <w:rFonts w:ascii="Symbol" w:hAnsi="Symbol" w:hint="default"/>
      </w:rPr>
    </w:lvl>
    <w:lvl w:ilvl="1" w:tplc="A0A2F2B8">
      <w:start w:val="1"/>
      <w:numFmt w:val="bullet"/>
      <w:lvlText w:val="o"/>
      <w:lvlJc w:val="left"/>
      <w:pPr>
        <w:ind w:left="1440" w:hanging="360"/>
      </w:pPr>
      <w:rPr>
        <w:rFonts w:ascii="Courier New" w:hAnsi="Courier New" w:hint="default"/>
      </w:rPr>
    </w:lvl>
    <w:lvl w:ilvl="2" w:tplc="FDC8A3F8">
      <w:start w:val="1"/>
      <w:numFmt w:val="bullet"/>
      <w:lvlText w:val=""/>
      <w:lvlJc w:val="left"/>
      <w:pPr>
        <w:ind w:left="2160" w:hanging="360"/>
      </w:pPr>
      <w:rPr>
        <w:rFonts w:ascii="Wingdings" w:hAnsi="Wingdings" w:hint="default"/>
      </w:rPr>
    </w:lvl>
    <w:lvl w:ilvl="3" w:tplc="EF66D3E0">
      <w:start w:val="1"/>
      <w:numFmt w:val="bullet"/>
      <w:lvlText w:val=""/>
      <w:lvlJc w:val="left"/>
      <w:pPr>
        <w:ind w:left="2880" w:hanging="360"/>
      </w:pPr>
      <w:rPr>
        <w:rFonts w:ascii="Symbol" w:hAnsi="Symbol" w:hint="default"/>
      </w:rPr>
    </w:lvl>
    <w:lvl w:ilvl="4" w:tplc="CB1CABDC">
      <w:start w:val="1"/>
      <w:numFmt w:val="bullet"/>
      <w:lvlText w:val="o"/>
      <w:lvlJc w:val="left"/>
      <w:pPr>
        <w:ind w:left="3600" w:hanging="360"/>
      </w:pPr>
      <w:rPr>
        <w:rFonts w:ascii="Courier New" w:hAnsi="Courier New" w:hint="default"/>
      </w:rPr>
    </w:lvl>
    <w:lvl w:ilvl="5" w:tplc="9A0665AC">
      <w:start w:val="1"/>
      <w:numFmt w:val="bullet"/>
      <w:lvlText w:val=""/>
      <w:lvlJc w:val="left"/>
      <w:pPr>
        <w:ind w:left="4320" w:hanging="360"/>
      </w:pPr>
      <w:rPr>
        <w:rFonts w:ascii="Wingdings" w:hAnsi="Wingdings" w:hint="default"/>
      </w:rPr>
    </w:lvl>
    <w:lvl w:ilvl="6" w:tplc="D2F243A6">
      <w:start w:val="1"/>
      <w:numFmt w:val="bullet"/>
      <w:lvlText w:val=""/>
      <w:lvlJc w:val="left"/>
      <w:pPr>
        <w:ind w:left="5040" w:hanging="360"/>
      </w:pPr>
      <w:rPr>
        <w:rFonts w:ascii="Symbol" w:hAnsi="Symbol" w:hint="default"/>
      </w:rPr>
    </w:lvl>
    <w:lvl w:ilvl="7" w:tplc="BC94F2B4">
      <w:start w:val="1"/>
      <w:numFmt w:val="bullet"/>
      <w:lvlText w:val="o"/>
      <w:lvlJc w:val="left"/>
      <w:pPr>
        <w:ind w:left="5760" w:hanging="360"/>
      </w:pPr>
      <w:rPr>
        <w:rFonts w:ascii="Courier New" w:hAnsi="Courier New" w:hint="default"/>
      </w:rPr>
    </w:lvl>
    <w:lvl w:ilvl="8" w:tplc="95FA3176">
      <w:start w:val="1"/>
      <w:numFmt w:val="bullet"/>
      <w:lvlText w:val=""/>
      <w:lvlJc w:val="left"/>
      <w:pPr>
        <w:ind w:left="6480" w:hanging="360"/>
      </w:pPr>
      <w:rPr>
        <w:rFonts w:ascii="Wingdings" w:hAnsi="Wingdings" w:hint="default"/>
      </w:rPr>
    </w:lvl>
  </w:abstractNum>
  <w:abstractNum w:abstractNumId="81" w15:restartNumberingAfterBreak="0">
    <w:nsid w:val="71021BCD"/>
    <w:multiLevelType w:val="hybridMultilevel"/>
    <w:tmpl w:val="FFFFFFFF"/>
    <w:lvl w:ilvl="0" w:tplc="5C56A3B8">
      <w:start w:val="1"/>
      <w:numFmt w:val="bullet"/>
      <w:lvlText w:val=""/>
      <w:lvlJc w:val="left"/>
      <w:pPr>
        <w:ind w:left="360" w:hanging="360"/>
      </w:pPr>
      <w:rPr>
        <w:rFonts w:ascii="Symbol" w:hAnsi="Symbol" w:hint="default"/>
      </w:rPr>
    </w:lvl>
    <w:lvl w:ilvl="1" w:tplc="5EE03504">
      <w:start w:val="1"/>
      <w:numFmt w:val="bullet"/>
      <w:lvlText w:val="o"/>
      <w:lvlJc w:val="left"/>
      <w:pPr>
        <w:ind w:left="1080" w:hanging="360"/>
      </w:pPr>
      <w:rPr>
        <w:rFonts w:ascii="Courier New" w:hAnsi="Courier New" w:hint="default"/>
      </w:rPr>
    </w:lvl>
    <w:lvl w:ilvl="2" w:tplc="4510C91A">
      <w:start w:val="1"/>
      <w:numFmt w:val="bullet"/>
      <w:lvlText w:val=""/>
      <w:lvlJc w:val="left"/>
      <w:pPr>
        <w:ind w:left="1800" w:hanging="360"/>
      </w:pPr>
      <w:rPr>
        <w:rFonts w:ascii="Wingdings" w:hAnsi="Wingdings" w:hint="default"/>
      </w:rPr>
    </w:lvl>
    <w:lvl w:ilvl="3" w:tplc="988A7442">
      <w:start w:val="1"/>
      <w:numFmt w:val="bullet"/>
      <w:lvlText w:val=""/>
      <w:lvlJc w:val="left"/>
      <w:pPr>
        <w:ind w:left="2520" w:hanging="360"/>
      </w:pPr>
      <w:rPr>
        <w:rFonts w:ascii="Symbol" w:hAnsi="Symbol" w:hint="default"/>
      </w:rPr>
    </w:lvl>
    <w:lvl w:ilvl="4" w:tplc="7D080E08">
      <w:start w:val="1"/>
      <w:numFmt w:val="bullet"/>
      <w:lvlText w:val="o"/>
      <w:lvlJc w:val="left"/>
      <w:pPr>
        <w:ind w:left="3240" w:hanging="360"/>
      </w:pPr>
      <w:rPr>
        <w:rFonts w:ascii="Courier New" w:hAnsi="Courier New" w:hint="default"/>
      </w:rPr>
    </w:lvl>
    <w:lvl w:ilvl="5" w:tplc="B41E5050">
      <w:start w:val="1"/>
      <w:numFmt w:val="bullet"/>
      <w:lvlText w:val=""/>
      <w:lvlJc w:val="left"/>
      <w:pPr>
        <w:ind w:left="3960" w:hanging="360"/>
      </w:pPr>
      <w:rPr>
        <w:rFonts w:ascii="Wingdings" w:hAnsi="Wingdings" w:hint="default"/>
      </w:rPr>
    </w:lvl>
    <w:lvl w:ilvl="6" w:tplc="A712EF32">
      <w:start w:val="1"/>
      <w:numFmt w:val="bullet"/>
      <w:lvlText w:val=""/>
      <w:lvlJc w:val="left"/>
      <w:pPr>
        <w:ind w:left="4680" w:hanging="360"/>
      </w:pPr>
      <w:rPr>
        <w:rFonts w:ascii="Symbol" w:hAnsi="Symbol" w:hint="default"/>
      </w:rPr>
    </w:lvl>
    <w:lvl w:ilvl="7" w:tplc="FC4225F4">
      <w:start w:val="1"/>
      <w:numFmt w:val="bullet"/>
      <w:lvlText w:val="o"/>
      <w:lvlJc w:val="left"/>
      <w:pPr>
        <w:ind w:left="5400" w:hanging="360"/>
      </w:pPr>
      <w:rPr>
        <w:rFonts w:ascii="Courier New" w:hAnsi="Courier New" w:hint="default"/>
      </w:rPr>
    </w:lvl>
    <w:lvl w:ilvl="8" w:tplc="6DF48A1C">
      <w:start w:val="1"/>
      <w:numFmt w:val="bullet"/>
      <w:lvlText w:val=""/>
      <w:lvlJc w:val="left"/>
      <w:pPr>
        <w:ind w:left="6120" w:hanging="360"/>
      </w:pPr>
      <w:rPr>
        <w:rFonts w:ascii="Wingdings" w:hAnsi="Wingdings" w:hint="default"/>
      </w:rPr>
    </w:lvl>
  </w:abstractNum>
  <w:abstractNum w:abstractNumId="82" w15:restartNumberingAfterBreak="0">
    <w:nsid w:val="720F6746"/>
    <w:multiLevelType w:val="hybridMultilevel"/>
    <w:tmpl w:val="4F68D8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3" w15:restartNumberingAfterBreak="0">
    <w:nsid w:val="765A2AE8"/>
    <w:multiLevelType w:val="hybridMultilevel"/>
    <w:tmpl w:val="72A4573E"/>
    <w:lvl w:ilvl="0" w:tplc="14090001">
      <w:start w:val="1"/>
      <w:numFmt w:val="bullet"/>
      <w:lvlText w:val=""/>
      <w:lvlJc w:val="left"/>
      <w:pPr>
        <w:ind w:left="835" w:hanging="360"/>
      </w:pPr>
      <w:rPr>
        <w:rFonts w:ascii="Symbol" w:hAnsi="Symbol" w:hint="default"/>
      </w:rPr>
    </w:lvl>
    <w:lvl w:ilvl="1" w:tplc="14090003" w:tentative="1">
      <w:start w:val="1"/>
      <w:numFmt w:val="bullet"/>
      <w:lvlText w:val="o"/>
      <w:lvlJc w:val="left"/>
      <w:pPr>
        <w:ind w:left="1555" w:hanging="360"/>
      </w:pPr>
      <w:rPr>
        <w:rFonts w:ascii="Courier New" w:hAnsi="Courier New" w:cs="Courier New" w:hint="default"/>
      </w:rPr>
    </w:lvl>
    <w:lvl w:ilvl="2" w:tplc="14090005" w:tentative="1">
      <w:start w:val="1"/>
      <w:numFmt w:val="bullet"/>
      <w:lvlText w:val=""/>
      <w:lvlJc w:val="left"/>
      <w:pPr>
        <w:ind w:left="2275" w:hanging="360"/>
      </w:pPr>
      <w:rPr>
        <w:rFonts w:ascii="Wingdings" w:hAnsi="Wingdings" w:hint="default"/>
      </w:rPr>
    </w:lvl>
    <w:lvl w:ilvl="3" w:tplc="14090001" w:tentative="1">
      <w:start w:val="1"/>
      <w:numFmt w:val="bullet"/>
      <w:lvlText w:val=""/>
      <w:lvlJc w:val="left"/>
      <w:pPr>
        <w:ind w:left="2995" w:hanging="360"/>
      </w:pPr>
      <w:rPr>
        <w:rFonts w:ascii="Symbol" w:hAnsi="Symbol" w:hint="default"/>
      </w:rPr>
    </w:lvl>
    <w:lvl w:ilvl="4" w:tplc="14090003" w:tentative="1">
      <w:start w:val="1"/>
      <w:numFmt w:val="bullet"/>
      <w:lvlText w:val="o"/>
      <w:lvlJc w:val="left"/>
      <w:pPr>
        <w:ind w:left="3715" w:hanging="360"/>
      </w:pPr>
      <w:rPr>
        <w:rFonts w:ascii="Courier New" w:hAnsi="Courier New" w:cs="Courier New" w:hint="default"/>
      </w:rPr>
    </w:lvl>
    <w:lvl w:ilvl="5" w:tplc="14090005" w:tentative="1">
      <w:start w:val="1"/>
      <w:numFmt w:val="bullet"/>
      <w:lvlText w:val=""/>
      <w:lvlJc w:val="left"/>
      <w:pPr>
        <w:ind w:left="4435" w:hanging="360"/>
      </w:pPr>
      <w:rPr>
        <w:rFonts w:ascii="Wingdings" w:hAnsi="Wingdings" w:hint="default"/>
      </w:rPr>
    </w:lvl>
    <w:lvl w:ilvl="6" w:tplc="14090001" w:tentative="1">
      <w:start w:val="1"/>
      <w:numFmt w:val="bullet"/>
      <w:lvlText w:val=""/>
      <w:lvlJc w:val="left"/>
      <w:pPr>
        <w:ind w:left="5155" w:hanging="360"/>
      </w:pPr>
      <w:rPr>
        <w:rFonts w:ascii="Symbol" w:hAnsi="Symbol" w:hint="default"/>
      </w:rPr>
    </w:lvl>
    <w:lvl w:ilvl="7" w:tplc="14090003" w:tentative="1">
      <w:start w:val="1"/>
      <w:numFmt w:val="bullet"/>
      <w:lvlText w:val="o"/>
      <w:lvlJc w:val="left"/>
      <w:pPr>
        <w:ind w:left="5875" w:hanging="360"/>
      </w:pPr>
      <w:rPr>
        <w:rFonts w:ascii="Courier New" w:hAnsi="Courier New" w:cs="Courier New" w:hint="default"/>
      </w:rPr>
    </w:lvl>
    <w:lvl w:ilvl="8" w:tplc="14090005" w:tentative="1">
      <w:start w:val="1"/>
      <w:numFmt w:val="bullet"/>
      <w:lvlText w:val=""/>
      <w:lvlJc w:val="left"/>
      <w:pPr>
        <w:ind w:left="6595" w:hanging="360"/>
      </w:pPr>
      <w:rPr>
        <w:rFonts w:ascii="Wingdings" w:hAnsi="Wingdings" w:hint="default"/>
      </w:rPr>
    </w:lvl>
  </w:abstractNum>
  <w:abstractNum w:abstractNumId="84" w15:restartNumberingAfterBreak="0">
    <w:nsid w:val="76946FF8"/>
    <w:multiLevelType w:val="hybridMultilevel"/>
    <w:tmpl w:val="FFFFFFFF"/>
    <w:lvl w:ilvl="0" w:tplc="80E6941A">
      <w:start w:val="1"/>
      <w:numFmt w:val="bullet"/>
      <w:lvlText w:val=""/>
      <w:lvlJc w:val="left"/>
      <w:pPr>
        <w:ind w:left="720" w:hanging="360"/>
      </w:pPr>
      <w:rPr>
        <w:rFonts w:ascii="Symbol" w:hAnsi="Symbol" w:hint="default"/>
      </w:rPr>
    </w:lvl>
    <w:lvl w:ilvl="1" w:tplc="3E967000">
      <w:start w:val="1"/>
      <w:numFmt w:val="bullet"/>
      <w:lvlText w:val="o"/>
      <w:lvlJc w:val="left"/>
      <w:pPr>
        <w:ind w:left="1440" w:hanging="360"/>
      </w:pPr>
      <w:rPr>
        <w:rFonts w:ascii="Courier New" w:hAnsi="Courier New" w:hint="default"/>
      </w:rPr>
    </w:lvl>
    <w:lvl w:ilvl="2" w:tplc="09A8B76E">
      <w:start w:val="1"/>
      <w:numFmt w:val="bullet"/>
      <w:lvlText w:val=""/>
      <w:lvlJc w:val="left"/>
      <w:pPr>
        <w:ind w:left="2160" w:hanging="360"/>
      </w:pPr>
      <w:rPr>
        <w:rFonts w:ascii="Wingdings" w:hAnsi="Wingdings" w:hint="default"/>
      </w:rPr>
    </w:lvl>
    <w:lvl w:ilvl="3" w:tplc="71428D18">
      <w:start w:val="1"/>
      <w:numFmt w:val="bullet"/>
      <w:lvlText w:val=""/>
      <w:lvlJc w:val="left"/>
      <w:pPr>
        <w:ind w:left="2880" w:hanging="360"/>
      </w:pPr>
      <w:rPr>
        <w:rFonts w:ascii="Symbol" w:hAnsi="Symbol" w:hint="default"/>
      </w:rPr>
    </w:lvl>
    <w:lvl w:ilvl="4" w:tplc="7958825C">
      <w:start w:val="1"/>
      <w:numFmt w:val="bullet"/>
      <w:lvlText w:val="o"/>
      <w:lvlJc w:val="left"/>
      <w:pPr>
        <w:ind w:left="3600" w:hanging="360"/>
      </w:pPr>
      <w:rPr>
        <w:rFonts w:ascii="Courier New" w:hAnsi="Courier New" w:hint="default"/>
      </w:rPr>
    </w:lvl>
    <w:lvl w:ilvl="5" w:tplc="A626A072">
      <w:start w:val="1"/>
      <w:numFmt w:val="bullet"/>
      <w:lvlText w:val=""/>
      <w:lvlJc w:val="left"/>
      <w:pPr>
        <w:ind w:left="4320" w:hanging="360"/>
      </w:pPr>
      <w:rPr>
        <w:rFonts w:ascii="Wingdings" w:hAnsi="Wingdings" w:hint="default"/>
      </w:rPr>
    </w:lvl>
    <w:lvl w:ilvl="6" w:tplc="ACE662B8">
      <w:start w:val="1"/>
      <w:numFmt w:val="bullet"/>
      <w:lvlText w:val=""/>
      <w:lvlJc w:val="left"/>
      <w:pPr>
        <w:ind w:left="5040" w:hanging="360"/>
      </w:pPr>
      <w:rPr>
        <w:rFonts w:ascii="Symbol" w:hAnsi="Symbol" w:hint="default"/>
      </w:rPr>
    </w:lvl>
    <w:lvl w:ilvl="7" w:tplc="B748B84E">
      <w:start w:val="1"/>
      <w:numFmt w:val="bullet"/>
      <w:lvlText w:val="o"/>
      <w:lvlJc w:val="left"/>
      <w:pPr>
        <w:ind w:left="5760" w:hanging="360"/>
      </w:pPr>
      <w:rPr>
        <w:rFonts w:ascii="Courier New" w:hAnsi="Courier New" w:hint="default"/>
      </w:rPr>
    </w:lvl>
    <w:lvl w:ilvl="8" w:tplc="312249E4">
      <w:start w:val="1"/>
      <w:numFmt w:val="bullet"/>
      <w:lvlText w:val=""/>
      <w:lvlJc w:val="left"/>
      <w:pPr>
        <w:ind w:left="6480" w:hanging="360"/>
      </w:pPr>
      <w:rPr>
        <w:rFonts w:ascii="Wingdings" w:hAnsi="Wingdings" w:hint="default"/>
      </w:rPr>
    </w:lvl>
  </w:abstractNum>
  <w:abstractNum w:abstractNumId="85" w15:restartNumberingAfterBreak="0">
    <w:nsid w:val="771D77E6"/>
    <w:multiLevelType w:val="hybridMultilevel"/>
    <w:tmpl w:val="70BC44B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6" w15:restartNumberingAfterBreak="0">
    <w:nsid w:val="772A68F5"/>
    <w:multiLevelType w:val="hybridMultilevel"/>
    <w:tmpl w:val="8E9A52DC"/>
    <w:lvl w:ilvl="0" w:tplc="14090001">
      <w:start w:val="1"/>
      <w:numFmt w:val="bullet"/>
      <w:lvlText w:val=""/>
      <w:lvlJc w:val="left"/>
      <w:pPr>
        <w:ind w:left="835" w:hanging="360"/>
      </w:pPr>
      <w:rPr>
        <w:rFonts w:ascii="Symbol" w:hAnsi="Symbol" w:hint="default"/>
      </w:rPr>
    </w:lvl>
    <w:lvl w:ilvl="1" w:tplc="14090003" w:tentative="1">
      <w:start w:val="1"/>
      <w:numFmt w:val="bullet"/>
      <w:lvlText w:val="o"/>
      <w:lvlJc w:val="left"/>
      <w:pPr>
        <w:ind w:left="1555" w:hanging="360"/>
      </w:pPr>
      <w:rPr>
        <w:rFonts w:ascii="Courier New" w:hAnsi="Courier New" w:cs="Courier New" w:hint="default"/>
      </w:rPr>
    </w:lvl>
    <w:lvl w:ilvl="2" w:tplc="14090005" w:tentative="1">
      <w:start w:val="1"/>
      <w:numFmt w:val="bullet"/>
      <w:lvlText w:val=""/>
      <w:lvlJc w:val="left"/>
      <w:pPr>
        <w:ind w:left="2275" w:hanging="360"/>
      </w:pPr>
      <w:rPr>
        <w:rFonts w:ascii="Wingdings" w:hAnsi="Wingdings" w:hint="default"/>
      </w:rPr>
    </w:lvl>
    <w:lvl w:ilvl="3" w:tplc="14090001" w:tentative="1">
      <w:start w:val="1"/>
      <w:numFmt w:val="bullet"/>
      <w:lvlText w:val=""/>
      <w:lvlJc w:val="left"/>
      <w:pPr>
        <w:ind w:left="2995" w:hanging="360"/>
      </w:pPr>
      <w:rPr>
        <w:rFonts w:ascii="Symbol" w:hAnsi="Symbol" w:hint="default"/>
      </w:rPr>
    </w:lvl>
    <w:lvl w:ilvl="4" w:tplc="14090003" w:tentative="1">
      <w:start w:val="1"/>
      <w:numFmt w:val="bullet"/>
      <w:lvlText w:val="o"/>
      <w:lvlJc w:val="left"/>
      <w:pPr>
        <w:ind w:left="3715" w:hanging="360"/>
      </w:pPr>
      <w:rPr>
        <w:rFonts w:ascii="Courier New" w:hAnsi="Courier New" w:cs="Courier New" w:hint="default"/>
      </w:rPr>
    </w:lvl>
    <w:lvl w:ilvl="5" w:tplc="14090005" w:tentative="1">
      <w:start w:val="1"/>
      <w:numFmt w:val="bullet"/>
      <w:lvlText w:val=""/>
      <w:lvlJc w:val="left"/>
      <w:pPr>
        <w:ind w:left="4435" w:hanging="360"/>
      </w:pPr>
      <w:rPr>
        <w:rFonts w:ascii="Wingdings" w:hAnsi="Wingdings" w:hint="default"/>
      </w:rPr>
    </w:lvl>
    <w:lvl w:ilvl="6" w:tplc="14090001" w:tentative="1">
      <w:start w:val="1"/>
      <w:numFmt w:val="bullet"/>
      <w:lvlText w:val=""/>
      <w:lvlJc w:val="left"/>
      <w:pPr>
        <w:ind w:left="5155" w:hanging="360"/>
      </w:pPr>
      <w:rPr>
        <w:rFonts w:ascii="Symbol" w:hAnsi="Symbol" w:hint="default"/>
      </w:rPr>
    </w:lvl>
    <w:lvl w:ilvl="7" w:tplc="14090003" w:tentative="1">
      <w:start w:val="1"/>
      <w:numFmt w:val="bullet"/>
      <w:lvlText w:val="o"/>
      <w:lvlJc w:val="left"/>
      <w:pPr>
        <w:ind w:left="5875" w:hanging="360"/>
      </w:pPr>
      <w:rPr>
        <w:rFonts w:ascii="Courier New" w:hAnsi="Courier New" w:cs="Courier New" w:hint="default"/>
      </w:rPr>
    </w:lvl>
    <w:lvl w:ilvl="8" w:tplc="14090005" w:tentative="1">
      <w:start w:val="1"/>
      <w:numFmt w:val="bullet"/>
      <w:lvlText w:val=""/>
      <w:lvlJc w:val="left"/>
      <w:pPr>
        <w:ind w:left="6595" w:hanging="360"/>
      </w:pPr>
      <w:rPr>
        <w:rFonts w:ascii="Wingdings" w:hAnsi="Wingdings" w:hint="default"/>
      </w:rPr>
    </w:lvl>
  </w:abstractNum>
  <w:abstractNum w:abstractNumId="87" w15:restartNumberingAfterBreak="0">
    <w:nsid w:val="78CF7D99"/>
    <w:multiLevelType w:val="hybridMultilevel"/>
    <w:tmpl w:val="65586A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8" w15:restartNumberingAfterBreak="0">
    <w:nsid w:val="798A0118"/>
    <w:multiLevelType w:val="hybridMultilevel"/>
    <w:tmpl w:val="341CA2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9" w15:restartNumberingAfterBreak="0">
    <w:nsid w:val="7A0B58B2"/>
    <w:multiLevelType w:val="hybridMultilevel"/>
    <w:tmpl w:val="B6125454"/>
    <w:lvl w:ilvl="0" w:tplc="B0D08D3A">
      <w:start w:val="1"/>
      <w:numFmt w:val="bullet"/>
      <w:lvlText w:val=""/>
      <w:lvlJc w:val="left"/>
      <w:pPr>
        <w:ind w:left="720" w:hanging="360"/>
      </w:pPr>
      <w:rPr>
        <w:rFonts w:ascii="Symbol" w:hAnsi="Symbol" w:hint="default"/>
      </w:rPr>
    </w:lvl>
    <w:lvl w:ilvl="1" w:tplc="60D06B80">
      <w:start w:val="1"/>
      <w:numFmt w:val="bullet"/>
      <w:lvlText w:val="o"/>
      <w:lvlJc w:val="left"/>
      <w:pPr>
        <w:ind w:left="1440" w:hanging="360"/>
      </w:pPr>
      <w:rPr>
        <w:rFonts w:ascii="Courier New" w:hAnsi="Courier New" w:hint="default"/>
      </w:rPr>
    </w:lvl>
    <w:lvl w:ilvl="2" w:tplc="A64AD956">
      <w:start w:val="1"/>
      <w:numFmt w:val="bullet"/>
      <w:lvlText w:val=""/>
      <w:lvlJc w:val="left"/>
      <w:pPr>
        <w:ind w:left="2160" w:hanging="360"/>
      </w:pPr>
      <w:rPr>
        <w:rFonts w:ascii="Wingdings" w:hAnsi="Wingdings" w:hint="default"/>
      </w:rPr>
    </w:lvl>
    <w:lvl w:ilvl="3" w:tplc="6FC8EDB8">
      <w:start w:val="1"/>
      <w:numFmt w:val="bullet"/>
      <w:lvlText w:val=""/>
      <w:lvlJc w:val="left"/>
      <w:pPr>
        <w:ind w:left="2880" w:hanging="360"/>
      </w:pPr>
      <w:rPr>
        <w:rFonts w:ascii="Symbol" w:hAnsi="Symbol" w:hint="default"/>
      </w:rPr>
    </w:lvl>
    <w:lvl w:ilvl="4" w:tplc="733EAC80">
      <w:start w:val="1"/>
      <w:numFmt w:val="bullet"/>
      <w:lvlText w:val="o"/>
      <w:lvlJc w:val="left"/>
      <w:pPr>
        <w:ind w:left="3600" w:hanging="360"/>
      </w:pPr>
      <w:rPr>
        <w:rFonts w:ascii="Courier New" w:hAnsi="Courier New" w:hint="default"/>
      </w:rPr>
    </w:lvl>
    <w:lvl w:ilvl="5" w:tplc="4CA26FB8">
      <w:start w:val="1"/>
      <w:numFmt w:val="bullet"/>
      <w:lvlText w:val=""/>
      <w:lvlJc w:val="left"/>
      <w:pPr>
        <w:ind w:left="4320" w:hanging="360"/>
      </w:pPr>
      <w:rPr>
        <w:rFonts w:ascii="Wingdings" w:hAnsi="Wingdings" w:hint="default"/>
      </w:rPr>
    </w:lvl>
    <w:lvl w:ilvl="6" w:tplc="79BE0B9A">
      <w:start w:val="1"/>
      <w:numFmt w:val="bullet"/>
      <w:lvlText w:val=""/>
      <w:lvlJc w:val="left"/>
      <w:pPr>
        <w:ind w:left="5040" w:hanging="360"/>
      </w:pPr>
      <w:rPr>
        <w:rFonts w:ascii="Symbol" w:hAnsi="Symbol" w:hint="default"/>
      </w:rPr>
    </w:lvl>
    <w:lvl w:ilvl="7" w:tplc="64B01E70">
      <w:start w:val="1"/>
      <w:numFmt w:val="bullet"/>
      <w:lvlText w:val="o"/>
      <w:lvlJc w:val="left"/>
      <w:pPr>
        <w:ind w:left="5760" w:hanging="360"/>
      </w:pPr>
      <w:rPr>
        <w:rFonts w:ascii="Courier New" w:hAnsi="Courier New" w:hint="default"/>
      </w:rPr>
    </w:lvl>
    <w:lvl w:ilvl="8" w:tplc="308E3356">
      <w:start w:val="1"/>
      <w:numFmt w:val="bullet"/>
      <w:lvlText w:val=""/>
      <w:lvlJc w:val="left"/>
      <w:pPr>
        <w:ind w:left="6480" w:hanging="360"/>
      </w:pPr>
      <w:rPr>
        <w:rFonts w:ascii="Wingdings" w:hAnsi="Wingdings" w:hint="default"/>
      </w:rPr>
    </w:lvl>
  </w:abstractNum>
  <w:abstractNum w:abstractNumId="90" w15:restartNumberingAfterBreak="0">
    <w:nsid w:val="7A0F7110"/>
    <w:multiLevelType w:val="hybridMultilevel"/>
    <w:tmpl w:val="8B2EF4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1" w15:restartNumberingAfterBreak="0">
    <w:nsid w:val="7A252714"/>
    <w:multiLevelType w:val="hybridMultilevel"/>
    <w:tmpl w:val="FFFFFFFF"/>
    <w:lvl w:ilvl="0" w:tplc="E4342B88">
      <w:start w:val="1"/>
      <w:numFmt w:val="bullet"/>
      <w:lvlText w:val=""/>
      <w:lvlJc w:val="left"/>
      <w:pPr>
        <w:ind w:left="720" w:hanging="360"/>
      </w:pPr>
      <w:rPr>
        <w:rFonts w:ascii="Symbol" w:hAnsi="Symbol" w:hint="default"/>
      </w:rPr>
    </w:lvl>
    <w:lvl w:ilvl="1" w:tplc="53A43C0A">
      <w:start w:val="1"/>
      <w:numFmt w:val="bullet"/>
      <w:lvlText w:val="o"/>
      <w:lvlJc w:val="left"/>
      <w:pPr>
        <w:ind w:left="1440" w:hanging="360"/>
      </w:pPr>
      <w:rPr>
        <w:rFonts w:ascii="Courier New" w:hAnsi="Courier New" w:hint="default"/>
      </w:rPr>
    </w:lvl>
    <w:lvl w:ilvl="2" w:tplc="B5FAC334">
      <w:start w:val="1"/>
      <w:numFmt w:val="bullet"/>
      <w:lvlText w:val=""/>
      <w:lvlJc w:val="left"/>
      <w:pPr>
        <w:ind w:left="2160" w:hanging="360"/>
      </w:pPr>
      <w:rPr>
        <w:rFonts w:ascii="Wingdings" w:hAnsi="Wingdings" w:hint="default"/>
      </w:rPr>
    </w:lvl>
    <w:lvl w:ilvl="3" w:tplc="5B74F8FC">
      <w:start w:val="1"/>
      <w:numFmt w:val="bullet"/>
      <w:lvlText w:val=""/>
      <w:lvlJc w:val="left"/>
      <w:pPr>
        <w:ind w:left="2880" w:hanging="360"/>
      </w:pPr>
      <w:rPr>
        <w:rFonts w:ascii="Symbol" w:hAnsi="Symbol" w:hint="default"/>
      </w:rPr>
    </w:lvl>
    <w:lvl w:ilvl="4" w:tplc="A74CA716">
      <w:start w:val="1"/>
      <w:numFmt w:val="bullet"/>
      <w:lvlText w:val="o"/>
      <w:lvlJc w:val="left"/>
      <w:pPr>
        <w:ind w:left="3600" w:hanging="360"/>
      </w:pPr>
      <w:rPr>
        <w:rFonts w:ascii="Courier New" w:hAnsi="Courier New" w:hint="default"/>
      </w:rPr>
    </w:lvl>
    <w:lvl w:ilvl="5" w:tplc="89E8E8F4">
      <w:start w:val="1"/>
      <w:numFmt w:val="bullet"/>
      <w:lvlText w:val=""/>
      <w:lvlJc w:val="left"/>
      <w:pPr>
        <w:ind w:left="4320" w:hanging="360"/>
      </w:pPr>
      <w:rPr>
        <w:rFonts w:ascii="Wingdings" w:hAnsi="Wingdings" w:hint="default"/>
      </w:rPr>
    </w:lvl>
    <w:lvl w:ilvl="6" w:tplc="6CF8E6C2">
      <w:start w:val="1"/>
      <w:numFmt w:val="bullet"/>
      <w:lvlText w:val=""/>
      <w:lvlJc w:val="left"/>
      <w:pPr>
        <w:ind w:left="5040" w:hanging="360"/>
      </w:pPr>
      <w:rPr>
        <w:rFonts w:ascii="Symbol" w:hAnsi="Symbol" w:hint="default"/>
      </w:rPr>
    </w:lvl>
    <w:lvl w:ilvl="7" w:tplc="6316A37E">
      <w:start w:val="1"/>
      <w:numFmt w:val="bullet"/>
      <w:lvlText w:val="o"/>
      <w:lvlJc w:val="left"/>
      <w:pPr>
        <w:ind w:left="5760" w:hanging="360"/>
      </w:pPr>
      <w:rPr>
        <w:rFonts w:ascii="Courier New" w:hAnsi="Courier New" w:hint="default"/>
      </w:rPr>
    </w:lvl>
    <w:lvl w:ilvl="8" w:tplc="AF722874">
      <w:start w:val="1"/>
      <w:numFmt w:val="bullet"/>
      <w:lvlText w:val=""/>
      <w:lvlJc w:val="left"/>
      <w:pPr>
        <w:ind w:left="6480" w:hanging="360"/>
      </w:pPr>
      <w:rPr>
        <w:rFonts w:ascii="Wingdings" w:hAnsi="Wingdings" w:hint="default"/>
      </w:rPr>
    </w:lvl>
  </w:abstractNum>
  <w:abstractNum w:abstractNumId="92" w15:restartNumberingAfterBreak="0">
    <w:nsid w:val="7A3345C7"/>
    <w:multiLevelType w:val="hybridMultilevel"/>
    <w:tmpl w:val="328A42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3" w15:restartNumberingAfterBreak="0">
    <w:nsid w:val="7A6247FB"/>
    <w:multiLevelType w:val="hybridMultilevel"/>
    <w:tmpl w:val="56F0BC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4" w15:restartNumberingAfterBreak="0">
    <w:nsid w:val="7C552630"/>
    <w:multiLevelType w:val="hybridMultilevel"/>
    <w:tmpl w:val="FFFFFFFF"/>
    <w:lvl w:ilvl="0" w:tplc="896C644E">
      <w:start w:val="1"/>
      <w:numFmt w:val="bullet"/>
      <w:lvlText w:val=""/>
      <w:lvlJc w:val="left"/>
      <w:pPr>
        <w:ind w:left="720" w:hanging="360"/>
      </w:pPr>
      <w:rPr>
        <w:rFonts w:ascii="Symbol" w:hAnsi="Symbol" w:hint="default"/>
      </w:rPr>
    </w:lvl>
    <w:lvl w:ilvl="1" w:tplc="62BE91B0">
      <w:start w:val="1"/>
      <w:numFmt w:val="bullet"/>
      <w:lvlText w:val="o"/>
      <w:lvlJc w:val="left"/>
      <w:pPr>
        <w:ind w:left="1440" w:hanging="360"/>
      </w:pPr>
      <w:rPr>
        <w:rFonts w:ascii="Courier New" w:hAnsi="Courier New" w:hint="default"/>
      </w:rPr>
    </w:lvl>
    <w:lvl w:ilvl="2" w:tplc="81FE722C">
      <w:start w:val="1"/>
      <w:numFmt w:val="bullet"/>
      <w:lvlText w:val=""/>
      <w:lvlJc w:val="left"/>
      <w:pPr>
        <w:ind w:left="2160" w:hanging="360"/>
      </w:pPr>
      <w:rPr>
        <w:rFonts w:ascii="Wingdings" w:hAnsi="Wingdings" w:hint="default"/>
      </w:rPr>
    </w:lvl>
    <w:lvl w:ilvl="3" w:tplc="7328238C">
      <w:start w:val="1"/>
      <w:numFmt w:val="bullet"/>
      <w:lvlText w:val=""/>
      <w:lvlJc w:val="left"/>
      <w:pPr>
        <w:ind w:left="2880" w:hanging="360"/>
      </w:pPr>
      <w:rPr>
        <w:rFonts w:ascii="Symbol" w:hAnsi="Symbol" w:hint="default"/>
      </w:rPr>
    </w:lvl>
    <w:lvl w:ilvl="4" w:tplc="F8660AD6">
      <w:start w:val="1"/>
      <w:numFmt w:val="bullet"/>
      <w:lvlText w:val="o"/>
      <w:lvlJc w:val="left"/>
      <w:pPr>
        <w:ind w:left="3600" w:hanging="360"/>
      </w:pPr>
      <w:rPr>
        <w:rFonts w:ascii="Courier New" w:hAnsi="Courier New" w:hint="default"/>
      </w:rPr>
    </w:lvl>
    <w:lvl w:ilvl="5" w:tplc="37D0B68E">
      <w:start w:val="1"/>
      <w:numFmt w:val="bullet"/>
      <w:lvlText w:val=""/>
      <w:lvlJc w:val="left"/>
      <w:pPr>
        <w:ind w:left="4320" w:hanging="360"/>
      </w:pPr>
      <w:rPr>
        <w:rFonts w:ascii="Wingdings" w:hAnsi="Wingdings" w:hint="default"/>
      </w:rPr>
    </w:lvl>
    <w:lvl w:ilvl="6" w:tplc="F4786A68">
      <w:start w:val="1"/>
      <w:numFmt w:val="bullet"/>
      <w:lvlText w:val=""/>
      <w:lvlJc w:val="left"/>
      <w:pPr>
        <w:ind w:left="5040" w:hanging="360"/>
      </w:pPr>
      <w:rPr>
        <w:rFonts w:ascii="Symbol" w:hAnsi="Symbol" w:hint="default"/>
      </w:rPr>
    </w:lvl>
    <w:lvl w:ilvl="7" w:tplc="8BC4761A">
      <w:start w:val="1"/>
      <w:numFmt w:val="bullet"/>
      <w:lvlText w:val="o"/>
      <w:lvlJc w:val="left"/>
      <w:pPr>
        <w:ind w:left="5760" w:hanging="360"/>
      </w:pPr>
      <w:rPr>
        <w:rFonts w:ascii="Courier New" w:hAnsi="Courier New" w:hint="default"/>
      </w:rPr>
    </w:lvl>
    <w:lvl w:ilvl="8" w:tplc="5D94518E">
      <w:start w:val="1"/>
      <w:numFmt w:val="bullet"/>
      <w:lvlText w:val=""/>
      <w:lvlJc w:val="left"/>
      <w:pPr>
        <w:ind w:left="6480" w:hanging="360"/>
      </w:pPr>
      <w:rPr>
        <w:rFonts w:ascii="Wingdings" w:hAnsi="Wingdings" w:hint="default"/>
      </w:rPr>
    </w:lvl>
  </w:abstractNum>
  <w:abstractNum w:abstractNumId="95" w15:restartNumberingAfterBreak="0">
    <w:nsid w:val="7D794FF7"/>
    <w:multiLevelType w:val="hybridMultilevel"/>
    <w:tmpl w:val="FFFFFFFF"/>
    <w:lvl w:ilvl="0" w:tplc="D3BA4218">
      <w:start w:val="1"/>
      <w:numFmt w:val="bullet"/>
      <w:lvlText w:val=""/>
      <w:lvlJc w:val="left"/>
      <w:pPr>
        <w:ind w:left="720" w:hanging="360"/>
      </w:pPr>
      <w:rPr>
        <w:rFonts w:ascii="Symbol" w:hAnsi="Symbol" w:hint="default"/>
      </w:rPr>
    </w:lvl>
    <w:lvl w:ilvl="1" w:tplc="0A0E023E">
      <w:start w:val="1"/>
      <w:numFmt w:val="bullet"/>
      <w:lvlText w:val="o"/>
      <w:lvlJc w:val="left"/>
      <w:pPr>
        <w:ind w:left="1440" w:hanging="360"/>
      </w:pPr>
      <w:rPr>
        <w:rFonts w:ascii="Courier New" w:hAnsi="Courier New" w:hint="default"/>
      </w:rPr>
    </w:lvl>
    <w:lvl w:ilvl="2" w:tplc="8112F03C">
      <w:start w:val="1"/>
      <w:numFmt w:val="bullet"/>
      <w:lvlText w:val=""/>
      <w:lvlJc w:val="left"/>
      <w:pPr>
        <w:ind w:left="2160" w:hanging="360"/>
      </w:pPr>
      <w:rPr>
        <w:rFonts w:ascii="Wingdings" w:hAnsi="Wingdings" w:hint="default"/>
      </w:rPr>
    </w:lvl>
    <w:lvl w:ilvl="3" w:tplc="F230C12C">
      <w:start w:val="1"/>
      <w:numFmt w:val="bullet"/>
      <w:lvlText w:val=""/>
      <w:lvlJc w:val="left"/>
      <w:pPr>
        <w:ind w:left="2880" w:hanging="360"/>
      </w:pPr>
      <w:rPr>
        <w:rFonts w:ascii="Symbol" w:hAnsi="Symbol" w:hint="default"/>
      </w:rPr>
    </w:lvl>
    <w:lvl w:ilvl="4" w:tplc="6B8A0E24">
      <w:start w:val="1"/>
      <w:numFmt w:val="bullet"/>
      <w:lvlText w:val="o"/>
      <w:lvlJc w:val="left"/>
      <w:pPr>
        <w:ind w:left="3600" w:hanging="360"/>
      </w:pPr>
      <w:rPr>
        <w:rFonts w:ascii="Courier New" w:hAnsi="Courier New" w:hint="default"/>
      </w:rPr>
    </w:lvl>
    <w:lvl w:ilvl="5" w:tplc="E02E07C6">
      <w:start w:val="1"/>
      <w:numFmt w:val="bullet"/>
      <w:lvlText w:val=""/>
      <w:lvlJc w:val="left"/>
      <w:pPr>
        <w:ind w:left="4320" w:hanging="360"/>
      </w:pPr>
      <w:rPr>
        <w:rFonts w:ascii="Wingdings" w:hAnsi="Wingdings" w:hint="default"/>
      </w:rPr>
    </w:lvl>
    <w:lvl w:ilvl="6" w:tplc="75025DF4">
      <w:start w:val="1"/>
      <w:numFmt w:val="bullet"/>
      <w:lvlText w:val=""/>
      <w:lvlJc w:val="left"/>
      <w:pPr>
        <w:ind w:left="5040" w:hanging="360"/>
      </w:pPr>
      <w:rPr>
        <w:rFonts w:ascii="Symbol" w:hAnsi="Symbol" w:hint="default"/>
      </w:rPr>
    </w:lvl>
    <w:lvl w:ilvl="7" w:tplc="F6DACC2A">
      <w:start w:val="1"/>
      <w:numFmt w:val="bullet"/>
      <w:lvlText w:val="o"/>
      <w:lvlJc w:val="left"/>
      <w:pPr>
        <w:ind w:left="5760" w:hanging="360"/>
      </w:pPr>
      <w:rPr>
        <w:rFonts w:ascii="Courier New" w:hAnsi="Courier New" w:hint="default"/>
      </w:rPr>
    </w:lvl>
    <w:lvl w:ilvl="8" w:tplc="11069342">
      <w:start w:val="1"/>
      <w:numFmt w:val="bullet"/>
      <w:lvlText w:val=""/>
      <w:lvlJc w:val="left"/>
      <w:pPr>
        <w:ind w:left="6480" w:hanging="360"/>
      </w:pPr>
      <w:rPr>
        <w:rFonts w:ascii="Wingdings" w:hAnsi="Wingdings" w:hint="default"/>
      </w:rPr>
    </w:lvl>
  </w:abstractNum>
  <w:num w:numId="1">
    <w:abstractNumId w:val="89"/>
  </w:num>
  <w:num w:numId="2">
    <w:abstractNumId w:val="63"/>
  </w:num>
  <w:num w:numId="3">
    <w:abstractNumId w:val="66"/>
  </w:num>
  <w:num w:numId="4">
    <w:abstractNumId w:val="75"/>
  </w:num>
  <w:num w:numId="5">
    <w:abstractNumId w:val="2"/>
  </w:num>
  <w:num w:numId="6">
    <w:abstractNumId w:val="0"/>
  </w:num>
  <w:num w:numId="7">
    <w:abstractNumId w:val="26"/>
  </w:num>
  <w:num w:numId="8">
    <w:abstractNumId w:val="30"/>
  </w:num>
  <w:num w:numId="9">
    <w:abstractNumId w:val="1"/>
  </w:num>
  <w:num w:numId="10">
    <w:abstractNumId w:val="55"/>
  </w:num>
  <w:num w:numId="11">
    <w:abstractNumId w:val="20"/>
  </w:num>
  <w:num w:numId="12">
    <w:abstractNumId w:val="74"/>
  </w:num>
  <w:num w:numId="13">
    <w:abstractNumId w:val="49"/>
  </w:num>
  <w:num w:numId="14">
    <w:abstractNumId w:val="94"/>
  </w:num>
  <w:num w:numId="15">
    <w:abstractNumId w:val="5"/>
  </w:num>
  <w:num w:numId="16">
    <w:abstractNumId w:val="81"/>
  </w:num>
  <w:num w:numId="17">
    <w:abstractNumId w:val="67"/>
  </w:num>
  <w:num w:numId="18">
    <w:abstractNumId w:val="59"/>
  </w:num>
  <w:num w:numId="19">
    <w:abstractNumId w:val="48"/>
  </w:num>
  <w:num w:numId="20">
    <w:abstractNumId w:val="80"/>
  </w:num>
  <w:num w:numId="21">
    <w:abstractNumId w:val="91"/>
  </w:num>
  <w:num w:numId="22">
    <w:abstractNumId w:val="41"/>
  </w:num>
  <w:num w:numId="23">
    <w:abstractNumId w:val="16"/>
  </w:num>
  <w:num w:numId="24">
    <w:abstractNumId w:val="44"/>
  </w:num>
  <w:num w:numId="25">
    <w:abstractNumId w:val="73"/>
  </w:num>
  <w:num w:numId="26">
    <w:abstractNumId w:val="76"/>
  </w:num>
  <w:num w:numId="27">
    <w:abstractNumId w:val="84"/>
  </w:num>
  <w:num w:numId="28">
    <w:abstractNumId w:val="3"/>
  </w:num>
  <w:num w:numId="29">
    <w:abstractNumId w:val="60"/>
  </w:num>
  <w:num w:numId="30">
    <w:abstractNumId w:val="95"/>
  </w:num>
  <w:num w:numId="31">
    <w:abstractNumId w:val="43"/>
  </w:num>
  <w:num w:numId="32">
    <w:abstractNumId w:val="12"/>
  </w:num>
  <w:num w:numId="33">
    <w:abstractNumId w:val="17"/>
  </w:num>
  <w:num w:numId="34">
    <w:abstractNumId w:val="52"/>
  </w:num>
  <w:num w:numId="35">
    <w:abstractNumId w:val="65"/>
  </w:num>
  <w:num w:numId="36">
    <w:abstractNumId w:val="27"/>
  </w:num>
  <w:num w:numId="37">
    <w:abstractNumId w:val="21"/>
  </w:num>
  <w:num w:numId="38">
    <w:abstractNumId w:val="11"/>
  </w:num>
  <w:num w:numId="39">
    <w:abstractNumId w:val="70"/>
  </w:num>
  <w:num w:numId="40">
    <w:abstractNumId w:val="56"/>
  </w:num>
  <w:num w:numId="41">
    <w:abstractNumId w:val="68"/>
  </w:num>
  <w:num w:numId="42">
    <w:abstractNumId w:val="6"/>
  </w:num>
  <w:num w:numId="43">
    <w:abstractNumId w:val="32"/>
  </w:num>
  <w:num w:numId="44">
    <w:abstractNumId w:val="19"/>
  </w:num>
  <w:num w:numId="45">
    <w:abstractNumId w:val="34"/>
  </w:num>
  <w:num w:numId="46">
    <w:abstractNumId w:val="57"/>
  </w:num>
  <w:num w:numId="47">
    <w:abstractNumId w:val="8"/>
  </w:num>
  <w:num w:numId="48">
    <w:abstractNumId w:val="37"/>
  </w:num>
  <w:num w:numId="49">
    <w:abstractNumId w:val="62"/>
  </w:num>
  <w:num w:numId="50">
    <w:abstractNumId w:val="87"/>
  </w:num>
  <w:num w:numId="51">
    <w:abstractNumId w:val="85"/>
  </w:num>
  <w:num w:numId="52">
    <w:abstractNumId w:val="33"/>
  </w:num>
  <w:num w:numId="53">
    <w:abstractNumId w:val="88"/>
  </w:num>
  <w:num w:numId="54">
    <w:abstractNumId w:val="54"/>
  </w:num>
  <w:num w:numId="55">
    <w:abstractNumId w:val="47"/>
  </w:num>
  <w:num w:numId="56">
    <w:abstractNumId w:val="39"/>
  </w:num>
  <w:num w:numId="57">
    <w:abstractNumId w:val="13"/>
  </w:num>
  <w:num w:numId="58">
    <w:abstractNumId w:val="69"/>
  </w:num>
  <w:num w:numId="59">
    <w:abstractNumId w:val="23"/>
  </w:num>
  <w:num w:numId="60">
    <w:abstractNumId w:val="45"/>
  </w:num>
  <w:num w:numId="61">
    <w:abstractNumId w:val="31"/>
  </w:num>
  <w:num w:numId="62">
    <w:abstractNumId w:val="58"/>
  </w:num>
  <w:num w:numId="63">
    <w:abstractNumId w:val="78"/>
  </w:num>
  <w:num w:numId="64">
    <w:abstractNumId w:val="86"/>
  </w:num>
  <w:num w:numId="65">
    <w:abstractNumId w:val="61"/>
  </w:num>
  <w:num w:numId="66">
    <w:abstractNumId w:val="14"/>
  </w:num>
  <w:num w:numId="67">
    <w:abstractNumId w:val="83"/>
  </w:num>
  <w:num w:numId="68">
    <w:abstractNumId w:val="82"/>
  </w:num>
  <w:num w:numId="69">
    <w:abstractNumId w:val="15"/>
  </w:num>
  <w:num w:numId="70">
    <w:abstractNumId w:val="64"/>
  </w:num>
  <w:num w:numId="71">
    <w:abstractNumId w:val="71"/>
  </w:num>
  <w:num w:numId="72">
    <w:abstractNumId w:val="25"/>
  </w:num>
  <w:num w:numId="73">
    <w:abstractNumId w:val="9"/>
  </w:num>
  <w:num w:numId="74">
    <w:abstractNumId w:val="50"/>
  </w:num>
  <w:num w:numId="75">
    <w:abstractNumId w:val="28"/>
  </w:num>
  <w:num w:numId="76">
    <w:abstractNumId w:val="72"/>
  </w:num>
  <w:num w:numId="77">
    <w:abstractNumId w:val="79"/>
  </w:num>
  <w:num w:numId="78">
    <w:abstractNumId w:val="4"/>
  </w:num>
  <w:num w:numId="79">
    <w:abstractNumId w:val="40"/>
  </w:num>
  <w:num w:numId="80">
    <w:abstractNumId w:val="10"/>
  </w:num>
  <w:num w:numId="81">
    <w:abstractNumId w:val="38"/>
  </w:num>
  <w:num w:numId="82">
    <w:abstractNumId w:val="46"/>
  </w:num>
  <w:num w:numId="83">
    <w:abstractNumId w:val="7"/>
  </w:num>
  <w:num w:numId="84">
    <w:abstractNumId w:val="22"/>
  </w:num>
  <w:num w:numId="85">
    <w:abstractNumId w:val="93"/>
  </w:num>
  <w:num w:numId="86">
    <w:abstractNumId w:val="29"/>
  </w:num>
  <w:num w:numId="87">
    <w:abstractNumId w:val="77"/>
  </w:num>
  <w:num w:numId="88">
    <w:abstractNumId w:val="24"/>
  </w:num>
  <w:num w:numId="89">
    <w:abstractNumId w:val="42"/>
  </w:num>
  <w:num w:numId="90">
    <w:abstractNumId w:val="90"/>
  </w:num>
  <w:num w:numId="91">
    <w:abstractNumId w:val="35"/>
  </w:num>
  <w:num w:numId="92">
    <w:abstractNumId w:val="92"/>
  </w:num>
  <w:num w:numId="93">
    <w:abstractNumId w:val="36"/>
  </w:num>
  <w:num w:numId="94">
    <w:abstractNumId w:val="51"/>
  </w:num>
  <w:num w:numId="95">
    <w:abstractNumId w:val="18"/>
  </w:num>
  <w:num w:numId="96">
    <w:abstractNumId w:val="53"/>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defaultTabStop w:val="720"/>
  <w:characterSpacingControl w:val="doNotCompress"/>
  <w:hdrShapeDefaults>
    <o:shapedefaults v:ext="edit" spidmax="6145">
      <o:colormru v:ext="edit" colors="#0063af,#2a6ebb"/>
    </o:shapedefaults>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LcwNzA3NTIysDA3NjBU0lEKTi0uzszPAykwNK8FALAku4YtAAAA"/>
  </w:docVars>
  <w:rsids>
    <w:rsidRoot w:val="00BF5568"/>
    <w:rsid w:val="00000D29"/>
    <w:rsid w:val="000010C1"/>
    <w:rsid w:val="000027AB"/>
    <w:rsid w:val="00003A8C"/>
    <w:rsid w:val="0000455C"/>
    <w:rsid w:val="00004B3E"/>
    <w:rsid w:val="00004D5A"/>
    <w:rsid w:val="00005333"/>
    <w:rsid w:val="00005B8D"/>
    <w:rsid w:val="0000658D"/>
    <w:rsid w:val="00006DC4"/>
    <w:rsid w:val="00006FB5"/>
    <w:rsid w:val="000078AD"/>
    <w:rsid w:val="00007E2D"/>
    <w:rsid w:val="00010F0B"/>
    <w:rsid w:val="000112A2"/>
    <w:rsid w:val="000119D3"/>
    <w:rsid w:val="00012846"/>
    <w:rsid w:val="00013136"/>
    <w:rsid w:val="00013AD2"/>
    <w:rsid w:val="00013C77"/>
    <w:rsid w:val="00013EE3"/>
    <w:rsid w:val="00014254"/>
    <w:rsid w:val="0001482D"/>
    <w:rsid w:val="00014A88"/>
    <w:rsid w:val="00014FEB"/>
    <w:rsid w:val="000152D5"/>
    <w:rsid w:val="000157B2"/>
    <w:rsid w:val="000158EC"/>
    <w:rsid w:val="000160D1"/>
    <w:rsid w:val="000160E9"/>
    <w:rsid w:val="00016603"/>
    <w:rsid w:val="000173DC"/>
    <w:rsid w:val="00017B8D"/>
    <w:rsid w:val="0002029D"/>
    <w:rsid w:val="00021218"/>
    <w:rsid w:val="00021630"/>
    <w:rsid w:val="0002172D"/>
    <w:rsid w:val="000220EE"/>
    <w:rsid w:val="000223AF"/>
    <w:rsid w:val="000227B2"/>
    <w:rsid w:val="00022D48"/>
    <w:rsid w:val="000236FC"/>
    <w:rsid w:val="00023A18"/>
    <w:rsid w:val="00023C98"/>
    <w:rsid w:val="00023D4E"/>
    <w:rsid w:val="000247D6"/>
    <w:rsid w:val="0002533D"/>
    <w:rsid w:val="0002560C"/>
    <w:rsid w:val="00025949"/>
    <w:rsid w:val="0002642B"/>
    <w:rsid w:val="00026762"/>
    <w:rsid w:val="00026FC5"/>
    <w:rsid w:val="0003065C"/>
    <w:rsid w:val="0003097B"/>
    <w:rsid w:val="00030A5F"/>
    <w:rsid w:val="00030D73"/>
    <w:rsid w:val="00030EBE"/>
    <w:rsid w:val="00031242"/>
    <w:rsid w:val="000316B8"/>
    <w:rsid w:val="00031FCC"/>
    <w:rsid w:val="00032CAF"/>
    <w:rsid w:val="000337C5"/>
    <w:rsid w:val="000345D3"/>
    <w:rsid w:val="000352AB"/>
    <w:rsid w:val="00035A54"/>
    <w:rsid w:val="00035EC5"/>
    <w:rsid w:val="00035F9E"/>
    <w:rsid w:val="000368C5"/>
    <w:rsid w:val="0003762C"/>
    <w:rsid w:val="000379E4"/>
    <w:rsid w:val="00040DBB"/>
    <w:rsid w:val="00041DCD"/>
    <w:rsid w:val="00041E81"/>
    <w:rsid w:val="0004224B"/>
    <w:rsid w:val="000424F3"/>
    <w:rsid w:val="000429AD"/>
    <w:rsid w:val="0004389B"/>
    <w:rsid w:val="00043F40"/>
    <w:rsid w:val="00044454"/>
    <w:rsid w:val="00044534"/>
    <w:rsid w:val="00044CD8"/>
    <w:rsid w:val="00045B45"/>
    <w:rsid w:val="00045C86"/>
    <w:rsid w:val="00045F63"/>
    <w:rsid w:val="00047464"/>
    <w:rsid w:val="000478BF"/>
    <w:rsid w:val="00047BAC"/>
    <w:rsid w:val="0005031D"/>
    <w:rsid w:val="00050366"/>
    <w:rsid w:val="0005070D"/>
    <w:rsid w:val="00050F49"/>
    <w:rsid w:val="00051A5E"/>
    <w:rsid w:val="000520FA"/>
    <w:rsid w:val="0005230C"/>
    <w:rsid w:val="000526EB"/>
    <w:rsid w:val="00052D51"/>
    <w:rsid w:val="0005301F"/>
    <w:rsid w:val="00053A87"/>
    <w:rsid w:val="00053C56"/>
    <w:rsid w:val="0005520F"/>
    <w:rsid w:val="00055C96"/>
    <w:rsid w:val="000567E6"/>
    <w:rsid w:val="00056D75"/>
    <w:rsid w:val="0005777E"/>
    <w:rsid w:val="00057DA9"/>
    <w:rsid w:val="00060388"/>
    <w:rsid w:val="0006111C"/>
    <w:rsid w:val="000617E9"/>
    <w:rsid w:val="00062306"/>
    <w:rsid w:val="000625C0"/>
    <w:rsid w:val="000627E2"/>
    <w:rsid w:val="000633FC"/>
    <w:rsid w:val="00063E6D"/>
    <w:rsid w:val="0006563C"/>
    <w:rsid w:val="00065C10"/>
    <w:rsid w:val="000666A6"/>
    <w:rsid w:val="00066EAA"/>
    <w:rsid w:val="000701BD"/>
    <w:rsid w:val="00070C45"/>
    <w:rsid w:val="00071339"/>
    <w:rsid w:val="00072724"/>
    <w:rsid w:val="000737C7"/>
    <w:rsid w:val="00073C9E"/>
    <w:rsid w:val="00073E83"/>
    <w:rsid w:val="0007443B"/>
    <w:rsid w:val="00074C9F"/>
    <w:rsid w:val="00075731"/>
    <w:rsid w:val="00075B97"/>
    <w:rsid w:val="00075BFF"/>
    <w:rsid w:val="00075E15"/>
    <w:rsid w:val="00076A48"/>
    <w:rsid w:val="00076FC6"/>
    <w:rsid w:val="00080265"/>
    <w:rsid w:val="00080294"/>
    <w:rsid w:val="00081954"/>
    <w:rsid w:val="00081EE4"/>
    <w:rsid w:val="00081F15"/>
    <w:rsid w:val="000821AF"/>
    <w:rsid w:val="00083294"/>
    <w:rsid w:val="000837A5"/>
    <w:rsid w:val="000837B9"/>
    <w:rsid w:val="000845B7"/>
    <w:rsid w:val="00084704"/>
    <w:rsid w:val="00084C61"/>
    <w:rsid w:val="0008649D"/>
    <w:rsid w:val="00086AF7"/>
    <w:rsid w:val="00086C2A"/>
    <w:rsid w:val="00086C73"/>
    <w:rsid w:val="00090AC5"/>
    <w:rsid w:val="00091053"/>
    <w:rsid w:val="000911E5"/>
    <w:rsid w:val="0009169C"/>
    <w:rsid w:val="00091759"/>
    <w:rsid w:val="00091C2C"/>
    <w:rsid w:val="000928E1"/>
    <w:rsid w:val="00093299"/>
    <w:rsid w:val="000933C9"/>
    <w:rsid w:val="000935B6"/>
    <w:rsid w:val="000936D2"/>
    <w:rsid w:val="00093D35"/>
    <w:rsid w:val="000941DD"/>
    <w:rsid w:val="0009437A"/>
    <w:rsid w:val="0009467D"/>
    <w:rsid w:val="0009522F"/>
    <w:rsid w:val="000972FA"/>
    <w:rsid w:val="00097AF8"/>
    <w:rsid w:val="00097E81"/>
    <w:rsid w:val="00097FE4"/>
    <w:rsid w:val="000A020B"/>
    <w:rsid w:val="000A037E"/>
    <w:rsid w:val="000A04B0"/>
    <w:rsid w:val="000A125D"/>
    <w:rsid w:val="000A1BE7"/>
    <w:rsid w:val="000A1C0F"/>
    <w:rsid w:val="000A3651"/>
    <w:rsid w:val="000A3F26"/>
    <w:rsid w:val="000A41BD"/>
    <w:rsid w:val="000A5308"/>
    <w:rsid w:val="000A5A25"/>
    <w:rsid w:val="000A5A8B"/>
    <w:rsid w:val="000A5BFF"/>
    <w:rsid w:val="000A5EA2"/>
    <w:rsid w:val="000A5FFA"/>
    <w:rsid w:val="000A6784"/>
    <w:rsid w:val="000A7254"/>
    <w:rsid w:val="000A7641"/>
    <w:rsid w:val="000B0D5C"/>
    <w:rsid w:val="000B112C"/>
    <w:rsid w:val="000B11B4"/>
    <w:rsid w:val="000B1206"/>
    <w:rsid w:val="000B19E9"/>
    <w:rsid w:val="000B1D22"/>
    <w:rsid w:val="000B2944"/>
    <w:rsid w:val="000B2BD3"/>
    <w:rsid w:val="000B3651"/>
    <w:rsid w:val="000B3955"/>
    <w:rsid w:val="000B3C68"/>
    <w:rsid w:val="000B4111"/>
    <w:rsid w:val="000B493E"/>
    <w:rsid w:val="000B4D75"/>
    <w:rsid w:val="000B5466"/>
    <w:rsid w:val="000B56FC"/>
    <w:rsid w:val="000B6066"/>
    <w:rsid w:val="000B686C"/>
    <w:rsid w:val="000B6A77"/>
    <w:rsid w:val="000B758E"/>
    <w:rsid w:val="000B77E5"/>
    <w:rsid w:val="000B781E"/>
    <w:rsid w:val="000B7B96"/>
    <w:rsid w:val="000C1535"/>
    <w:rsid w:val="000C1843"/>
    <w:rsid w:val="000C2F4D"/>
    <w:rsid w:val="000C334C"/>
    <w:rsid w:val="000C3D49"/>
    <w:rsid w:val="000C45AF"/>
    <w:rsid w:val="000C59C8"/>
    <w:rsid w:val="000C6620"/>
    <w:rsid w:val="000C6D6A"/>
    <w:rsid w:val="000C7A49"/>
    <w:rsid w:val="000C7E7B"/>
    <w:rsid w:val="000D0006"/>
    <w:rsid w:val="000D255A"/>
    <w:rsid w:val="000D2D73"/>
    <w:rsid w:val="000D31D5"/>
    <w:rsid w:val="000D459F"/>
    <w:rsid w:val="000D45AA"/>
    <w:rsid w:val="000D45E4"/>
    <w:rsid w:val="000D46BD"/>
    <w:rsid w:val="000D506F"/>
    <w:rsid w:val="000D5884"/>
    <w:rsid w:val="000D58EB"/>
    <w:rsid w:val="000D6010"/>
    <w:rsid w:val="000D6460"/>
    <w:rsid w:val="000D681A"/>
    <w:rsid w:val="000D711B"/>
    <w:rsid w:val="000D71E4"/>
    <w:rsid w:val="000D752A"/>
    <w:rsid w:val="000D78A9"/>
    <w:rsid w:val="000E0381"/>
    <w:rsid w:val="000E05C2"/>
    <w:rsid w:val="000E189A"/>
    <w:rsid w:val="000E283E"/>
    <w:rsid w:val="000E28FA"/>
    <w:rsid w:val="000E3140"/>
    <w:rsid w:val="000E3202"/>
    <w:rsid w:val="000E3339"/>
    <w:rsid w:val="000E3C4C"/>
    <w:rsid w:val="000E4B94"/>
    <w:rsid w:val="000E5794"/>
    <w:rsid w:val="000E5C91"/>
    <w:rsid w:val="000E6551"/>
    <w:rsid w:val="000E6AC4"/>
    <w:rsid w:val="000E6E5F"/>
    <w:rsid w:val="000E75F6"/>
    <w:rsid w:val="000F001D"/>
    <w:rsid w:val="000F1A0D"/>
    <w:rsid w:val="000F25EF"/>
    <w:rsid w:val="000F336B"/>
    <w:rsid w:val="000F34E9"/>
    <w:rsid w:val="000F415F"/>
    <w:rsid w:val="000F487C"/>
    <w:rsid w:val="000F5047"/>
    <w:rsid w:val="000F6F67"/>
    <w:rsid w:val="000F7507"/>
    <w:rsid w:val="000F7557"/>
    <w:rsid w:val="000F79B7"/>
    <w:rsid w:val="000F7BE7"/>
    <w:rsid w:val="00100575"/>
    <w:rsid w:val="00101F62"/>
    <w:rsid w:val="0010380D"/>
    <w:rsid w:val="00103F50"/>
    <w:rsid w:val="001047FA"/>
    <w:rsid w:val="00104BE6"/>
    <w:rsid w:val="001058C3"/>
    <w:rsid w:val="00105A57"/>
    <w:rsid w:val="00105D05"/>
    <w:rsid w:val="001062DD"/>
    <w:rsid w:val="0010687F"/>
    <w:rsid w:val="00106B02"/>
    <w:rsid w:val="00107516"/>
    <w:rsid w:val="00110107"/>
    <w:rsid w:val="00110714"/>
    <w:rsid w:val="00110A3A"/>
    <w:rsid w:val="00111C57"/>
    <w:rsid w:val="00112132"/>
    <w:rsid w:val="00112743"/>
    <w:rsid w:val="00112CC5"/>
    <w:rsid w:val="00112D78"/>
    <w:rsid w:val="0011476E"/>
    <w:rsid w:val="00117BC1"/>
    <w:rsid w:val="00120168"/>
    <w:rsid w:val="001210E7"/>
    <w:rsid w:val="0012180C"/>
    <w:rsid w:val="00121C96"/>
    <w:rsid w:val="0012262B"/>
    <w:rsid w:val="00122898"/>
    <w:rsid w:val="00122FA4"/>
    <w:rsid w:val="001233B0"/>
    <w:rsid w:val="00123902"/>
    <w:rsid w:val="001240F2"/>
    <w:rsid w:val="00124733"/>
    <w:rsid w:val="00125658"/>
    <w:rsid w:val="00125659"/>
    <w:rsid w:val="00126398"/>
    <w:rsid w:val="001264F2"/>
    <w:rsid w:val="00126C51"/>
    <w:rsid w:val="00127226"/>
    <w:rsid w:val="001272B6"/>
    <w:rsid w:val="001273A2"/>
    <w:rsid w:val="00127D6E"/>
    <w:rsid w:val="00130397"/>
    <w:rsid w:val="00130B33"/>
    <w:rsid w:val="00131A8E"/>
    <w:rsid w:val="00131F44"/>
    <w:rsid w:val="00132131"/>
    <w:rsid w:val="00132537"/>
    <w:rsid w:val="0013331D"/>
    <w:rsid w:val="0013333A"/>
    <w:rsid w:val="00133AFB"/>
    <w:rsid w:val="00133F83"/>
    <w:rsid w:val="001344FB"/>
    <w:rsid w:val="001345BE"/>
    <w:rsid w:val="00135B33"/>
    <w:rsid w:val="00135D31"/>
    <w:rsid w:val="00135EF4"/>
    <w:rsid w:val="0013660B"/>
    <w:rsid w:val="0013734E"/>
    <w:rsid w:val="001373CE"/>
    <w:rsid w:val="001408FD"/>
    <w:rsid w:val="00140DBD"/>
    <w:rsid w:val="00140EE7"/>
    <w:rsid w:val="001410F9"/>
    <w:rsid w:val="00141BCD"/>
    <w:rsid w:val="00141D52"/>
    <w:rsid w:val="001425F1"/>
    <w:rsid w:val="00143386"/>
    <w:rsid w:val="001439A7"/>
    <w:rsid w:val="00143ED0"/>
    <w:rsid w:val="00144191"/>
    <w:rsid w:val="0014447D"/>
    <w:rsid w:val="001449CC"/>
    <w:rsid w:val="001449EF"/>
    <w:rsid w:val="00146E81"/>
    <w:rsid w:val="00150466"/>
    <w:rsid w:val="00150820"/>
    <w:rsid w:val="00150A9D"/>
    <w:rsid w:val="00151198"/>
    <w:rsid w:val="00152293"/>
    <w:rsid w:val="001523FD"/>
    <w:rsid w:val="00152E3F"/>
    <w:rsid w:val="001531EB"/>
    <w:rsid w:val="0015322B"/>
    <w:rsid w:val="001532C9"/>
    <w:rsid w:val="001534BE"/>
    <w:rsid w:val="0015529F"/>
    <w:rsid w:val="0015574D"/>
    <w:rsid w:val="00155AA0"/>
    <w:rsid w:val="00161883"/>
    <w:rsid w:val="00161D45"/>
    <w:rsid w:val="00161F59"/>
    <w:rsid w:val="001622E0"/>
    <w:rsid w:val="00163202"/>
    <w:rsid w:val="001635B3"/>
    <w:rsid w:val="0016365D"/>
    <w:rsid w:val="00163AC2"/>
    <w:rsid w:val="00164558"/>
    <w:rsid w:val="00164AE1"/>
    <w:rsid w:val="001652E6"/>
    <w:rsid w:val="001653B1"/>
    <w:rsid w:val="00166E33"/>
    <w:rsid w:val="00170196"/>
    <w:rsid w:val="001705C8"/>
    <w:rsid w:val="00170D26"/>
    <w:rsid w:val="001713B5"/>
    <w:rsid w:val="00171829"/>
    <w:rsid w:val="00172476"/>
    <w:rsid w:val="00172AAA"/>
    <w:rsid w:val="001730F0"/>
    <w:rsid w:val="00173804"/>
    <w:rsid w:val="00174D8A"/>
    <w:rsid w:val="00174FF8"/>
    <w:rsid w:val="001752C4"/>
    <w:rsid w:val="001753B7"/>
    <w:rsid w:val="00176E85"/>
    <w:rsid w:val="00177021"/>
    <w:rsid w:val="0017745B"/>
    <w:rsid w:val="00177520"/>
    <w:rsid w:val="00177741"/>
    <w:rsid w:val="00177A4A"/>
    <w:rsid w:val="00177D8E"/>
    <w:rsid w:val="00177E3D"/>
    <w:rsid w:val="00180F64"/>
    <w:rsid w:val="00181181"/>
    <w:rsid w:val="001817B3"/>
    <w:rsid w:val="001817F1"/>
    <w:rsid w:val="001818A9"/>
    <w:rsid w:val="00182B81"/>
    <w:rsid w:val="00183623"/>
    <w:rsid w:val="0018391F"/>
    <w:rsid w:val="00183C2A"/>
    <w:rsid w:val="00183FB8"/>
    <w:rsid w:val="0018438A"/>
    <w:rsid w:val="00184E72"/>
    <w:rsid w:val="00184FD1"/>
    <w:rsid w:val="00185652"/>
    <w:rsid w:val="00185A76"/>
    <w:rsid w:val="001860B7"/>
    <w:rsid w:val="001863FA"/>
    <w:rsid w:val="00186D1A"/>
    <w:rsid w:val="001873FC"/>
    <w:rsid w:val="001879B2"/>
    <w:rsid w:val="00187AAD"/>
    <w:rsid w:val="00187F7F"/>
    <w:rsid w:val="00190CE2"/>
    <w:rsid w:val="0019109A"/>
    <w:rsid w:val="00191D75"/>
    <w:rsid w:val="00192645"/>
    <w:rsid w:val="00192BA5"/>
    <w:rsid w:val="00192E61"/>
    <w:rsid w:val="001930E6"/>
    <w:rsid w:val="00193172"/>
    <w:rsid w:val="001935E7"/>
    <w:rsid w:val="00194255"/>
    <w:rsid w:val="0019448C"/>
    <w:rsid w:val="00194635"/>
    <w:rsid w:val="00195019"/>
    <w:rsid w:val="001951CC"/>
    <w:rsid w:val="0019572E"/>
    <w:rsid w:val="0019591B"/>
    <w:rsid w:val="00195CC0"/>
    <w:rsid w:val="00196D47"/>
    <w:rsid w:val="0019787A"/>
    <w:rsid w:val="001A06E0"/>
    <w:rsid w:val="001A072C"/>
    <w:rsid w:val="001A1D5B"/>
    <w:rsid w:val="001A1F49"/>
    <w:rsid w:val="001A3022"/>
    <w:rsid w:val="001A3330"/>
    <w:rsid w:val="001A3827"/>
    <w:rsid w:val="001A3C38"/>
    <w:rsid w:val="001A40B5"/>
    <w:rsid w:val="001A4923"/>
    <w:rsid w:val="001A594F"/>
    <w:rsid w:val="001A5981"/>
    <w:rsid w:val="001A67CC"/>
    <w:rsid w:val="001A69AC"/>
    <w:rsid w:val="001A6AFC"/>
    <w:rsid w:val="001A6B87"/>
    <w:rsid w:val="001A7D04"/>
    <w:rsid w:val="001A7E10"/>
    <w:rsid w:val="001B18A9"/>
    <w:rsid w:val="001B1AB9"/>
    <w:rsid w:val="001B1FE0"/>
    <w:rsid w:val="001B2E02"/>
    <w:rsid w:val="001B342A"/>
    <w:rsid w:val="001B38A2"/>
    <w:rsid w:val="001B3F47"/>
    <w:rsid w:val="001B3FE0"/>
    <w:rsid w:val="001B60F4"/>
    <w:rsid w:val="001B6D50"/>
    <w:rsid w:val="001B707E"/>
    <w:rsid w:val="001B7371"/>
    <w:rsid w:val="001B7571"/>
    <w:rsid w:val="001B7944"/>
    <w:rsid w:val="001C020F"/>
    <w:rsid w:val="001C025B"/>
    <w:rsid w:val="001C0CD6"/>
    <w:rsid w:val="001C120E"/>
    <w:rsid w:val="001C1B5B"/>
    <w:rsid w:val="001C31CA"/>
    <w:rsid w:val="001C3979"/>
    <w:rsid w:val="001C3BDC"/>
    <w:rsid w:val="001C3F82"/>
    <w:rsid w:val="001C4426"/>
    <w:rsid w:val="001C4BD6"/>
    <w:rsid w:val="001C5D9D"/>
    <w:rsid w:val="001C7684"/>
    <w:rsid w:val="001D1820"/>
    <w:rsid w:val="001D22A4"/>
    <w:rsid w:val="001D2647"/>
    <w:rsid w:val="001D29B3"/>
    <w:rsid w:val="001D2CFA"/>
    <w:rsid w:val="001D2FCB"/>
    <w:rsid w:val="001D3328"/>
    <w:rsid w:val="001D3525"/>
    <w:rsid w:val="001D3735"/>
    <w:rsid w:val="001D4274"/>
    <w:rsid w:val="001D4F72"/>
    <w:rsid w:val="001D51FE"/>
    <w:rsid w:val="001D53FC"/>
    <w:rsid w:val="001D5931"/>
    <w:rsid w:val="001D6412"/>
    <w:rsid w:val="001D645B"/>
    <w:rsid w:val="001D6D89"/>
    <w:rsid w:val="001D7425"/>
    <w:rsid w:val="001E1670"/>
    <w:rsid w:val="001E1D29"/>
    <w:rsid w:val="001E27EA"/>
    <w:rsid w:val="001E2E85"/>
    <w:rsid w:val="001E3A3C"/>
    <w:rsid w:val="001E4527"/>
    <w:rsid w:val="001E4620"/>
    <w:rsid w:val="001E513D"/>
    <w:rsid w:val="001E598B"/>
    <w:rsid w:val="001E635D"/>
    <w:rsid w:val="001E6558"/>
    <w:rsid w:val="001E7788"/>
    <w:rsid w:val="001E7B31"/>
    <w:rsid w:val="001E7F50"/>
    <w:rsid w:val="001F1816"/>
    <w:rsid w:val="001F1876"/>
    <w:rsid w:val="001F288C"/>
    <w:rsid w:val="001F2E29"/>
    <w:rsid w:val="001F2EFC"/>
    <w:rsid w:val="001F375D"/>
    <w:rsid w:val="001F4284"/>
    <w:rsid w:val="001F42EA"/>
    <w:rsid w:val="001F44B5"/>
    <w:rsid w:val="001F516B"/>
    <w:rsid w:val="001F519C"/>
    <w:rsid w:val="001F7A5B"/>
    <w:rsid w:val="001F7C54"/>
    <w:rsid w:val="00200968"/>
    <w:rsid w:val="00200D4F"/>
    <w:rsid w:val="002010BE"/>
    <w:rsid w:val="00201C15"/>
    <w:rsid w:val="00201CDB"/>
    <w:rsid w:val="00201E6C"/>
    <w:rsid w:val="002025A3"/>
    <w:rsid w:val="00202B43"/>
    <w:rsid w:val="00202FF0"/>
    <w:rsid w:val="00203C5D"/>
    <w:rsid w:val="00203EF4"/>
    <w:rsid w:val="002042BA"/>
    <w:rsid w:val="00204456"/>
    <w:rsid w:val="00204822"/>
    <w:rsid w:val="00204BB3"/>
    <w:rsid w:val="00204D72"/>
    <w:rsid w:val="00204F09"/>
    <w:rsid w:val="00205437"/>
    <w:rsid w:val="00205701"/>
    <w:rsid w:val="002066C5"/>
    <w:rsid w:val="00206B2F"/>
    <w:rsid w:val="002071CC"/>
    <w:rsid w:val="00207899"/>
    <w:rsid w:val="00211863"/>
    <w:rsid w:val="00213353"/>
    <w:rsid w:val="00213F50"/>
    <w:rsid w:val="00214C25"/>
    <w:rsid w:val="0021593B"/>
    <w:rsid w:val="0021660F"/>
    <w:rsid w:val="00216653"/>
    <w:rsid w:val="00216E8F"/>
    <w:rsid w:val="00216FC4"/>
    <w:rsid w:val="00217112"/>
    <w:rsid w:val="00220B8C"/>
    <w:rsid w:val="00220BCE"/>
    <w:rsid w:val="00221DB1"/>
    <w:rsid w:val="002221DD"/>
    <w:rsid w:val="0022262A"/>
    <w:rsid w:val="00223455"/>
    <w:rsid w:val="00223696"/>
    <w:rsid w:val="00223A1D"/>
    <w:rsid w:val="00224064"/>
    <w:rsid w:val="00224410"/>
    <w:rsid w:val="00224829"/>
    <w:rsid w:val="00224C1C"/>
    <w:rsid w:val="0022562C"/>
    <w:rsid w:val="0022592B"/>
    <w:rsid w:val="002259B1"/>
    <w:rsid w:val="0022608A"/>
    <w:rsid w:val="002261F6"/>
    <w:rsid w:val="002264D5"/>
    <w:rsid w:val="00227957"/>
    <w:rsid w:val="00227B93"/>
    <w:rsid w:val="00230C72"/>
    <w:rsid w:val="00230F91"/>
    <w:rsid w:val="002310CD"/>
    <w:rsid w:val="002315CD"/>
    <w:rsid w:val="00232738"/>
    <w:rsid w:val="00232BE2"/>
    <w:rsid w:val="0023426E"/>
    <w:rsid w:val="00234532"/>
    <w:rsid w:val="00234F1A"/>
    <w:rsid w:val="002350A4"/>
    <w:rsid w:val="00236F3A"/>
    <w:rsid w:val="002371EF"/>
    <w:rsid w:val="002379F8"/>
    <w:rsid w:val="00241161"/>
    <w:rsid w:val="00241C1E"/>
    <w:rsid w:val="00241E0A"/>
    <w:rsid w:val="0024229D"/>
    <w:rsid w:val="002424AF"/>
    <w:rsid w:val="002425A3"/>
    <w:rsid w:val="002425D7"/>
    <w:rsid w:val="00243308"/>
    <w:rsid w:val="002434FF"/>
    <w:rsid w:val="00243893"/>
    <w:rsid w:val="00243C73"/>
    <w:rsid w:val="00244715"/>
    <w:rsid w:val="00244790"/>
    <w:rsid w:val="00244DFB"/>
    <w:rsid w:val="002470BB"/>
    <w:rsid w:val="002503D7"/>
    <w:rsid w:val="00251080"/>
    <w:rsid w:val="002524CB"/>
    <w:rsid w:val="0025315D"/>
    <w:rsid w:val="002533F7"/>
    <w:rsid w:val="0025360A"/>
    <w:rsid w:val="0025366F"/>
    <w:rsid w:val="00253D65"/>
    <w:rsid w:val="00253F83"/>
    <w:rsid w:val="00254667"/>
    <w:rsid w:val="002547A9"/>
    <w:rsid w:val="002549C0"/>
    <w:rsid w:val="00254A42"/>
    <w:rsid w:val="00254E6F"/>
    <w:rsid w:val="0025544F"/>
    <w:rsid w:val="00257B04"/>
    <w:rsid w:val="00257CDB"/>
    <w:rsid w:val="00257CF5"/>
    <w:rsid w:val="00261E87"/>
    <w:rsid w:val="00261EC8"/>
    <w:rsid w:val="00262553"/>
    <w:rsid w:val="00262AA5"/>
    <w:rsid w:val="00263398"/>
    <w:rsid w:val="00264107"/>
    <w:rsid w:val="00264336"/>
    <w:rsid w:val="00264488"/>
    <w:rsid w:val="00264C6B"/>
    <w:rsid w:val="00264EEE"/>
    <w:rsid w:val="002657A7"/>
    <w:rsid w:val="00265E84"/>
    <w:rsid w:val="00266B9E"/>
    <w:rsid w:val="00266C84"/>
    <w:rsid w:val="00266DC1"/>
    <w:rsid w:val="00270C0B"/>
    <w:rsid w:val="00270CBA"/>
    <w:rsid w:val="00271651"/>
    <w:rsid w:val="002718AE"/>
    <w:rsid w:val="00272417"/>
    <w:rsid w:val="0027273E"/>
    <w:rsid w:val="00272797"/>
    <w:rsid w:val="00272C20"/>
    <w:rsid w:val="00274A0C"/>
    <w:rsid w:val="00274CCE"/>
    <w:rsid w:val="0027505A"/>
    <w:rsid w:val="00275B05"/>
    <w:rsid w:val="002760ED"/>
    <w:rsid w:val="00276E61"/>
    <w:rsid w:val="002770B3"/>
    <w:rsid w:val="00277848"/>
    <w:rsid w:val="00277D7C"/>
    <w:rsid w:val="0028056D"/>
    <w:rsid w:val="00280A31"/>
    <w:rsid w:val="00280B4A"/>
    <w:rsid w:val="0028197D"/>
    <w:rsid w:val="002819A2"/>
    <w:rsid w:val="00281C3A"/>
    <w:rsid w:val="00281CAE"/>
    <w:rsid w:val="00281EC0"/>
    <w:rsid w:val="002827E8"/>
    <w:rsid w:val="00283967"/>
    <w:rsid w:val="00283CD6"/>
    <w:rsid w:val="00283E0C"/>
    <w:rsid w:val="00283ED1"/>
    <w:rsid w:val="00285ED4"/>
    <w:rsid w:val="00286DDF"/>
    <w:rsid w:val="002879FB"/>
    <w:rsid w:val="00287B98"/>
    <w:rsid w:val="00290079"/>
    <w:rsid w:val="00290240"/>
    <w:rsid w:val="002903EF"/>
    <w:rsid w:val="00290476"/>
    <w:rsid w:val="00290667"/>
    <w:rsid w:val="00290EAC"/>
    <w:rsid w:val="002918E4"/>
    <w:rsid w:val="00291D44"/>
    <w:rsid w:val="00291F85"/>
    <w:rsid w:val="002920C0"/>
    <w:rsid w:val="0029228B"/>
    <w:rsid w:val="0029234D"/>
    <w:rsid w:val="002924A0"/>
    <w:rsid w:val="002929E8"/>
    <w:rsid w:val="00292CF2"/>
    <w:rsid w:val="00292D44"/>
    <w:rsid w:val="00293494"/>
    <w:rsid w:val="00293BFD"/>
    <w:rsid w:val="00293E87"/>
    <w:rsid w:val="0029570A"/>
    <w:rsid w:val="002957AA"/>
    <w:rsid w:val="0029688D"/>
    <w:rsid w:val="002975AC"/>
    <w:rsid w:val="00297893"/>
    <w:rsid w:val="00297916"/>
    <w:rsid w:val="002A110D"/>
    <w:rsid w:val="002A13F2"/>
    <w:rsid w:val="002A23FF"/>
    <w:rsid w:val="002A3EDC"/>
    <w:rsid w:val="002A4B36"/>
    <w:rsid w:val="002A4BCC"/>
    <w:rsid w:val="002A510C"/>
    <w:rsid w:val="002A5558"/>
    <w:rsid w:val="002A5BC4"/>
    <w:rsid w:val="002A5C04"/>
    <w:rsid w:val="002A6113"/>
    <w:rsid w:val="002A6674"/>
    <w:rsid w:val="002A6DE3"/>
    <w:rsid w:val="002A74C6"/>
    <w:rsid w:val="002A76B0"/>
    <w:rsid w:val="002A7CAB"/>
    <w:rsid w:val="002A9641"/>
    <w:rsid w:val="002B06D7"/>
    <w:rsid w:val="002B0706"/>
    <w:rsid w:val="002B09B0"/>
    <w:rsid w:val="002B0EF4"/>
    <w:rsid w:val="002B18C8"/>
    <w:rsid w:val="002B24A4"/>
    <w:rsid w:val="002B2D63"/>
    <w:rsid w:val="002B346A"/>
    <w:rsid w:val="002B356B"/>
    <w:rsid w:val="002B40B5"/>
    <w:rsid w:val="002B4EBB"/>
    <w:rsid w:val="002B5292"/>
    <w:rsid w:val="002B53E9"/>
    <w:rsid w:val="002B5F90"/>
    <w:rsid w:val="002B6A2E"/>
    <w:rsid w:val="002B6ED3"/>
    <w:rsid w:val="002B7AF1"/>
    <w:rsid w:val="002B7DC0"/>
    <w:rsid w:val="002C0F79"/>
    <w:rsid w:val="002C1273"/>
    <w:rsid w:val="002C17B2"/>
    <w:rsid w:val="002C2940"/>
    <w:rsid w:val="002C358C"/>
    <w:rsid w:val="002C4411"/>
    <w:rsid w:val="002C539E"/>
    <w:rsid w:val="002C54A6"/>
    <w:rsid w:val="002C5A5A"/>
    <w:rsid w:val="002C711E"/>
    <w:rsid w:val="002C7363"/>
    <w:rsid w:val="002CE319"/>
    <w:rsid w:val="002D0136"/>
    <w:rsid w:val="002D0556"/>
    <w:rsid w:val="002D10F3"/>
    <w:rsid w:val="002D11BD"/>
    <w:rsid w:val="002D2902"/>
    <w:rsid w:val="002D2C48"/>
    <w:rsid w:val="002D30B5"/>
    <w:rsid w:val="002D3751"/>
    <w:rsid w:val="002D37C3"/>
    <w:rsid w:val="002D3BC1"/>
    <w:rsid w:val="002D44CE"/>
    <w:rsid w:val="002D4829"/>
    <w:rsid w:val="002D4B9D"/>
    <w:rsid w:val="002D4D78"/>
    <w:rsid w:val="002D509F"/>
    <w:rsid w:val="002D5B5E"/>
    <w:rsid w:val="002D614A"/>
    <w:rsid w:val="002D6BDE"/>
    <w:rsid w:val="002D7F0F"/>
    <w:rsid w:val="002E08E3"/>
    <w:rsid w:val="002E096A"/>
    <w:rsid w:val="002E238F"/>
    <w:rsid w:val="002E3777"/>
    <w:rsid w:val="002E424C"/>
    <w:rsid w:val="002E518F"/>
    <w:rsid w:val="002E56F4"/>
    <w:rsid w:val="002E687E"/>
    <w:rsid w:val="002E6F02"/>
    <w:rsid w:val="002E7230"/>
    <w:rsid w:val="002F16B1"/>
    <w:rsid w:val="002F186D"/>
    <w:rsid w:val="002F19A6"/>
    <w:rsid w:val="002F2412"/>
    <w:rsid w:val="002F26B9"/>
    <w:rsid w:val="002F32D5"/>
    <w:rsid w:val="002F4CD2"/>
    <w:rsid w:val="002F502C"/>
    <w:rsid w:val="002F66A6"/>
    <w:rsid w:val="002F689C"/>
    <w:rsid w:val="002F6E61"/>
    <w:rsid w:val="002F729C"/>
    <w:rsid w:val="002F7395"/>
    <w:rsid w:val="002F7822"/>
    <w:rsid w:val="002F7866"/>
    <w:rsid w:val="002F7952"/>
    <w:rsid w:val="002F7D20"/>
    <w:rsid w:val="002F7DA1"/>
    <w:rsid w:val="002FB24D"/>
    <w:rsid w:val="00300A1E"/>
    <w:rsid w:val="00300B41"/>
    <w:rsid w:val="00301690"/>
    <w:rsid w:val="003021B9"/>
    <w:rsid w:val="00302AE9"/>
    <w:rsid w:val="00302F1F"/>
    <w:rsid w:val="00303607"/>
    <w:rsid w:val="003038DE"/>
    <w:rsid w:val="00304954"/>
    <w:rsid w:val="00304A1F"/>
    <w:rsid w:val="00304DE7"/>
    <w:rsid w:val="00304EE6"/>
    <w:rsid w:val="00306255"/>
    <w:rsid w:val="003064B6"/>
    <w:rsid w:val="003064BA"/>
    <w:rsid w:val="00307426"/>
    <w:rsid w:val="003105A0"/>
    <w:rsid w:val="00310E86"/>
    <w:rsid w:val="00313023"/>
    <w:rsid w:val="0031359E"/>
    <w:rsid w:val="00314799"/>
    <w:rsid w:val="00314AF8"/>
    <w:rsid w:val="00315058"/>
    <w:rsid w:val="0031553E"/>
    <w:rsid w:val="0031578F"/>
    <w:rsid w:val="00315EB5"/>
    <w:rsid w:val="003169A7"/>
    <w:rsid w:val="00316F11"/>
    <w:rsid w:val="00317785"/>
    <w:rsid w:val="00317C97"/>
    <w:rsid w:val="00317DB3"/>
    <w:rsid w:val="00317EA3"/>
    <w:rsid w:val="00317F4B"/>
    <w:rsid w:val="0032230F"/>
    <w:rsid w:val="00322651"/>
    <w:rsid w:val="00323281"/>
    <w:rsid w:val="003234D4"/>
    <w:rsid w:val="00323C12"/>
    <w:rsid w:val="003245D3"/>
    <w:rsid w:val="00325705"/>
    <w:rsid w:val="00325FDD"/>
    <w:rsid w:val="00326595"/>
    <w:rsid w:val="00326818"/>
    <w:rsid w:val="00326AE2"/>
    <w:rsid w:val="00326BF8"/>
    <w:rsid w:val="00330020"/>
    <w:rsid w:val="00330021"/>
    <w:rsid w:val="00331714"/>
    <w:rsid w:val="00331FDD"/>
    <w:rsid w:val="0033214C"/>
    <w:rsid w:val="003323D0"/>
    <w:rsid w:val="003336D5"/>
    <w:rsid w:val="00333F05"/>
    <w:rsid w:val="0033408E"/>
    <w:rsid w:val="00336203"/>
    <w:rsid w:val="00336D47"/>
    <w:rsid w:val="00337B1A"/>
    <w:rsid w:val="00340025"/>
    <w:rsid w:val="003412D9"/>
    <w:rsid w:val="003430E3"/>
    <w:rsid w:val="00343151"/>
    <w:rsid w:val="00343451"/>
    <w:rsid w:val="00344D73"/>
    <w:rsid w:val="003450DE"/>
    <w:rsid w:val="00345A28"/>
    <w:rsid w:val="00345D54"/>
    <w:rsid w:val="00346123"/>
    <w:rsid w:val="00346653"/>
    <w:rsid w:val="00346D09"/>
    <w:rsid w:val="00346F06"/>
    <w:rsid w:val="00346F25"/>
    <w:rsid w:val="00347014"/>
    <w:rsid w:val="00347C2E"/>
    <w:rsid w:val="00350173"/>
    <w:rsid w:val="0035031F"/>
    <w:rsid w:val="0035113A"/>
    <w:rsid w:val="00351391"/>
    <w:rsid w:val="00351667"/>
    <w:rsid w:val="0035168E"/>
    <w:rsid w:val="00351DD7"/>
    <w:rsid w:val="0035236D"/>
    <w:rsid w:val="00352430"/>
    <w:rsid w:val="00353DAD"/>
    <w:rsid w:val="003542EE"/>
    <w:rsid w:val="0035532D"/>
    <w:rsid w:val="003554DF"/>
    <w:rsid w:val="00355EA3"/>
    <w:rsid w:val="00357324"/>
    <w:rsid w:val="00360D28"/>
    <w:rsid w:val="003615D4"/>
    <w:rsid w:val="00361CF5"/>
    <w:rsid w:val="00362A52"/>
    <w:rsid w:val="00362E0A"/>
    <w:rsid w:val="00363BF4"/>
    <w:rsid w:val="00363C03"/>
    <w:rsid w:val="00363E32"/>
    <w:rsid w:val="00363E8C"/>
    <w:rsid w:val="003651FE"/>
    <w:rsid w:val="0036527B"/>
    <w:rsid w:val="0036542F"/>
    <w:rsid w:val="0036543C"/>
    <w:rsid w:val="00366470"/>
    <w:rsid w:val="00366B7E"/>
    <w:rsid w:val="0036725F"/>
    <w:rsid w:val="00367330"/>
    <w:rsid w:val="003674C2"/>
    <w:rsid w:val="00367B37"/>
    <w:rsid w:val="00367FEF"/>
    <w:rsid w:val="003705BF"/>
    <w:rsid w:val="00370BB5"/>
    <w:rsid w:val="0037101C"/>
    <w:rsid w:val="00371B2F"/>
    <w:rsid w:val="00371B55"/>
    <w:rsid w:val="003735B9"/>
    <w:rsid w:val="003737D1"/>
    <w:rsid w:val="00374006"/>
    <w:rsid w:val="003745E2"/>
    <w:rsid w:val="00374713"/>
    <w:rsid w:val="00374A11"/>
    <w:rsid w:val="00374C38"/>
    <w:rsid w:val="00374F67"/>
    <w:rsid w:val="00375394"/>
    <w:rsid w:val="003753B8"/>
    <w:rsid w:val="00375457"/>
    <w:rsid w:val="00375EA4"/>
    <w:rsid w:val="00376040"/>
    <w:rsid w:val="0037654A"/>
    <w:rsid w:val="003768F3"/>
    <w:rsid w:val="00377A95"/>
    <w:rsid w:val="003806D6"/>
    <w:rsid w:val="00381022"/>
    <w:rsid w:val="00381439"/>
    <w:rsid w:val="00381ED7"/>
    <w:rsid w:val="00382280"/>
    <w:rsid w:val="0038342F"/>
    <w:rsid w:val="00383C7A"/>
    <w:rsid w:val="00384E78"/>
    <w:rsid w:val="003851C6"/>
    <w:rsid w:val="00385265"/>
    <w:rsid w:val="00385CB5"/>
    <w:rsid w:val="0038623A"/>
    <w:rsid w:val="00387B92"/>
    <w:rsid w:val="00387CBE"/>
    <w:rsid w:val="00390616"/>
    <w:rsid w:val="00390B18"/>
    <w:rsid w:val="0039196C"/>
    <w:rsid w:val="00391DDB"/>
    <w:rsid w:val="0039262C"/>
    <w:rsid w:val="003926A2"/>
    <w:rsid w:val="003927A2"/>
    <w:rsid w:val="00393665"/>
    <w:rsid w:val="003946E0"/>
    <w:rsid w:val="003949B1"/>
    <w:rsid w:val="00394D46"/>
    <w:rsid w:val="0039591A"/>
    <w:rsid w:val="00397BDA"/>
    <w:rsid w:val="003A0CC6"/>
    <w:rsid w:val="003A0E0E"/>
    <w:rsid w:val="003A0F8D"/>
    <w:rsid w:val="003A19E8"/>
    <w:rsid w:val="003A1EF8"/>
    <w:rsid w:val="003A2432"/>
    <w:rsid w:val="003A2808"/>
    <w:rsid w:val="003A323D"/>
    <w:rsid w:val="003A3780"/>
    <w:rsid w:val="003A49A5"/>
    <w:rsid w:val="003A4A0A"/>
    <w:rsid w:val="003A4D5D"/>
    <w:rsid w:val="003A5173"/>
    <w:rsid w:val="003A5268"/>
    <w:rsid w:val="003A5394"/>
    <w:rsid w:val="003A607E"/>
    <w:rsid w:val="003A60AA"/>
    <w:rsid w:val="003A67A6"/>
    <w:rsid w:val="003A725C"/>
    <w:rsid w:val="003A7949"/>
    <w:rsid w:val="003B0103"/>
    <w:rsid w:val="003B031C"/>
    <w:rsid w:val="003B0A38"/>
    <w:rsid w:val="003B0F8B"/>
    <w:rsid w:val="003B135E"/>
    <w:rsid w:val="003B172C"/>
    <w:rsid w:val="003B1860"/>
    <w:rsid w:val="003B1A4C"/>
    <w:rsid w:val="003B2FAB"/>
    <w:rsid w:val="003B348C"/>
    <w:rsid w:val="003B3727"/>
    <w:rsid w:val="003B41F9"/>
    <w:rsid w:val="003B498A"/>
    <w:rsid w:val="003B4CED"/>
    <w:rsid w:val="003B5227"/>
    <w:rsid w:val="003B5805"/>
    <w:rsid w:val="003B5B88"/>
    <w:rsid w:val="003B5BAC"/>
    <w:rsid w:val="003B5E2B"/>
    <w:rsid w:val="003B70CB"/>
    <w:rsid w:val="003C0D36"/>
    <w:rsid w:val="003C1647"/>
    <w:rsid w:val="003C1893"/>
    <w:rsid w:val="003C1AF0"/>
    <w:rsid w:val="003C2162"/>
    <w:rsid w:val="003C224A"/>
    <w:rsid w:val="003C25B5"/>
    <w:rsid w:val="003C2F41"/>
    <w:rsid w:val="003C2F50"/>
    <w:rsid w:val="003C4DAA"/>
    <w:rsid w:val="003C50FC"/>
    <w:rsid w:val="003C52B9"/>
    <w:rsid w:val="003C6046"/>
    <w:rsid w:val="003C6339"/>
    <w:rsid w:val="003C663B"/>
    <w:rsid w:val="003C6C38"/>
    <w:rsid w:val="003C6E06"/>
    <w:rsid w:val="003C7066"/>
    <w:rsid w:val="003C74DC"/>
    <w:rsid w:val="003C7EBF"/>
    <w:rsid w:val="003CBA65"/>
    <w:rsid w:val="003D0008"/>
    <w:rsid w:val="003D04A9"/>
    <w:rsid w:val="003D0EDD"/>
    <w:rsid w:val="003D1343"/>
    <w:rsid w:val="003D2596"/>
    <w:rsid w:val="003D2BE8"/>
    <w:rsid w:val="003D3C96"/>
    <w:rsid w:val="003D3D8F"/>
    <w:rsid w:val="003D43A1"/>
    <w:rsid w:val="003D5CB1"/>
    <w:rsid w:val="003D5D4A"/>
    <w:rsid w:val="003D5E29"/>
    <w:rsid w:val="003D5FA7"/>
    <w:rsid w:val="003D6B77"/>
    <w:rsid w:val="003D7471"/>
    <w:rsid w:val="003E0018"/>
    <w:rsid w:val="003E01F5"/>
    <w:rsid w:val="003E075C"/>
    <w:rsid w:val="003E0D9B"/>
    <w:rsid w:val="003E0F9B"/>
    <w:rsid w:val="003E10F4"/>
    <w:rsid w:val="003E1647"/>
    <w:rsid w:val="003E1C4C"/>
    <w:rsid w:val="003E37D6"/>
    <w:rsid w:val="003E4C39"/>
    <w:rsid w:val="003E4D49"/>
    <w:rsid w:val="003E4F00"/>
    <w:rsid w:val="003E542E"/>
    <w:rsid w:val="003E6D7F"/>
    <w:rsid w:val="003E70C4"/>
    <w:rsid w:val="003E7513"/>
    <w:rsid w:val="003E7CBD"/>
    <w:rsid w:val="003E7E21"/>
    <w:rsid w:val="003F1C1B"/>
    <w:rsid w:val="003F1C6B"/>
    <w:rsid w:val="003F3E7C"/>
    <w:rsid w:val="003F4514"/>
    <w:rsid w:val="003F4897"/>
    <w:rsid w:val="003F5E0B"/>
    <w:rsid w:val="003F6B5F"/>
    <w:rsid w:val="003F6C5B"/>
    <w:rsid w:val="003F7B61"/>
    <w:rsid w:val="003F7BCB"/>
    <w:rsid w:val="003F7C66"/>
    <w:rsid w:val="003F7D30"/>
    <w:rsid w:val="004004D6"/>
    <w:rsid w:val="00401818"/>
    <w:rsid w:val="00401EA7"/>
    <w:rsid w:val="00402123"/>
    <w:rsid w:val="0040270C"/>
    <w:rsid w:val="00402982"/>
    <w:rsid w:val="00402A78"/>
    <w:rsid w:val="00402D1F"/>
    <w:rsid w:val="00402D2A"/>
    <w:rsid w:val="004032B8"/>
    <w:rsid w:val="004041E1"/>
    <w:rsid w:val="004044BE"/>
    <w:rsid w:val="00404AB7"/>
    <w:rsid w:val="00405EB8"/>
    <w:rsid w:val="00406A42"/>
    <w:rsid w:val="00406E85"/>
    <w:rsid w:val="00407578"/>
    <w:rsid w:val="004079C9"/>
    <w:rsid w:val="00407BAC"/>
    <w:rsid w:val="00410E6C"/>
    <w:rsid w:val="004113A8"/>
    <w:rsid w:val="00411480"/>
    <w:rsid w:val="004122C8"/>
    <w:rsid w:val="004130D6"/>
    <w:rsid w:val="00413B42"/>
    <w:rsid w:val="00413C0D"/>
    <w:rsid w:val="0041412A"/>
    <w:rsid w:val="0041415E"/>
    <w:rsid w:val="00414831"/>
    <w:rsid w:val="004149D1"/>
    <w:rsid w:val="00414F47"/>
    <w:rsid w:val="00414F94"/>
    <w:rsid w:val="00415893"/>
    <w:rsid w:val="00416027"/>
    <w:rsid w:val="00416D7C"/>
    <w:rsid w:val="00416DD7"/>
    <w:rsid w:val="004178F7"/>
    <w:rsid w:val="00417A65"/>
    <w:rsid w:val="00417A71"/>
    <w:rsid w:val="00420AAE"/>
    <w:rsid w:val="00420BE1"/>
    <w:rsid w:val="00421D76"/>
    <w:rsid w:val="0042207B"/>
    <w:rsid w:val="00422D44"/>
    <w:rsid w:val="00423765"/>
    <w:rsid w:val="004239D5"/>
    <w:rsid w:val="00423AA6"/>
    <w:rsid w:val="00423E30"/>
    <w:rsid w:val="00423EAE"/>
    <w:rsid w:val="00424192"/>
    <w:rsid w:val="0042458A"/>
    <w:rsid w:val="00424ED5"/>
    <w:rsid w:val="00425618"/>
    <w:rsid w:val="00425E82"/>
    <w:rsid w:val="00425FB7"/>
    <w:rsid w:val="00426515"/>
    <w:rsid w:val="004270D8"/>
    <w:rsid w:val="00427D9B"/>
    <w:rsid w:val="0042CCEA"/>
    <w:rsid w:val="00430A66"/>
    <w:rsid w:val="00430EB8"/>
    <w:rsid w:val="0043113E"/>
    <w:rsid w:val="00431854"/>
    <w:rsid w:val="00431D3E"/>
    <w:rsid w:val="00431EA9"/>
    <w:rsid w:val="00431EC2"/>
    <w:rsid w:val="0043294D"/>
    <w:rsid w:val="00432AEE"/>
    <w:rsid w:val="00432EF8"/>
    <w:rsid w:val="00432FCC"/>
    <w:rsid w:val="0043397A"/>
    <w:rsid w:val="0043520B"/>
    <w:rsid w:val="00436FDC"/>
    <w:rsid w:val="00437E8B"/>
    <w:rsid w:val="00440379"/>
    <w:rsid w:val="004405D2"/>
    <w:rsid w:val="00440607"/>
    <w:rsid w:val="004410CB"/>
    <w:rsid w:val="00441D33"/>
    <w:rsid w:val="00441E36"/>
    <w:rsid w:val="0044205E"/>
    <w:rsid w:val="004424E2"/>
    <w:rsid w:val="00442910"/>
    <w:rsid w:val="0044439F"/>
    <w:rsid w:val="00444BB4"/>
    <w:rsid w:val="00444D8D"/>
    <w:rsid w:val="00445591"/>
    <w:rsid w:val="00445EC4"/>
    <w:rsid w:val="00446238"/>
    <w:rsid w:val="00446943"/>
    <w:rsid w:val="00447465"/>
    <w:rsid w:val="00447A87"/>
    <w:rsid w:val="0044D47C"/>
    <w:rsid w:val="00450373"/>
    <w:rsid w:val="00450D06"/>
    <w:rsid w:val="00451131"/>
    <w:rsid w:val="00451448"/>
    <w:rsid w:val="00451ACB"/>
    <w:rsid w:val="00451ED8"/>
    <w:rsid w:val="0045217D"/>
    <w:rsid w:val="00452883"/>
    <w:rsid w:val="004532E5"/>
    <w:rsid w:val="004547B3"/>
    <w:rsid w:val="00455747"/>
    <w:rsid w:val="00456167"/>
    <w:rsid w:val="004566EE"/>
    <w:rsid w:val="004575BF"/>
    <w:rsid w:val="0046023C"/>
    <w:rsid w:val="004606CC"/>
    <w:rsid w:val="0046077D"/>
    <w:rsid w:val="0046097A"/>
    <w:rsid w:val="00460CB7"/>
    <w:rsid w:val="0046156A"/>
    <w:rsid w:val="00462255"/>
    <w:rsid w:val="00462555"/>
    <w:rsid w:val="00462992"/>
    <w:rsid w:val="00463384"/>
    <w:rsid w:val="004633AF"/>
    <w:rsid w:val="0046348D"/>
    <w:rsid w:val="00463EA0"/>
    <w:rsid w:val="00463FD1"/>
    <w:rsid w:val="00464374"/>
    <w:rsid w:val="00464D41"/>
    <w:rsid w:val="0046563A"/>
    <w:rsid w:val="00465FA5"/>
    <w:rsid w:val="004667A7"/>
    <w:rsid w:val="00466A1C"/>
    <w:rsid w:val="00466B9D"/>
    <w:rsid w:val="00467383"/>
    <w:rsid w:val="0046743F"/>
    <w:rsid w:val="00467B51"/>
    <w:rsid w:val="00470952"/>
    <w:rsid w:val="004713F3"/>
    <w:rsid w:val="0047156F"/>
    <w:rsid w:val="00471595"/>
    <w:rsid w:val="00471667"/>
    <w:rsid w:val="00471A2A"/>
    <w:rsid w:val="00471E1A"/>
    <w:rsid w:val="004725DE"/>
    <w:rsid w:val="00472C89"/>
    <w:rsid w:val="0047464E"/>
    <w:rsid w:val="004757A5"/>
    <w:rsid w:val="00475805"/>
    <w:rsid w:val="004761BF"/>
    <w:rsid w:val="004765BE"/>
    <w:rsid w:val="004768F0"/>
    <w:rsid w:val="00477182"/>
    <w:rsid w:val="00477432"/>
    <w:rsid w:val="004777F6"/>
    <w:rsid w:val="00480647"/>
    <w:rsid w:val="00480C69"/>
    <w:rsid w:val="00480FE0"/>
    <w:rsid w:val="00483A4D"/>
    <w:rsid w:val="00484335"/>
    <w:rsid w:val="00484957"/>
    <w:rsid w:val="00485204"/>
    <w:rsid w:val="004862CF"/>
    <w:rsid w:val="00486934"/>
    <w:rsid w:val="004869A1"/>
    <w:rsid w:val="00487B90"/>
    <w:rsid w:val="0049114C"/>
    <w:rsid w:val="00491533"/>
    <w:rsid w:val="0049188B"/>
    <w:rsid w:val="00492313"/>
    <w:rsid w:val="004928F2"/>
    <w:rsid w:val="00492D40"/>
    <w:rsid w:val="004934E1"/>
    <w:rsid w:val="00493BA4"/>
    <w:rsid w:val="00493E8A"/>
    <w:rsid w:val="00494148"/>
    <w:rsid w:val="004942A6"/>
    <w:rsid w:val="00494BBD"/>
    <w:rsid w:val="00494FBB"/>
    <w:rsid w:val="004963C0"/>
    <w:rsid w:val="00496633"/>
    <w:rsid w:val="00497463"/>
    <w:rsid w:val="004A05B8"/>
    <w:rsid w:val="004A0EB2"/>
    <w:rsid w:val="004A18A8"/>
    <w:rsid w:val="004A1BF8"/>
    <w:rsid w:val="004A2508"/>
    <w:rsid w:val="004A3084"/>
    <w:rsid w:val="004A38D6"/>
    <w:rsid w:val="004A49E4"/>
    <w:rsid w:val="004A7E6D"/>
    <w:rsid w:val="004B147E"/>
    <w:rsid w:val="004B15C2"/>
    <w:rsid w:val="004B1E57"/>
    <w:rsid w:val="004B27B8"/>
    <w:rsid w:val="004B3E2C"/>
    <w:rsid w:val="004B3FCD"/>
    <w:rsid w:val="004B46EF"/>
    <w:rsid w:val="004B5081"/>
    <w:rsid w:val="004B55DB"/>
    <w:rsid w:val="004B60D9"/>
    <w:rsid w:val="004B6171"/>
    <w:rsid w:val="004B7DDF"/>
    <w:rsid w:val="004C0116"/>
    <w:rsid w:val="004C0B79"/>
    <w:rsid w:val="004C0D9A"/>
    <w:rsid w:val="004C1F96"/>
    <w:rsid w:val="004C2261"/>
    <w:rsid w:val="004C2608"/>
    <w:rsid w:val="004C38A1"/>
    <w:rsid w:val="004C39E6"/>
    <w:rsid w:val="004C4381"/>
    <w:rsid w:val="004C4857"/>
    <w:rsid w:val="004C49E5"/>
    <w:rsid w:val="004C4B9B"/>
    <w:rsid w:val="004C4F8C"/>
    <w:rsid w:val="004C509D"/>
    <w:rsid w:val="004C50F5"/>
    <w:rsid w:val="004C592F"/>
    <w:rsid w:val="004C5AE5"/>
    <w:rsid w:val="004C5E5A"/>
    <w:rsid w:val="004C65C5"/>
    <w:rsid w:val="004C65D1"/>
    <w:rsid w:val="004C66A4"/>
    <w:rsid w:val="004C67E3"/>
    <w:rsid w:val="004C68BB"/>
    <w:rsid w:val="004C6B2D"/>
    <w:rsid w:val="004C6BE1"/>
    <w:rsid w:val="004C6C33"/>
    <w:rsid w:val="004C6E36"/>
    <w:rsid w:val="004C7145"/>
    <w:rsid w:val="004C76CC"/>
    <w:rsid w:val="004D04E6"/>
    <w:rsid w:val="004D072D"/>
    <w:rsid w:val="004D1DF1"/>
    <w:rsid w:val="004D1EB5"/>
    <w:rsid w:val="004D3B51"/>
    <w:rsid w:val="004D6B2F"/>
    <w:rsid w:val="004D6B38"/>
    <w:rsid w:val="004D7384"/>
    <w:rsid w:val="004D7604"/>
    <w:rsid w:val="004D7DA7"/>
    <w:rsid w:val="004E1017"/>
    <w:rsid w:val="004E110D"/>
    <w:rsid w:val="004E1132"/>
    <w:rsid w:val="004E1F5D"/>
    <w:rsid w:val="004E2DB2"/>
    <w:rsid w:val="004E3020"/>
    <w:rsid w:val="004E307F"/>
    <w:rsid w:val="004E35FA"/>
    <w:rsid w:val="004E38F4"/>
    <w:rsid w:val="004E4178"/>
    <w:rsid w:val="004E450D"/>
    <w:rsid w:val="004E4593"/>
    <w:rsid w:val="004E463B"/>
    <w:rsid w:val="004E4F55"/>
    <w:rsid w:val="004E55BC"/>
    <w:rsid w:val="004E5C6B"/>
    <w:rsid w:val="004E6AEF"/>
    <w:rsid w:val="004E6D34"/>
    <w:rsid w:val="004E70A0"/>
    <w:rsid w:val="004E71FD"/>
    <w:rsid w:val="004ECA6A"/>
    <w:rsid w:val="004F0A52"/>
    <w:rsid w:val="004F0FB7"/>
    <w:rsid w:val="004F1307"/>
    <w:rsid w:val="004F23A9"/>
    <w:rsid w:val="004F272C"/>
    <w:rsid w:val="004F2957"/>
    <w:rsid w:val="004F2D04"/>
    <w:rsid w:val="004F3484"/>
    <w:rsid w:val="004F3637"/>
    <w:rsid w:val="004F47E2"/>
    <w:rsid w:val="004F4E77"/>
    <w:rsid w:val="004F50DB"/>
    <w:rsid w:val="004F51F6"/>
    <w:rsid w:val="004F5266"/>
    <w:rsid w:val="004F548C"/>
    <w:rsid w:val="004F55D5"/>
    <w:rsid w:val="004F5D4B"/>
    <w:rsid w:val="004F5F08"/>
    <w:rsid w:val="004F611D"/>
    <w:rsid w:val="004F7318"/>
    <w:rsid w:val="004F7B56"/>
    <w:rsid w:val="004F7BB5"/>
    <w:rsid w:val="005010AC"/>
    <w:rsid w:val="0050164C"/>
    <w:rsid w:val="00501667"/>
    <w:rsid w:val="00501A8A"/>
    <w:rsid w:val="00502719"/>
    <w:rsid w:val="0050286B"/>
    <w:rsid w:val="00502A5E"/>
    <w:rsid w:val="00502D01"/>
    <w:rsid w:val="00503B02"/>
    <w:rsid w:val="00503FDD"/>
    <w:rsid w:val="00504226"/>
    <w:rsid w:val="00504C81"/>
    <w:rsid w:val="0050505C"/>
    <w:rsid w:val="00505C88"/>
    <w:rsid w:val="00506473"/>
    <w:rsid w:val="005065B0"/>
    <w:rsid w:val="00506652"/>
    <w:rsid w:val="005067AF"/>
    <w:rsid w:val="00506E69"/>
    <w:rsid w:val="00510572"/>
    <w:rsid w:val="00510A42"/>
    <w:rsid w:val="005132CA"/>
    <w:rsid w:val="00513881"/>
    <w:rsid w:val="0051429E"/>
    <w:rsid w:val="00514979"/>
    <w:rsid w:val="00514980"/>
    <w:rsid w:val="00515139"/>
    <w:rsid w:val="005153DA"/>
    <w:rsid w:val="00515DE9"/>
    <w:rsid w:val="00516316"/>
    <w:rsid w:val="005167E4"/>
    <w:rsid w:val="005174D2"/>
    <w:rsid w:val="005210E8"/>
    <w:rsid w:val="005219D5"/>
    <w:rsid w:val="00521FFF"/>
    <w:rsid w:val="005231C5"/>
    <w:rsid w:val="005238F8"/>
    <w:rsid w:val="00523D97"/>
    <w:rsid w:val="005243C6"/>
    <w:rsid w:val="005254AF"/>
    <w:rsid w:val="00525997"/>
    <w:rsid w:val="00525B18"/>
    <w:rsid w:val="00526061"/>
    <w:rsid w:val="005263FB"/>
    <w:rsid w:val="00526C23"/>
    <w:rsid w:val="00526C5B"/>
    <w:rsid w:val="00526CD9"/>
    <w:rsid w:val="00527279"/>
    <w:rsid w:val="00527E0B"/>
    <w:rsid w:val="00530F3A"/>
    <w:rsid w:val="00531533"/>
    <w:rsid w:val="005315BD"/>
    <w:rsid w:val="005317D2"/>
    <w:rsid w:val="00531B2C"/>
    <w:rsid w:val="00532313"/>
    <w:rsid w:val="00532379"/>
    <w:rsid w:val="005332CD"/>
    <w:rsid w:val="00533576"/>
    <w:rsid w:val="005342BD"/>
    <w:rsid w:val="00535B1A"/>
    <w:rsid w:val="00537282"/>
    <w:rsid w:val="00537FF9"/>
    <w:rsid w:val="005407E9"/>
    <w:rsid w:val="0054190E"/>
    <w:rsid w:val="00541C95"/>
    <w:rsid w:val="00541CDC"/>
    <w:rsid w:val="00542053"/>
    <w:rsid w:val="00542189"/>
    <w:rsid w:val="0054301D"/>
    <w:rsid w:val="00543ADE"/>
    <w:rsid w:val="005445AE"/>
    <w:rsid w:val="00545C1C"/>
    <w:rsid w:val="00546C1D"/>
    <w:rsid w:val="005507F1"/>
    <w:rsid w:val="00552B44"/>
    <w:rsid w:val="0055300D"/>
    <w:rsid w:val="00554129"/>
    <w:rsid w:val="005543B1"/>
    <w:rsid w:val="00554D5E"/>
    <w:rsid w:val="00554F54"/>
    <w:rsid w:val="00555BBA"/>
    <w:rsid w:val="00556CEC"/>
    <w:rsid w:val="00556F39"/>
    <w:rsid w:val="005602C6"/>
    <w:rsid w:val="0056040F"/>
    <w:rsid w:val="00560B4C"/>
    <w:rsid w:val="00561521"/>
    <w:rsid w:val="00562BF0"/>
    <w:rsid w:val="00562E09"/>
    <w:rsid w:val="00564513"/>
    <w:rsid w:val="00564ABB"/>
    <w:rsid w:val="0056516F"/>
    <w:rsid w:val="0056524D"/>
    <w:rsid w:val="00565CDB"/>
    <w:rsid w:val="00566463"/>
    <w:rsid w:val="0056723B"/>
    <w:rsid w:val="00567365"/>
    <w:rsid w:val="00567C33"/>
    <w:rsid w:val="00570022"/>
    <w:rsid w:val="0057089E"/>
    <w:rsid w:val="0057113B"/>
    <w:rsid w:val="0057180C"/>
    <w:rsid w:val="00571987"/>
    <w:rsid w:val="005721E8"/>
    <w:rsid w:val="005726C5"/>
    <w:rsid w:val="00572A3D"/>
    <w:rsid w:val="0057371C"/>
    <w:rsid w:val="00573AB2"/>
    <w:rsid w:val="005763DD"/>
    <w:rsid w:val="0057662A"/>
    <w:rsid w:val="00577941"/>
    <w:rsid w:val="00577A9A"/>
    <w:rsid w:val="00580523"/>
    <w:rsid w:val="0058065F"/>
    <w:rsid w:val="00580902"/>
    <w:rsid w:val="00582135"/>
    <w:rsid w:val="005821B6"/>
    <w:rsid w:val="0058365A"/>
    <w:rsid w:val="00584B98"/>
    <w:rsid w:val="00584B9C"/>
    <w:rsid w:val="0058528E"/>
    <w:rsid w:val="00585660"/>
    <w:rsid w:val="00585BFE"/>
    <w:rsid w:val="005867DF"/>
    <w:rsid w:val="00586D9C"/>
    <w:rsid w:val="00587356"/>
    <w:rsid w:val="0059102E"/>
    <w:rsid w:val="00591F97"/>
    <w:rsid w:val="00591FF9"/>
    <w:rsid w:val="00595E1F"/>
    <w:rsid w:val="005972DA"/>
    <w:rsid w:val="00597A0A"/>
    <w:rsid w:val="005A0611"/>
    <w:rsid w:val="005A08B0"/>
    <w:rsid w:val="005A17C4"/>
    <w:rsid w:val="005A1E91"/>
    <w:rsid w:val="005A2A2F"/>
    <w:rsid w:val="005A2C40"/>
    <w:rsid w:val="005A3665"/>
    <w:rsid w:val="005A36FF"/>
    <w:rsid w:val="005A3751"/>
    <w:rsid w:val="005A52CF"/>
    <w:rsid w:val="005A65F9"/>
    <w:rsid w:val="005B0110"/>
    <w:rsid w:val="005B03A9"/>
    <w:rsid w:val="005B04D9"/>
    <w:rsid w:val="005B0877"/>
    <w:rsid w:val="005B0FBD"/>
    <w:rsid w:val="005B17D4"/>
    <w:rsid w:val="005B1803"/>
    <w:rsid w:val="005B1857"/>
    <w:rsid w:val="005B1D96"/>
    <w:rsid w:val="005B2373"/>
    <w:rsid w:val="005B2B0D"/>
    <w:rsid w:val="005B3583"/>
    <w:rsid w:val="005B4098"/>
    <w:rsid w:val="005B451C"/>
    <w:rsid w:val="005B45E1"/>
    <w:rsid w:val="005B48E6"/>
    <w:rsid w:val="005B50B0"/>
    <w:rsid w:val="005B5974"/>
    <w:rsid w:val="005B7202"/>
    <w:rsid w:val="005B7FAF"/>
    <w:rsid w:val="005C03E6"/>
    <w:rsid w:val="005C0723"/>
    <w:rsid w:val="005C09EC"/>
    <w:rsid w:val="005C1897"/>
    <w:rsid w:val="005C28E7"/>
    <w:rsid w:val="005C36C0"/>
    <w:rsid w:val="005C4351"/>
    <w:rsid w:val="005C4F45"/>
    <w:rsid w:val="005C5DA4"/>
    <w:rsid w:val="005C5FFF"/>
    <w:rsid w:val="005C63B5"/>
    <w:rsid w:val="005C66B9"/>
    <w:rsid w:val="005C6738"/>
    <w:rsid w:val="005C6C69"/>
    <w:rsid w:val="005C72D5"/>
    <w:rsid w:val="005C7EDB"/>
    <w:rsid w:val="005D07E3"/>
    <w:rsid w:val="005D0AFD"/>
    <w:rsid w:val="005D0BFD"/>
    <w:rsid w:val="005D18E7"/>
    <w:rsid w:val="005D2289"/>
    <w:rsid w:val="005D267D"/>
    <w:rsid w:val="005D28C9"/>
    <w:rsid w:val="005D29AF"/>
    <w:rsid w:val="005D300A"/>
    <w:rsid w:val="005D37CF"/>
    <w:rsid w:val="005D5095"/>
    <w:rsid w:val="005D51B9"/>
    <w:rsid w:val="005D5397"/>
    <w:rsid w:val="005D5BEB"/>
    <w:rsid w:val="005D5C95"/>
    <w:rsid w:val="005D5CE6"/>
    <w:rsid w:val="005D5E0A"/>
    <w:rsid w:val="005D6004"/>
    <w:rsid w:val="005D6572"/>
    <w:rsid w:val="005D7AF5"/>
    <w:rsid w:val="005E09CE"/>
    <w:rsid w:val="005E15C1"/>
    <w:rsid w:val="005E1653"/>
    <w:rsid w:val="005E23C7"/>
    <w:rsid w:val="005E24A0"/>
    <w:rsid w:val="005E24F7"/>
    <w:rsid w:val="005E256E"/>
    <w:rsid w:val="005E2862"/>
    <w:rsid w:val="005E2B9F"/>
    <w:rsid w:val="005E3AFB"/>
    <w:rsid w:val="005E3E3E"/>
    <w:rsid w:val="005E48C2"/>
    <w:rsid w:val="005E4C40"/>
    <w:rsid w:val="005E4FF3"/>
    <w:rsid w:val="005E5FA0"/>
    <w:rsid w:val="005E6337"/>
    <w:rsid w:val="005E6375"/>
    <w:rsid w:val="005E6A27"/>
    <w:rsid w:val="005E6DD8"/>
    <w:rsid w:val="005F023B"/>
    <w:rsid w:val="005F0DED"/>
    <w:rsid w:val="005F26D5"/>
    <w:rsid w:val="005F29EE"/>
    <w:rsid w:val="005F3255"/>
    <w:rsid w:val="005F3277"/>
    <w:rsid w:val="005F369C"/>
    <w:rsid w:val="005F38DE"/>
    <w:rsid w:val="005F3F3D"/>
    <w:rsid w:val="005F4643"/>
    <w:rsid w:val="005F4841"/>
    <w:rsid w:val="005F495E"/>
    <w:rsid w:val="005F76D3"/>
    <w:rsid w:val="0060052B"/>
    <w:rsid w:val="00601FF5"/>
    <w:rsid w:val="0060224B"/>
    <w:rsid w:val="00603B02"/>
    <w:rsid w:val="006042EC"/>
    <w:rsid w:val="00604326"/>
    <w:rsid w:val="0060458E"/>
    <w:rsid w:val="00605FF8"/>
    <w:rsid w:val="0060665C"/>
    <w:rsid w:val="00606822"/>
    <w:rsid w:val="00607060"/>
    <w:rsid w:val="00607A45"/>
    <w:rsid w:val="00607F82"/>
    <w:rsid w:val="00610BBC"/>
    <w:rsid w:val="00610DFB"/>
    <w:rsid w:val="006113A2"/>
    <w:rsid w:val="00611860"/>
    <w:rsid w:val="006131B8"/>
    <w:rsid w:val="00613B48"/>
    <w:rsid w:val="00614E4D"/>
    <w:rsid w:val="006152C5"/>
    <w:rsid w:val="006152D0"/>
    <w:rsid w:val="006165AB"/>
    <w:rsid w:val="00617DB8"/>
    <w:rsid w:val="00617F94"/>
    <w:rsid w:val="00620D54"/>
    <w:rsid w:val="0062216A"/>
    <w:rsid w:val="006228EA"/>
    <w:rsid w:val="00622EFE"/>
    <w:rsid w:val="00623239"/>
    <w:rsid w:val="00623D07"/>
    <w:rsid w:val="006241D3"/>
    <w:rsid w:val="00626142"/>
    <w:rsid w:val="00626C90"/>
    <w:rsid w:val="00627023"/>
    <w:rsid w:val="00627219"/>
    <w:rsid w:val="00627503"/>
    <w:rsid w:val="00627557"/>
    <w:rsid w:val="0063003B"/>
    <w:rsid w:val="00630087"/>
    <w:rsid w:val="0063185E"/>
    <w:rsid w:val="00631DC5"/>
    <w:rsid w:val="00631E02"/>
    <w:rsid w:val="006329DA"/>
    <w:rsid w:val="00633413"/>
    <w:rsid w:val="00633E10"/>
    <w:rsid w:val="00634FC9"/>
    <w:rsid w:val="006356AB"/>
    <w:rsid w:val="00635BCD"/>
    <w:rsid w:val="006360C0"/>
    <w:rsid w:val="0063668B"/>
    <w:rsid w:val="006375EB"/>
    <w:rsid w:val="006377ED"/>
    <w:rsid w:val="00637E2F"/>
    <w:rsid w:val="00640CAA"/>
    <w:rsid w:val="006410B7"/>
    <w:rsid w:val="00641413"/>
    <w:rsid w:val="0064154B"/>
    <w:rsid w:val="00642238"/>
    <w:rsid w:val="0064225F"/>
    <w:rsid w:val="0064259B"/>
    <w:rsid w:val="00642B9A"/>
    <w:rsid w:val="00643188"/>
    <w:rsid w:val="00645834"/>
    <w:rsid w:val="00645FA2"/>
    <w:rsid w:val="006460C1"/>
    <w:rsid w:val="00646631"/>
    <w:rsid w:val="00646716"/>
    <w:rsid w:val="00646897"/>
    <w:rsid w:val="00647126"/>
    <w:rsid w:val="0064770F"/>
    <w:rsid w:val="0064780F"/>
    <w:rsid w:val="006479EB"/>
    <w:rsid w:val="00647A4F"/>
    <w:rsid w:val="00647B3D"/>
    <w:rsid w:val="00647FF6"/>
    <w:rsid w:val="006509BE"/>
    <w:rsid w:val="00650B13"/>
    <w:rsid w:val="00650E8C"/>
    <w:rsid w:val="006510D3"/>
    <w:rsid w:val="00651A9A"/>
    <w:rsid w:val="006521F8"/>
    <w:rsid w:val="00652810"/>
    <w:rsid w:val="00652DA5"/>
    <w:rsid w:val="00652F76"/>
    <w:rsid w:val="006531E1"/>
    <w:rsid w:val="0065388A"/>
    <w:rsid w:val="00653AF1"/>
    <w:rsid w:val="00654106"/>
    <w:rsid w:val="0065530D"/>
    <w:rsid w:val="00655489"/>
    <w:rsid w:val="00655D65"/>
    <w:rsid w:val="00657047"/>
    <w:rsid w:val="006571F8"/>
    <w:rsid w:val="00657690"/>
    <w:rsid w:val="00657E8E"/>
    <w:rsid w:val="00660926"/>
    <w:rsid w:val="00660FA2"/>
    <w:rsid w:val="00661C4C"/>
    <w:rsid w:val="00661DA0"/>
    <w:rsid w:val="006625F3"/>
    <w:rsid w:val="006626B8"/>
    <w:rsid w:val="0066298A"/>
    <w:rsid w:val="00663421"/>
    <w:rsid w:val="00663442"/>
    <w:rsid w:val="00663904"/>
    <w:rsid w:val="00663A5F"/>
    <w:rsid w:val="006709A6"/>
    <w:rsid w:val="00671042"/>
    <w:rsid w:val="0067111A"/>
    <w:rsid w:val="006716C3"/>
    <w:rsid w:val="00673662"/>
    <w:rsid w:val="00673BB0"/>
    <w:rsid w:val="006748A4"/>
    <w:rsid w:val="00674DED"/>
    <w:rsid w:val="00674F7F"/>
    <w:rsid w:val="00675112"/>
    <w:rsid w:val="0067549F"/>
    <w:rsid w:val="00675863"/>
    <w:rsid w:val="00675AE1"/>
    <w:rsid w:val="00675DBE"/>
    <w:rsid w:val="00676F0B"/>
    <w:rsid w:val="006779E7"/>
    <w:rsid w:val="00677E39"/>
    <w:rsid w:val="00677FFD"/>
    <w:rsid w:val="006801BD"/>
    <w:rsid w:val="00680D2B"/>
    <w:rsid w:val="00684546"/>
    <w:rsid w:val="006845DD"/>
    <w:rsid w:val="006863A9"/>
    <w:rsid w:val="00686D49"/>
    <w:rsid w:val="00687003"/>
    <w:rsid w:val="006872A7"/>
    <w:rsid w:val="006875FB"/>
    <w:rsid w:val="00687CFD"/>
    <w:rsid w:val="006900A5"/>
    <w:rsid w:val="006904C4"/>
    <w:rsid w:val="00691337"/>
    <w:rsid w:val="006927F8"/>
    <w:rsid w:val="00692C42"/>
    <w:rsid w:val="00692E46"/>
    <w:rsid w:val="006933B4"/>
    <w:rsid w:val="006946EC"/>
    <w:rsid w:val="00694768"/>
    <w:rsid w:val="00694B8C"/>
    <w:rsid w:val="00694FAE"/>
    <w:rsid w:val="006954D8"/>
    <w:rsid w:val="00695F4B"/>
    <w:rsid w:val="00695FD5"/>
    <w:rsid w:val="006961B6"/>
    <w:rsid w:val="00696A22"/>
    <w:rsid w:val="00696A42"/>
    <w:rsid w:val="00696F99"/>
    <w:rsid w:val="0069735A"/>
    <w:rsid w:val="00697532"/>
    <w:rsid w:val="00697EB0"/>
    <w:rsid w:val="006A023D"/>
    <w:rsid w:val="006A07B4"/>
    <w:rsid w:val="006A175B"/>
    <w:rsid w:val="006A289C"/>
    <w:rsid w:val="006A3006"/>
    <w:rsid w:val="006A35D4"/>
    <w:rsid w:val="006A5DF8"/>
    <w:rsid w:val="006A64F5"/>
    <w:rsid w:val="006A65C1"/>
    <w:rsid w:val="006A6FDE"/>
    <w:rsid w:val="006B006A"/>
    <w:rsid w:val="006B0B74"/>
    <w:rsid w:val="006B1386"/>
    <w:rsid w:val="006B2C84"/>
    <w:rsid w:val="006B2EC7"/>
    <w:rsid w:val="006B3B32"/>
    <w:rsid w:val="006B3B52"/>
    <w:rsid w:val="006B3CF4"/>
    <w:rsid w:val="006B565D"/>
    <w:rsid w:val="006B57EB"/>
    <w:rsid w:val="006B5901"/>
    <w:rsid w:val="006B7B96"/>
    <w:rsid w:val="006B7F3A"/>
    <w:rsid w:val="006C076B"/>
    <w:rsid w:val="006C0B54"/>
    <w:rsid w:val="006C18A8"/>
    <w:rsid w:val="006C1F08"/>
    <w:rsid w:val="006C1FC1"/>
    <w:rsid w:val="006C1FF1"/>
    <w:rsid w:val="006C2173"/>
    <w:rsid w:val="006C23E2"/>
    <w:rsid w:val="006C342D"/>
    <w:rsid w:val="006C3DEB"/>
    <w:rsid w:val="006C3DF1"/>
    <w:rsid w:val="006C4948"/>
    <w:rsid w:val="006C588E"/>
    <w:rsid w:val="006C5C56"/>
    <w:rsid w:val="006C63F2"/>
    <w:rsid w:val="006C7626"/>
    <w:rsid w:val="006C791C"/>
    <w:rsid w:val="006C99DF"/>
    <w:rsid w:val="006D098E"/>
    <w:rsid w:val="006D0DCA"/>
    <w:rsid w:val="006D1421"/>
    <w:rsid w:val="006D16E9"/>
    <w:rsid w:val="006D1AE6"/>
    <w:rsid w:val="006D1FE4"/>
    <w:rsid w:val="006D25AE"/>
    <w:rsid w:val="006D340E"/>
    <w:rsid w:val="006D3609"/>
    <w:rsid w:val="006D3E9C"/>
    <w:rsid w:val="006D4B31"/>
    <w:rsid w:val="006D5585"/>
    <w:rsid w:val="006D55F4"/>
    <w:rsid w:val="006D57F7"/>
    <w:rsid w:val="006D5E3A"/>
    <w:rsid w:val="006D5F66"/>
    <w:rsid w:val="006D5FE3"/>
    <w:rsid w:val="006D62FD"/>
    <w:rsid w:val="006D69E7"/>
    <w:rsid w:val="006D7D97"/>
    <w:rsid w:val="006E0213"/>
    <w:rsid w:val="006E0BF0"/>
    <w:rsid w:val="006E18D7"/>
    <w:rsid w:val="006E199B"/>
    <w:rsid w:val="006E1A28"/>
    <w:rsid w:val="006E224D"/>
    <w:rsid w:val="006E2292"/>
    <w:rsid w:val="006E2494"/>
    <w:rsid w:val="006E2C72"/>
    <w:rsid w:val="006E2E6E"/>
    <w:rsid w:val="006E3676"/>
    <w:rsid w:val="006E378A"/>
    <w:rsid w:val="006E4258"/>
    <w:rsid w:val="006E531A"/>
    <w:rsid w:val="006E5641"/>
    <w:rsid w:val="006E57EB"/>
    <w:rsid w:val="006E5AFB"/>
    <w:rsid w:val="006E5CDE"/>
    <w:rsid w:val="006E5DD5"/>
    <w:rsid w:val="006E5DD9"/>
    <w:rsid w:val="006E67C1"/>
    <w:rsid w:val="006E7F01"/>
    <w:rsid w:val="006F007A"/>
    <w:rsid w:val="006F0A5D"/>
    <w:rsid w:val="006F0FF2"/>
    <w:rsid w:val="006F1473"/>
    <w:rsid w:val="006F32D0"/>
    <w:rsid w:val="006F460C"/>
    <w:rsid w:val="006F4A26"/>
    <w:rsid w:val="006F51B4"/>
    <w:rsid w:val="006F6CC3"/>
    <w:rsid w:val="006F77C8"/>
    <w:rsid w:val="006F7C41"/>
    <w:rsid w:val="007006D1"/>
    <w:rsid w:val="007011EC"/>
    <w:rsid w:val="007014BE"/>
    <w:rsid w:val="007017B9"/>
    <w:rsid w:val="00701D05"/>
    <w:rsid w:val="007031D2"/>
    <w:rsid w:val="00703435"/>
    <w:rsid w:val="00705F0D"/>
    <w:rsid w:val="00706298"/>
    <w:rsid w:val="00706B16"/>
    <w:rsid w:val="007072DC"/>
    <w:rsid w:val="007073D7"/>
    <w:rsid w:val="007074AB"/>
    <w:rsid w:val="007074CC"/>
    <w:rsid w:val="00707CA8"/>
    <w:rsid w:val="007107A0"/>
    <w:rsid w:val="00710F26"/>
    <w:rsid w:val="0071145B"/>
    <w:rsid w:val="00711703"/>
    <w:rsid w:val="00711834"/>
    <w:rsid w:val="00711E85"/>
    <w:rsid w:val="00712874"/>
    <w:rsid w:val="0071314B"/>
    <w:rsid w:val="00714337"/>
    <w:rsid w:val="007143E3"/>
    <w:rsid w:val="00714463"/>
    <w:rsid w:val="007145B6"/>
    <w:rsid w:val="007149DA"/>
    <w:rsid w:val="00715474"/>
    <w:rsid w:val="007159DA"/>
    <w:rsid w:val="00716658"/>
    <w:rsid w:val="00716982"/>
    <w:rsid w:val="00716D8A"/>
    <w:rsid w:val="00716DAD"/>
    <w:rsid w:val="007170EA"/>
    <w:rsid w:val="0071746B"/>
    <w:rsid w:val="00720241"/>
    <w:rsid w:val="007207E6"/>
    <w:rsid w:val="00720D24"/>
    <w:rsid w:val="00721967"/>
    <w:rsid w:val="0072223D"/>
    <w:rsid w:val="007244C7"/>
    <w:rsid w:val="00724542"/>
    <w:rsid w:val="007245E3"/>
    <w:rsid w:val="00724608"/>
    <w:rsid w:val="00724E2A"/>
    <w:rsid w:val="00725B89"/>
    <w:rsid w:val="00726C69"/>
    <w:rsid w:val="00726C71"/>
    <w:rsid w:val="00726EB5"/>
    <w:rsid w:val="007309B2"/>
    <w:rsid w:val="00731564"/>
    <w:rsid w:val="007318DE"/>
    <w:rsid w:val="007319DA"/>
    <w:rsid w:val="00731E2F"/>
    <w:rsid w:val="00732305"/>
    <w:rsid w:val="00733B99"/>
    <w:rsid w:val="00733F2C"/>
    <w:rsid w:val="00734950"/>
    <w:rsid w:val="007350F7"/>
    <w:rsid w:val="0073545B"/>
    <w:rsid w:val="007362EC"/>
    <w:rsid w:val="00736357"/>
    <w:rsid w:val="0073676E"/>
    <w:rsid w:val="00736F54"/>
    <w:rsid w:val="0073714C"/>
    <w:rsid w:val="00737B42"/>
    <w:rsid w:val="00737EDE"/>
    <w:rsid w:val="0074022C"/>
    <w:rsid w:val="00740A0B"/>
    <w:rsid w:val="00740F8F"/>
    <w:rsid w:val="00740FF4"/>
    <w:rsid w:val="007412F1"/>
    <w:rsid w:val="00741B41"/>
    <w:rsid w:val="00742787"/>
    <w:rsid w:val="007429E0"/>
    <w:rsid w:val="00742BA2"/>
    <w:rsid w:val="00742DBE"/>
    <w:rsid w:val="007436C6"/>
    <w:rsid w:val="00744485"/>
    <w:rsid w:val="0074510D"/>
    <w:rsid w:val="0074605A"/>
    <w:rsid w:val="00746527"/>
    <w:rsid w:val="007466D3"/>
    <w:rsid w:val="007472BD"/>
    <w:rsid w:val="00750F2D"/>
    <w:rsid w:val="0075121F"/>
    <w:rsid w:val="00751395"/>
    <w:rsid w:val="007520BE"/>
    <w:rsid w:val="00752550"/>
    <w:rsid w:val="007530F8"/>
    <w:rsid w:val="007534B6"/>
    <w:rsid w:val="00753A2E"/>
    <w:rsid w:val="00754194"/>
    <w:rsid w:val="0075437B"/>
    <w:rsid w:val="007549F2"/>
    <w:rsid w:val="00755406"/>
    <w:rsid w:val="007556A3"/>
    <w:rsid w:val="00755A7E"/>
    <w:rsid w:val="00755CE0"/>
    <w:rsid w:val="00755E5A"/>
    <w:rsid w:val="00756EB7"/>
    <w:rsid w:val="0075741C"/>
    <w:rsid w:val="007574CA"/>
    <w:rsid w:val="007609C5"/>
    <w:rsid w:val="00761A1B"/>
    <w:rsid w:val="00761F36"/>
    <w:rsid w:val="0076218D"/>
    <w:rsid w:val="00762DCA"/>
    <w:rsid w:val="00762EAC"/>
    <w:rsid w:val="00763355"/>
    <w:rsid w:val="00763692"/>
    <w:rsid w:val="00763B0F"/>
    <w:rsid w:val="007644FC"/>
    <w:rsid w:val="00764838"/>
    <w:rsid w:val="00765341"/>
    <w:rsid w:val="007653DA"/>
    <w:rsid w:val="00766496"/>
    <w:rsid w:val="0076696A"/>
    <w:rsid w:val="00766B81"/>
    <w:rsid w:val="00766CAF"/>
    <w:rsid w:val="00770A3C"/>
    <w:rsid w:val="0077104A"/>
    <w:rsid w:val="00771686"/>
    <w:rsid w:val="00771714"/>
    <w:rsid w:val="007723E4"/>
    <w:rsid w:val="00772AEE"/>
    <w:rsid w:val="00775383"/>
    <w:rsid w:val="00775465"/>
    <w:rsid w:val="00775AAE"/>
    <w:rsid w:val="00775AFF"/>
    <w:rsid w:val="00775F1B"/>
    <w:rsid w:val="007760A7"/>
    <w:rsid w:val="00776877"/>
    <w:rsid w:val="00777273"/>
    <w:rsid w:val="00780180"/>
    <w:rsid w:val="007803FC"/>
    <w:rsid w:val="0078159F"/>
    <w:rsid w:val="00781816"/>
    <w:rsid w:val="0078186E"/>
    <w:rsid w:val="007818BC"/>
    <w:rsid w:val="007823A6"/>
    <w:rsid w:val="00782FE7"/>
    <w:rsid w:val="00783566"/>
    <w:rsid w:val="00784002"/>
    <w:rsid w:val="00784734"/>
    <w:rsid w:val="0078537F"/>
    <w:rsid w:val="007853D0"/>
    <w:rsid w:val="00786993"/>
    <w:rsid w:val="00786D5A"/>
    <w:rsid w:val="00786DCF"/>
    <w:rsid w:val="007876D7"/>
    <w:rsid w:val="007903B3"/>
    <w:rsid w:val="00790B49"/>
    <w:rsid w:val="00790DAE"/>
    <w:rsid w:val="00791905"/>
    <w:rsid w:val="00791C5F"/>
    <w:rsid w:val="007927A7"/>
    <w:rsid w:val="00792C19"/>
    <w:rsid w:val="00794144"/>
    <w:rsid w:val="007943BB"/>
    <w:rsid w:val="00796ABC"/>
    <w:rsid w:val="00796F6F"/>
    <w:rsid w:val="007A0368"/>
    <w:rsid w:val="007A0B5A"/>
    <w:rsid w:val="007A21D0"/>
    <w:rsid w:val="007A2758"/>
    <w:rsid w:val="007A350B"/>
    <w:rsid w:val="007A393C"/>
    <w:rsid w:val="007A3EAE"/>
    <w:rsid w:val="007A5372"/>
    <w:rsid w:val="007A6D5B"/>
    <w:rsid w:val="007A73FE"/>
    <w:rsid w:val="007A7A1A"/>
    <w:rsid w:val="007B00A7"/>
    <w:rsid w:val="007B02A1"/>
    <w:rsid w:val="007B0DE6"/>
    <w:rsid w:val="007B1319"/>
    <w:rsid w:val="007B1EDB"/>
    <w:rsid w:val="007B224F"/>
    <w:rsid w:val="007B3048"/>
    <w:rsid w:val="007B4B14"/>
    <w:rsid w:val="007B4C73"/>
    <w:rsid w:val="007B594C"/>
    <w:rsid w:val="007B5A2A"/>
    <w:rsid w:val="007B6237"/>
    <w:rsid w:val="007B6BD0"/>
    <w:rsid w:val="007B7BA1"/>
    <w:rsid w:val="007C05FF"/>
    <w:rsid w:val="007C0824"/>
    <w:rsid w:val="007C0E2D"/>
    <w:rsid w:val="007C1091"/>
    <w:rsid w:val="007C12C6"/>
    <w:rsid w:val="007C1631"/>
    <w:rsid w:val="007C2A08"/>
    <w:rsid w:val="007C2ADF"/>
    <w:rsid w:val="007C2B61"/>
    <w:rsid w:val="007C2CD8"/>
    <w:rsid w:val="007C35FB"/>
    <w:rsid w:val="007C3601"/>
    <w:rsid w:val="007C38A6"/>
    <w:rsid w:val="007C39A1"/>
    <w:rsid w:val="007C3DD4"/>
    <w:rsid w:val="007C4734"/>
    <w:rsid w:val="007C47AB"/>
    <w:rsid w:val="007C4AB9"/>
    <w:rsid w:val="007C4FD7"/>
    <w:rsid w:val="007C6586"/>
    <w:rsid w:val="007C6738"/>
    <w:rsid w:val="007C7045"/>
    <w:rsid w:val="007C77BB"/>
    <w:rsid w:val="007C878B"/>
    <w:rsid w:val="007D07B5"/>
    <w:rsid w:val="007D10C7"/>
    <w:rsid w:val="007D114B"/>
    <w:rsid w:val="007D1F29"/>
    <w:rsid w:val="007D27ED"/>
    <w:rsid w:val="007D2FFE"/>
    <w:rsid w:val="007D3927"/>
    <w:rsid w:val="007D3A41"/>
    <w:rsid w:val="007D3B1F"/>
    <w:rsid w:val="007D4290"/>
    <w:rsid w:val="007D432B"/>
    <w:rsid w:val="007D4D47"/>
    <w:rsid w:val="007D5571"/>
    <w:rsid w:val="007D5D9F"/>
    <w:rsid w:val="007D5E62"/>
    <w:rsid w:val="007D6763"/>
    <w:rsid w:val="007D73A2"/>
    <w:rsid w:val="007D771D"/>
    <w:rsid w:val="007D7794"/>
    <w:rsid w:val="007D7CDA"/>
    <w:rsid w:val="007E082D"/>
    <w:rsid w:val="007E0E06"/>
    <w:rsid w:val="007E0E9C"/>
    <w:rsid w:val="007E1037"/>
    <w:rsid w:val="007E18ED"/>
    <w:rsid w:val="007E1B55"/>
    <w:rsid w:val="007E1B7B"/>
    <w:rsid w:val="007E26CA"/>
    <w:rsid w:val="007E2CD4"/>
    <w:rsid w:val="007E31A8"/>
    <w:rsid w:val="007E32B3"/>
    <w:rsid w:val="007E356C"/>
    <w:rsid w:val="007E3F9F"/>
    <w:rsid w:val="007E4D19"/>
    <w:rsid w:val="007E4DAA"/>
    <w:rsid w:val="007E641E"/>
    <w:rsid w:val="007E6627"/>
    <w:rsid w:val="007E6BC1"/>
    <w:rsid w:val="007E7502"/>
    <w:rsid w:val="007E786A"/>
    <w:rsid w:val="007E7FB8"/>
    <w:rsid w:val="007F0FA8"/>
    <w:rsid w:val="007F1E00"/>
    <w:rsid w:val="007F2214"/>
    <w:rsid w:val="007F2646"/>
    <w:rsid w:val="007F286C"/>
    <w:rsid w:val="007F2BC9"/>
    <w:rsid w:val="007F2C36"/>
    <w:rsid w:val="007F3629"/>
    <w:rsid w:val="007F3933"/>
    <w:rsid w:val="007F3939"/>
    <w:rsid w:val="007F3A87"/>
    <w:rsid w:val="007F3C58"/>
    <w:rsid w:val="007F3D8B"/>
    <w:rsid w:val="007F441B"/>
    <w:rsid w:val="007F4748"/>
    <w:rsid w:val="007F4ADE"/>
    <w:rsid w:val="007F4C1C"/>
    <w:rsid w:val="007F5200"/>
    <w:rsid w:val="007F5D7B"/>
    <w:rsid w:val="007F611F"/>
    <w:rsid w:val="007F70BF"/>
    <w:rsid w:val="00800BE8"/>
    <w:rsid w:val="00800CD8"/>
    <w:rsid w:val="00800EA1"/>
    <w:rsid w:val="008012C8"/>
    <w:rsid w:val="00801C35"/>
    <w:rsid w:val="00802AFD"/>
    <w:rsid w:val="00802F68"/>
    <w:rsid w:val="00803174"/>
    <w:rsid w:val="008035D2"/>
    <w:rsid w:val="0080366B"/>
    <w:rsid w:val="00803B7F"/>
    <w:rsid w:val="008059B6"/>
    <w:rsid w:val="008064CF"/>
    <w:rsid w:val="00807332"/>
    <w:rsid w:val="00807A64"/>
    <w:rsid w:val="00810012"/>
    <w:rsid w:val="008104DA"/>
    <w:rsid w:val="00810E53"/>
    <w:rsid w:val="00811204"/>
    <w:rsid w:val="00811266"/>
    <w:rsid w:val="00811A99"/>
    <w:rsid w:val="00812CED"/>
    <w:rsid w:val="00813540"/>
    <w:rsid w:val="0081363A"/>
    <w:rsid w:val="00815D2B"/>
    <w:rsid w:val="00816088"/>
    <w:rsid w:val="00816BE3"/>
    <w:rsid w:val="008174EB"/>
    <w:rsid w:val="00817C27"/>
    <w:rsid w:val="00817C34"/>
    <w:rsid w:val="00817E5D"/>
    <w:rsid w:val="00820B55"/>
    <w:rsid w:val="00820D98"/>
    <w:rsid w:val="00821957"/>
    <w:rsid w:val="008238B8"/>
    <w:rsid w:val="00823F89"/>
    <w:rsid w:val="00824592"/>
    <w:rsid w:val="008246DD"/>
    <w:rsid w:val="00824A87"/>
    <w:rsid w:val="00824F6D"/>
    <w:rsid w:val="00825084"/>
    <w:rsid w:val="008251C9"/>
    <w:rsid w:val="00825EA0"/>
    <w:rsid w:val="00826E8D"/>
    <w:rsid w:val="00827DBB"/>
    <w:rsid w:val="00830E6A"/>
    <w:rsid w:val="0083121A"/>
    <w:rsid w:val="008316D6"/>
    <w:rsid w:val="00832178"/>
    <w:rsid w:val="00832719"/>
    <w:rsid w:val="00832ACE"/>
    <w:rsid w:val="00832C78"/>
    <w:rsid w:val="00834040"/>
    <w:rsid w:val="00834DA1"/>
    <w:rsid w:val="008356A9"/>
    <w:rsid w:val="00836238"/>
    <w:rsid w:val="0083653C"/>
    <w:rsid w:val="0083677F"/>
    <w:rsid w:val="008371C9"/>
    <w:rsid w:val="00837DF3"/>
    <w:rsid w:val="00841450"/>
    <w:rsid w:val="00841958"/>
    <w:rsid w:val="00842D14"/>
    <w:rsid w:val="00842FB9"/>
    <w:rsid w:val="00842FD9"/>
    <w:rsid w:val="008443E0"/>
    <w:rsid w:val="00845C7F"/>
    <w:rsid w:val="00846391"/>
    <w:rsid w:val="00846DC5"/>
    <w:rsid w:val="008472F8"/>
    <w:rsid w:val="00847B91"/>
    <w:rsid w:val="00847EDF"/>
    <w:rsid w:val="00850070"/>
    <w:rsid w:val="008509A9"/>
    <w:rsid w:val="00850EFA"/>
    <w:rsid w:val="008514C0"/>
    <w:rsid w:val="008515C3"/>
    <w:rsid w:val="00852612"/>
    <w:rsid w:val="008526F5"/>
    <w:rsid w:val="008528CC"/>
    <w:rsid w:val="008528D4"/>
    <w:rsid w:val="00853015"/>
    <w:rsid w:val="00853376"/>
    <w:rsid w:val="008536EF"/>
    <w:rsid w:val="00853803"/>
    <w:rsid w:val="00853B28"/>
    <w:rsid w:val="00853D88"/>
    <w:rsid w:val="00854261"/>
    <w:rsid w:val="008542BB"/>
    <w:rsid w:val="00854924"/>
    <w:rsid w:val="00854A63"/>
    <w:rsid w:val="00855666"/>
    <w:rsid w:val="00856416"/>
    <w:rsid w:val="00856904"/>
    <w:rsid w:val="00856D16"/>
    <w:rsid w:val="00857263"/>
    <w:rsid w:val="0086005E"/>
    <w:rsid w:val="00860502"/>
    <w:rsid w:val="008606FC"/>
    <w:rsid w:val="008611B1"/>
    <w:rsid w:val="008614AA"/>
    <w:rsid w:val="00861864"/>
    <w:rsid w:val="00861C70"/>
    <w:rsid w:val="008622ED"/>
    <w:rsid w:val="0086269E"/>
    <w:rsid w:val="008626AF"/>
    <w:rsid w:val="00862849"/>
    <w:rsid w:val="008630E8"/>
    <w:rsid w:val="0086342D"/>
    <w:rsid w:val="00863C2C"/>
    <w:rsid w:val="00864B2C"/>
    <w:rsid w:val="00864C0A"/>
    <w:rsid w:val="00864F1E"/>
    <w:rsid w:val="00865BE0"/>
    <w:rsid w:val="00866A13"/>
    <w:rsid w:val="00866A1C"/>
    <w:rsid w:val="00866E9C"/>
    <w:rsid w:val="00870DBB"/>
    <w:rsid w:val="00872850"/>
    <w:rsid w:val="008728D3"/>
    <w:rsid w:val="008732C8"/>
    <w:rsid w:val="008748BE"/>
    <w:rsid w:val="0087517C"/>
    <w:rsid w:val="00875640"/>
    <w:rsid w:val="00875B47"/>
    <w:rsid w:val="00876041"/>
    <w:rsid w:val="00876FD2"/>
    <w:rsid w:val="00877E81"/>
    <w:rsid w:val="0088009B"/>
    <w:rsid w:val="008802BF"/>
    <w:rsid w:val="00880991"/>
    <w:rsid w:val="00881EC2"/>
    <w:rsid w:val="0088210F"/>
    <w:rsid w:val="0088273A"/>
    <w:rsid w:val="00882F80"/>
    <w:rsid w:val="00882FEB"/>
    <w:rsid w:val="00883BBF"/>
    <w:rsid w:val="00884675"/>
    <w:rsid w:val="00885148"/>
    <w:rsid w:val="00885546"/>
    <w:rsid w:val="0088690B"/>
    <w:rsid w:val="00887FCF"/>
    <w:rsid w:val="00891B38"/>
    <w:rsid w:val="008920DE"/>
    <w:rsid w:val="00892ABF"/>
    <w:rsid w:val="0089302C"/>
    <w:rsid w:val="008934A3"/>
    <w:rsid w:val="00893F0A"/>
    <w:rsid w:val="008942B8"/>
    <w:rsid w:val="008948D6"/>
    <w:rsid w:val="00895C22"/>
    <w:rsid w:val="00895F25"/>
    <w:rsid w:val="00896085"/>
    <w:rsid w:val="00897C8A"/>
    <w:rsid w:val="008A0440"/>
    <w:rsid w:val="008A0CA0"/>
    <w:rsid w:val="008A0E61"/>
    <w:rsid w:val="008A10AF"/>
    <w:rsid w:val="008A122A"/>
    <w:rsid w:val="008A2816"/>
    <w:rsid w:val="008A3396"/>
    <w:rsid w:val="008A38DE"/>
    <w:rsid w:val="008A3A03"/>
    <w:rsid w:val="008A41CA"/>
    <w:rsid w:val="008A43C3"/>
    <w:rsid w:val="008A49D6"/>
    <w:rsid w:val="008A4B53"/>
    <w:rsid w:val="008A4B93"/>
    <w:rsid w:val="008A54CB"/>
    <w:rsid w:val="008A588D"/>
    <w:rsid w:val="008A58D9"/>
    <w:rsid w:val="008A5BA1"/>
    <w:rsid w:val="008A5FB4"/>
    <w:rsid w:val="008A5FFF"/>
    <w:rsid w:val="008A6D16"/>
    <w:rsid w:val="008A748F"/>
    <w:rsid w:val="008A77FE"/>
    <w:rsid w:val="008A7870"/>
    <w:rsid w:val="008B0894"/>
    <w:rsid w:val="008B0BBF"/>
    <w:rsid w:val="008B0FB3"/>
    <w:rsid w:val="008B1147"/>
    <w:rsid w:val="008B1D47"/>
    <w:rsid w:val="008B2CA3"/>
    <w:rsid w:val="008B2DDD"/>
    <w:rsid w:val="008B3AA0"/>
    <w:rsid w:val="008B5796"/>
    <w:rsid w:val="008B6321"/>
    <w:rsid w:val="008B6AE6"/>
    <w:rsid w:val="008B6D29"/>
    <w:rsid w:val="008B7767"/>
    <w:rsid w:val="008C0204"/>
    <w:rsid w:val="008C072A"/>
    <w:rsid w:val="008C0B61"/>
    <w:rsid w:val="008C13DA"/>
    <w:rsid w:val="008C18BE"/>
    <w:rsid w:val="008C18E8"/>
    <w:rsid w:val="008C1971"/>
    <w:rsid w:val="008C318D"/>
    <w:rsid w:val="008C4258"/>
    <w:rsid w:val="008C4C60"/>
    <w:rsid w:val="008C503E"/>
    <w:rsid w:val="008C59E8"/>
    <w:rsid w:val="008C5CB9"/>
    <w:rsid w:val="008C5D50"/>
    <w:rsid w:val="008C695C"/>
    <w:rsid w:val="008C6968"/>
    <w:rsid w:val="008C6D3D"/>
    <w:rsid w:val="008C6DDA"/>
    <w:rsid w:val="008C7350"/>
    <w:rsid w:val="008C7504"/>
    <w:rsid w:val="008C77DE"/>
    <w:rsid w:val="008D1019"/>
    <w:rsid w:val="008D1954"/>
    <w:rsid w:val="008D1C69"/>
    <w:rsid w:val="008D3B64"/>
    <w:rsid w:val="008D3CC5"/>
    <w:rsid w:val="008D4553"/>
    <w:rsid w:val="008D54B2"/>
    <w:rsid w:val="008D6D40"/>
    <w:rsid w:val="008D7E93"/>
    <w:rsid w:val="008E1086"/>
    <w:rsid w:val="008E15CA"/>
    <w:rsid w:val="008E1794"/>
    <w:rsid w:val="008E182D"/>
    <w:rsid w:val="008E1AA1"/>
    <w:rsid w:val="008E1F1C"/>
    <w:rsid w:val="008E33F5"/>
    <w:rsid w:val="008E400A"/>
    <w:rsid w:val="008E482A"/>
    <w:rsid w:val="008E4831"/>
    <w:rsid w:val="008E4E3E"/>
    <w:rsid w:val="008E4FFD"/>
    <w:rsid w:val="008E5643"/>
    <w:rsid w:val="008E73D4"/>
    <w:rsid w:val="008E7685"/>
    <w:rsid w:val="008E7C91"/>
    <w:rsid w:val="008F136D"/>
    <w:rsid w:val="008F32EB"/>
    <w:rsid w:val="008F5F85"/>
    <w:rsid w:val="008F6A8F"/>
    <w:rsid w:val="008F74B0"/>
    <w:rsid w:val="008F7609"/>
    <w:rsid w:val="008F7669"/>
    <w:rsid w:val="009002D5"/>
    <w:rsid w:val="00900628"/>
    <w:rsid w:val="00900754"/>
    <w:rsid w:val="00901A83"/>
    <w:rsid w:val="00901CE8"/>
    <w:rsid w:val="00901FCB"/>
    <w:rsid w:val="00902984"/>
    <w:rsid w:val="00902C1C"/>
    <w:rsid w:val="009041F0"/>
    <w:rsid w:val="00904B9D"/>
    <w:rsid w:val="00904E08"/>
    <w:rsid w:val="0090543C"/>
    <w:rsid w:val="00905931"/>
    <w:rsid w:val="00905D6B"/>
    <w:rsid w:val="0090637B"/>
    <w:rsid w:val="00906AB0"/>
    <w:rsid w:val="009071DF"/>
    <w:rsid w:val="0090744C"/>
    <w:rsid w:val="009078C3"/>
    <w:rsid w:val="009102B6"/>
    <w:rsid w:val="0091115E"/>
    <w:rsid w:val="009113B0"/>
    <w:rsid w:val="009113D0"/>
    <w:rsid w:val="009119F3"/>
    <w:rsid w:val="00911B53"/>
    <w:rsid w:val="00911F27"/>
    <w:rsid w:val="00912E53"/>
    <w:rsid w:val="0091329D"/>
    <w:rsid w:val="0091354B"/>
    <w:rsid w:val="00913693"/>
    <w:rsid w:val="009140B9"/>
    <w:rsid w:val="009145ED"/>
    <w:rsid w:val="0091467F"/>
    <w:rsid w:val="009155A3"/>
    <w:rsid w:val="00915A99"/>
    <w:rsid w:val="00915BDD"/>
    <w:rsid w:val="0091722C"/>
    <w:rsid w:val="00917956"/>
    <w:rsid w:val="009200F3"/>
    <w:rsid w:val="009210AF"/>
    <w:rsid w:val="00921261"/>
    <w:rsid w:val="00922CC8"/>
    <w:rsid w:val="00922ECC"/>
    <w:rsid w:val="009233CA"/>
    <w:rsid w:val="0092366D"/>
    <w:rsid w:val="009236E4"/>
    <w:rsid w:val="00923DD0"/>
    <w:rsid w:val="00924682"/>
    <w:rsid w:val="00924814"/>
    <w:rsid w:val="00924BE6"/>
    <w:rsid w:val="0092520D"/>
    <w:rsid w:val="009254ED"/>
    <w:rsid w:val="009271D9"/>
    <w:rsid w:val="00927A18"/>
    <w:rsid w:val="00930FEA"/>
    <w:rsid w:val="009317C1"/>
    <w:rsid w:val="009320EA"/>
    <w:rsid w:val="0093312B"/>
    <w:rsid w:val="0093398E"/>
    <w:rsid w:val="009349AC"/>
    <w:rsid w:val="009353C7"/>
    <w:rsid w:val="009358C8"/>
    <w:rsid w:val="009359E0"/>
    <w:rsid w:val="00935F76"/>
    <w:rsid w:val="00936108"/>
    <w:rsid w:val="009365B2"/>
    <w:rsid w:val="00936CF7"/>
    <w:rsid w:val="00937258"/>
    <w:rsid w:val="00937AFC"/>
    <w:rsid w:val="009400E2"/>
    <w:rsid w:val="009400F5"/>
    <w:rsid w:val="00940B7E"/>
    <w:rsid w:val="00941B16"/>
    <w:rsid w:val="00941C54"/>
    <w:rsid w:val="00942001"/>
    <w:rsid w:val="00942037"/>
    <w:rsid w:val="00942275"/>
    <w:rsid w:val="00942ADD"/>
    <w:rsid w:val="009431FE"/>
    <w:rsid w:val="009433CD"/>
    <w:rsid w:val="00943642"/>
    <w:rsid w:val="009438C1"/>
    <w:rsid w:val="009439A1"/>
    <w:rsid w:val="00944C80"/>
    <w:rsid w:val="00945827"/>
    <w:rsid w:val="009459B3"/>
    <w:rsid w:val="009462C5"/>
    <w:rsid w:val="0094671A"/>
    <w:rsid w:val="009467F7"/>
    <w:rsid w:val="00946A35"/>
    <w:rsid w:val="00947F94"/>
    <w:rsid w:val="009504EC"/>
    <w:rsid w:val="00951986"/>
    <w:rsid w:val="00951CB4"/>
    <w:rsid w:val="009523E8"/>
    <w:rsid w:val="009531D3"/>
    <w:rsid w:val="00954030"/>
    <w:rsid w:val="00954DAF"/>
    <w:rsid w:val="00955CCE"/>
    <w:rsid w:val="0095622A"/>
    <w:rsid w:val="00957CF7"/>
    <w:rsid w:val="009611D7"/>
    <w:rsid w:val="009612C8"/>
    <w:rsid w:val="00961AC7"/>
    <w:rsid w:val="00961B66"/>
    <w:rsid w:val="00962615"/>
    <w:rsid w:val="0096320A"/>
    <w:rsid w:val="00963552"/>
    <w:rsid w:val="00963674"/>
    <w:rsid w:val="00964FE3"/>
    <w:rsid w:val="009652D4"/>
    <w:rsid w:val="00966A6A"/>
    <w:rsid w:val="00966B56"/>
    <w:rsid w:val="00966CB6"/>
    <w:rsid w:val="00967996"/>
    <w:rsid w:val="0097131A"/>
    <w:rsid w:val="00971667"/>
    <w:rsid w:val="009717D1"/>
    <w:rsid w:val="009719F4"/>
    <w:rsid w:val="009722A0"/>
    <w:rsid w:val="009731C0"/>
    <w:rsid w:val="00974CA2"/>
    <w:rsid w:val="009770DA"/>
    <w:rsid w:val="00977403"/>
    <w:rsid w:val="00977D17"/>
    <w:rsid w:val="00980196"/>
    <w:rsid w:val="00980370"/>
    <w:rsid w:val="00980462"/>
    <w:rsid w:val="0098105D"/>
    <w:rsid w:val="009812DA"/>
    <w:rsid w:val="0098258E"/>
    <w:rsid w:val="00982803"/>
    <w:rsid w:val="009828E8"/>
    <w:rsid w:val="00982F71"/>
    <w:rsid w:val="00983382"/>
    <w:rsid w:val="00983E05"/>
    <w:rsid w:val="00983F14"/>
    <w:rsid w:val="009854A6"/>
    <w:rsid w:val="009859F9"/>
    <w:rsid w:val="00985C79"/>
    <w:rsid w:val="00985EA9"/>
    <w:rsid w:val="00986089"/>
    <w:rsid w:val="00987AE0"/>
    <w:rsid w:val="00987E8D"/>
    <w:rsid w:val="009901A8"/>
    <w:rsid w:val="00990953"/>
    <w:rsid w:val="009909F3"/>
    <w:rsid w:val="00990CC8"/>
    <w:rsid w:val="00994A62"/>
    <w:rsid w:val="009959D6"/>
    <w:rsid w:val="00996034"/>
    <w:rsid w:val="009962E2"/>
    <w:rsid w:val="009964AB"/>
    <w:rsid w:val="00996BA8"/>
    <w:rsid w:val="009A0267"/>
    <w:rsid w:val="009A126F"/>
    <w:rsid w:val="009A185D"/>
    <w:rsid w:val="009A2400"/>
    <w:rsid w:val="009A2A97"/>
    <w:rsid w:val="009A3291"/>
    <w:rsid w:val="009A379B"/>
    <w:rsid w:val="009A462A"/>
    <w:rsid w:val="009A4A29"/>
    <w:rsid w:val="009A4ACE"/>
    <w:rsid w:val="009A4C08"/>
    <w:rsid w:val="009A51A2"/>
    <w:rsid w:val="009A52FA"/>
    <w:rsid w:val="009A5CAB"/>
    <w:rsid w:val="009B0C59"/>
    <w:rsid w:val="009B1067"/>
    <w:rsid w:val="009B124D"/>
    <w:rsid w:val="009B156F"/>
    <w:rsid w:val="009B274C"/>
    <w:rsid w:val="009B29F7"/>
    <w:rsid w:val="009B2F8F"/>
    <w:rsid w:val="009B3107"/>
    <w:rsid w:val="009B3660"/>
    <w:rsid w:val="009B3802"/>
    <w:rsid w:val="009B3D8A"/>
    <w:rsid w:val="009B3EB4"/>
    <w:rsid w:val="009B4013"/>
    <w:rsid w:val="009B4619"/>
    <w:rsid w:val="009B47DC"/>
    <w:rsid w:val="009B55BF"/>
    <w:rsid w:val="009B59FB"/>
    <w:rsid w:val="009B5BB2"/>
    <w:rsid w:val="009B6087"/>
    <w:rsid w:val="009B60F4"/>
    <w:rsid w:val="009B663F"/>
    <w:rsid w:val="009B6CC5"/>
    <w:rsid w:val="009B737B"/>
    <w:rsid w:val="009B7C7D"/>
    <w:rsid w:val="009C07B3"/>
    <w:rsid w:val="009C0F47"/>
    <w:rsid w:val="009C0F69"/>
    <w:rsid w:val="009C102C"/>
    <w:rsid w:val="009C10CE"/>
    <w:rsid w:val="009C1973"/>
    <w:rsid w:val="009C19DC"/>
    <w:rsid w:val="009C29EE"/>
    <w:rsid w:val="009C2DD5"/>
    <w:rsid w:val="009C32AD"/>
    <w:rsid w:val="009C35C9"/>
    <w:rsid w:val="009C361F"/>
    <w:rsid w:val="009C396D"/>
    <w:rsid w:val="009C471A"/>
    <w:rsid w:val="009C4EEE"/>
    <w:rsid w:val="009C5940"/>
    <w:rsid w:val="009C59A5"/>
    <w:rsid w:val="009C5F31"/>
    <w:rsid w:val="009C6D46"/>
    <w:rsid w:val="009C7F3F"/>
    <w:rsid w:val="009D158D"/>
    <w:rsid w:val="009D1811"/>
    <w:rsid w:val="009D2CCB"/>
    <w:rsid w:val="009D309A"/>
    <w:rsid w:val="009D371A"/>
    <w:rsid w:val="009D3911"/>
    <w:rsid w:val="009D419E"/>
    <w:rsid w:val="009D470F"/>
    <w:rsid w:val="009D4B2A"/>
    <w:rsid w:val="009D4EF1"/>
    <w:rsid w:val="009D5657"/>
    <w:rsid w:val="009D5852"/>
    <w:rsid w:val="009D5A8A"/>
    <w:rsid w:val="009D5ED5"/>
    <w:rsid w:val="009D6F4C"/>
    <w:rsid w:val="009E03ED"/>
    <w:rsid w:val="009E0AA8"/>
    <w:rsid w:val="009E0CA3"/>
    <w:rsid w:val="009E10C6"/>
    <w:rsid w:val="009E11C5"/>
    <w:rsid w:val="009E133E"/>
    <w:rsid w:val="009E14BB"/>
    <w:rsid w:val="009E158D"/>
    <w:rsid w:val="009E2334"/>
    <w:rsid w:val="009E3A17"/>
    <w:rsid w:val="009E3D96"/>
    <w:rsid w:val="009E4069"/>
    <w:rsid w:val="009E539D"/>
    <w:rsid w:val="009E5E19"/>
    <w:rsid w:val="009E678E"/>
    <w:rsid w:val="009E67DF"/>
    <w:rsid w:val="009E6A75"/>
    <w:rsid w:val="009E6BDA"/>
    <w:rsid w:val="009E6C80"/>
    <w:rsid w:val="009E71BD"/>
    <w:rsid w:val="009E76B3"/>
    <w:rsid w:val="009E7B8F"/>
    <w:rsid w:val="009E7D2B"/>
    <w:rsid w:val="009F02A5"/>
    <w:rsid w:val="009F038D"/>
    <w:rsid w:val="009F04BB"/>
    <w:rsid w:val="009F06FA"/>
    <w:rsid w:val="009F0C21"/>
    <w:rsid w:val="009F0E56"/>
    <w:rsid w:val="009F10CF"/>
    <w:rsid w:val="009F11BD"/>
    <w:rsid w:val="009F1461"/>
    <w:rsid w:val="009F1D0E"/>
    <w:rsid w:val="009F28A2"/>
    <w:rsid w:val="009F29C0"/>
    <w:rsid w:val="009F2D8E"/>
    <w:rsid w:val="009F2F28"/>
    <w:rsid w:val="009F4E4B"/>
    <w:rsid w:val="009F4EF6"/>
    <w:rsid w:val="009F517F"/>
    <w:rsid w:val="009F58D9"/>
    <w:rsid w:val="009F5F58"/>
    <w:rsid w:val="009F6862"/>
    <w:rsid w:val="009F748A"/>
    <w:rsid w:val="009F7931"/>
    <w:rsid w:val="009F79C8"/>
    <w:rsid w:val="00A013A0"/>
    <w:rsid w:val="00A021C9"/>
    <w:rsid w:val="00A02FC2"/>
    <w:rsid w:val="00A03065"/>
    <w:rsid w:val="00A035A1"/>
    <w:rsid w:val="00A0439B"/>
    <w:rsid w:val="00A049A7"/>
    <w:rsid w:val="00A04AEF"/>
    <w:rsid w:val="00A050E4"/>
    <w:rsid w:val="00A05362"/>
    <w:rsid w:val="00A05562"/>
    <w:rsid w:val="00A06310"/>
    <w:rsid w:val="00A06DD6"/>
    <w:rsid w:val="00A06F33"/>
    <w:rsid w:val="00A079DC"/>
    <w:rsid w:val="00A07B1E"/>
    <w:rsid w:val="00A104AC"/>
    <w:rsid w:val="00A10EE1"/>
    <w:rsid w:val="00A10F50"/>
    <w:rsid w:val="00A1179B"/>
    <w:rsid w:val="00A118CD"/>
    <w:rsid w:val="00A11DC3"/>
    <w:rsid w:val="00A120C7"/>
    <w:rsid w:val="00A126FF"/>
    <w:rsid w:val="00A1277E"/>
    <w:rsid w:val="00A12EF3"/>
    <w:rsid w:val="00A12F21"/>
    <w:rsid w:val="00A13B03"/>
    <w:rsid w:val="00A14028"/>
    <w:rsid w:val="00A146FA"/>
    <w:rsid w:val="00A14E84"/>
    <w:rsid w:val="00A158D0"/>
    <w:rsid w:val="00A15CC5"/>
    <w:rsid w:val="00A16002"/>
    <w:rsid w:val="00A16B76"/>
    <w:rsid w:val="00A16D1A"/>
    <w:rsid w:val="00A16F01"/>
    <w:rsid w:val="00A201A3"/>
    <w:rsid w:val="00A209B6"/>
    <w:rsid w:val="00A21195"/>
    <w:rsid w:val="00A2213F"/>
    <w:rsid w:val="00A22F73"/>
    <w:rsid w:val="00A2348F"/>
    <w:rsid w:val="00A23569"/>
    <w:rsid w:val="00A23B80"/>
    <w:rsid w:val="00A23F29"/>
    <w:rsid w:val="00A2401A"/>
    <w:rsid w:val="00A24230"/>
    <w:rsid w:val="00A24B6A"/>
    <w:rsid w:val="00A252F5"/>
    <w:rsid w:val="00A254A4"/>
    <w:rsid w:val="00A25AB2"/>
    <w:rsid w:val="00A267B5"/>
    <w:rsid w:val="00A26C6A"/>
    <w:rsid w:val="00A2772F"/>
    <w:rsid w:val="00A27AAD"/>
    <w:rsid w:val="00A27AEC"/>
    <w:rsid w:val="00A27B6F"/>
    <w:rsid w:val="00A27E2D"/>
    <w:rsid w:val="00A30121"/>
    <w:rsid w:val="00A30967"/>
    <w:rsid w:val="00A3107C"/>
    <w:rsid w:val="00A31916"/>
    <w:rsid w:val="00A321B0"/>
    <w:rsid w:val="00A32DE9"/>
    <w:rsid w:val="00A34A8D"/>
    <w:rsid w:val="00A3637D"/>
    <w:rsid w:val="00A369C1"/>
    <w:rsid w:val="00A36AF0"/>
    <w:rsid w:val="00A37799"/>
    <w:rsid w:val="00A3799D"/>
    <w:rsid w:val="00A405A4"/>
    <w:rsid w:val="00A419EB"/>
    <w:rsid w:val="00A4238E"/>
    <w:rsid w:val="00A434E1"/>
    <w:rsid w:val="00A43627"/>
    <w:rsid w:val="00A4376C"/>
    <w:rsid w:val="00A44097"/>
    <w:rsid w:val="00A44278"/>
    <w:rsid w:val="00A44730"/>
    <w:rsid w:val="00A44940"/>
    <w:rsid w:val="00A44941"/>
    <w:rsid w:val="00A44C34"/>
    <w:rsid w:val="00A44E64"/>
    <w:rsid w:val="00A453CA"/>
    <w:rsid w:val="00A454D1"/>
    <w:rsid w:val="00A45727"/>
    <w:rsid w:val="00A45817"/>
    <w:rsid w:val="00A45DDA"/>
    <w:rsid w:val="00A46F41"/>
    <w:rsid w:val="00A472A7"/>
    <w:rsid w:val="00A47D5F"/>
    <w:rsid w:val="00A47FD8"/>
    <w:rsid w:val="00A5009C"/>
    <w:rsid w:val="00A50DB0"/>
    <w:rsid w:val="00A510D1"/>
    <w:rsid w:val="00A51759"/>
    <w:rsid w:val="00A51CE6"/>
    <w:rsid w:val="00A52A07"/>
    <w:rsid w:val="00A53224"/>
    <w:rsid w:val="00A5405F"/>
    <w:rsid w:val="00A54EE7"/>
    <w:rsid w:val="00A55AB9"/>
    <w:rsid w:val="00A56520"/>
    <w:rsid w:val="00A56E72"/>
    <w:rsid w:val="00A56F6E"/>
    <w:rsid w:val="00A575B1"/>
    <w:rsid w:val="00A604F4"/>
    <w:rsid w:val="00A61742"/>
    <w:rsid w:val="00A61D1E"/>
    <w:rsid w:val="00A61F23"/>
    <w:rsid w:val="00A624B0"/>
    <w:rsid w:val="00A62748"/>
    <w:rsid w:val="00A62F4A"/>
    <w:rsid w:val="00A63421"/>
    <w:rsid w:val="00A6352B"/>
    <w:rsid w:val="00A6425F"/>
    <w:rsid w:val="00A64A8D"/>
    <w:rsid w:val="00A64DE6"/>
    <w:rsid w:val="00A655E2"/>
    <w:rsid w:val="00A66B0B"/>
    <w:rsid w:val="00A66F41"/>
    <w:rsid w:val="00A67236"/>
    <w:rsid w:val="00A67827"/>
    <w:rsid w:val="00A67C3E"/>
    <w:rsid w:val="00A70078"/>
    <w:rsid w:val="00A713E0"/>
    <w:rsid w:val="00A7168E"/>
    <w:rsid w:val="00A718F7"/>
    <w:rsid w:val="00A71B49"/>
    <w:rsid w:val="00A720F7"/>
    <w:rsid w:val="00A728FB"/>
    <w:rsid w:val="00A73C53"/>
    <w:rsid w:val="00A73FC8"/>
    <w:rsid w:val="00A74506"/>
    <w:rsid w:val="00A7476B"/>
    <w:rsid w:val="00A74BA1"/>
    <w:rsid w:val="00A74E65"/>
    <w:rsid w:val="00A753CB"/>
    <w:rsid w:val="00A754A4"/>
    <w:rsid w:val="00A754E5"/>
    <w:rsid w:val="00A75676"/>
    <w:rsid w:val="00A75956"/>
    <w:rsid w:val="00A75FE4"/>
    <w:rsid w:val="00A767AF"/>
    <w:rsid w:val="00A7785C"/>
    <w:rsid w:val="00A809CC"/>
    <w:rsid w:val="00A80F0C"/>
    <w:rsid w:val="00A80FF7"/>
    <w:rsid w:val="00A81AD7"/>
    <w:rsid w:val="00A82218"/>
    <w:rsid w:val="00A8237D"/>
    <w:rsid w:val="00A8253F"/>
    <w:rsid w:val="00A826B3"/>
    <w:rsid w:val="00A83822"/>
    <w:rsid w:val="00A84009"/>
    <w:rsid w:val="00A845E6"/>
    <w:rsid w:val="00A852A7"/>
    <w:rsid w:val="00A85801"/>
    <w:rsid w:val="00A85851"/>
    <w:rsid w:val="00A86BB7"/>
    <w:rsid w:val="00A8700D"/>
    <w:rsid w:val="00A8743A"/>
    <w:rsid w:val="00A9173E"/>
    <w:rsid w:val="00A92361"/>
    <w:rsid w:val="00A93443"/>
    <w:rsid w:val="00A93605"/>
    <w:rsid w:val="00A93B71"/>
    <w:rsid w:val="00A957E2"/>
    <w:rsid w:val="00A95A12"/>
    <w:rsid w:val="00A95D25"/>
    <w:rsid w:val="00A95F4B"/>
    <w:rsid w:val="00A964A0"/>
    <w:rsid w:val="00A96C1F"/>
    <w:rsid w:val="00A975CB"/>
    <w:rsid w:val="00A97806"/>
    <w:rsid w:val="00AA085D"/>
    <w:rsid w:val="00AA14F1"/>
    <w:rsid w:val="00AA221C"/>
    <w:rsid w:val="00AA23B7"/>
    <w:rsid w:val="00AA2DEF"/>
    <w:rsid w:val="00AA3346"/>
    <w:rsid w:val="00AA3510"/>
    <w:rsid w:val="00AA3D44"/>
    <w:rsid w:val="00AA475D"/>
    <w:rsid w:val="00AA4D91"/>
    <w:rsid w:val="00AA5688"/>
    <w:rsid w:val="00AA5EC6"/>
    <w:rsid w:val="00AA5F8D"/>
    <w:rsid w:val="00AA6B52"/>
    <w:rsid w:val="00AA71D1"/>
    <w:rsid w:val="00AB1072"/>
    <w:rsid w:val="00AB15B9"/>
    <w:rsid w:val="00AB190D"/>
    <w:rsid w:val="00AB1C2D"/>
    <w:rsid w:val="00AB21D8"/>
    <w:rsid w:val="00AB28FD"/>
    <w:rsid w:val="00AB2F2F"/>
    <w:rsid w:val="00AB3962"/>
    <w:rsid w:val="00AB3BD3"/>
    <w:rsid w:val="00AB4A09"/>
    <w:rsid w:val="00AB4BD8"/>
    <w:rsid w:val="00AB4C14"/>
    <w:rsid w:val="00AB538C"/>
    <w:rsid w:val="00AB5452"/>
    <w:rsid w:val="00AB5783"/>
    <w:rsid w:val="00AB57E5"/>
    <w:rsid w:val="00AB5A7E"/>
    <w:rsid w:val="00AB5BF3"/>
    <w:rsid w:val="00AB6175"/>
    <w:rsid w:val="00AB642A"/>
    <w:rsid w:val="00AB6FF7"/>
    <w:rsid w:val="00AB7805"/>
    <w:rsid w:val="00AB7E2F"/>
    <w:rsid w:val="00AC06A1"/>
    <w:rsid w:val="00AC0966"/>
    <w:rsid w:val="00AC11BF"/>
    <w:rsid w:val="00AC1A6F"/>
    <w:rsid w:val="00AC1E67"/>
    <w:rsid w:val="00AC2515"/>
    <w:rsid w:val="00AC26AF"/>
    <w:rsid w:val="00AC44F5"/>
    <w:rsid w:val="00AC4F8D"/>
    <w:rsid w:val="00AC5CCC"/>
    <w:rsid w:val="00AC729D"/>
    <w:rsid w:val="00AD0BCA"/>
    <w:rsid w:val="00AD0DAD"/>
    <w:rsid w:val="00AD165D"/>
    <w:rsid w:val="00AD19B1"/>
    <w:rsid w:val="00AD1BEB"/>
    <w:rsid w:val="00AD1FA2"/>
    <w:rsid w:val="00AD325E"/>
    <w:rsid w:val="00AD372B"/>
    <w:rsid w:val="00AD490C"/>
    <w:rsid w:val="00AD5347"/>
    <w:rsid w:val="00AD57CE"/>
    <w:rsid w:val="00AD5F0F"/>
    <w:rsid w:val="00AD688C"/>
    <w:rsid w:val="00AD6CCC"/>
    <w:rsid w:val="00AD7449"/>
    <w:rsid w:val="00AD7DB0"/>
    <w:rsid w:val="00AE02AF"/>
    <w:rsid w:val="00AE06D3"/>
    <w:rsid w:val="00AE0DFF"/>
    <w:rsid w:val="00AE10B4"/>
    <w:rsid w:val="00AE15F8"/>
    <w:rsid w:val="00AE1646"/>
    <w:rsid w:val="00AE23E6"/>
    <w:rsid w:val="00AE25D9"/>
    <w:rsid w:val="00AE2740"/>
    <w:rsid w:val="00AE2B24"/>
    <w:rsid w:val="00AE3A1E"/>
    <w:rsid w:val="00AE436E"/>
    <w:rsid w:val="00AE5645"/>
    <w:rsid w:val="00AE5FEA"/>
    <w:rsid w:val="00AE61AD"/>
    <w:rsid w:val="00AE781F"/>
    <w:rsid w:val="00AF0B08"/>
    <w:rsid w:val="00AF142E"/>
    <w:rsid w:val="00AF14DD"/>
    <w:rsid w:val="00AF1A79"/>
    <w:rsid w:val="00AF1C08"/>
    <w:rsid w:val="00AF1E75"/>
    <w:rsid w:val="00AF20AB"/>
    <w:rsid w:val="00AF2608"/>
    <w:rsid w:val="00AF2CE3"/>
    <w:rsid w:val="00AF345C"/>
    <w:rsid w:val="00AF4E64"/>
    <w:rsid w:val="00AF68C0"/>
    <w:rsid w:val="00AF7331"/>
    <w:rsid w:val="00AF77E8"/>
    <w:rsid w:val="00AF7888"/>
    <w:rsid w:val="00AF79B2"/>
    <w:rsid w:val="00AF7A70"/>
    <w:rsid w:val="00B00639"/>
    <w:rsid w:val="00B0106F"/>
    <w:rsid w:val="00B01ECF"/>
    <w:rsid w:val="00B020F2"/>
    <w:rsid w:val="00B02492"/>
    <w:rsid w:val="00B03185"/>
    <w:rsid w:val="00B0473C"/>
    <w:rsid w:val="00B04910"/>
    <w:rsid w:val="00B065A7"/>
    <w:rsid w:val="00B06691"/>
    <w:rsid w:val="00B06801"/>
    <w:rsid w:val="00B079C7"/>
    <w:rsid w:val="00B07F6F"/>
    <w:rsid w:val="00B10CED"/>
    <w:rsid w:val="00B11924"/>
    <w:rsid w:val="00B125E9"/>
    <w:rsid w:val="00B1262D"/>
    <w:rsid w:val="00B13001"/>
    <w:rsid w:val="00B13091"/>
    <w:rsid w:val="00B130C7"/>
    <w:rsid w:val="00B13AEA"/>
    <w:rsid w:val="00B13FAA"/>
    <w:rsid w:val="00B14AC9"/>
    <w:rsid w:val="00B1525E"/>
    <w:rsid w:val="00B15407"/>
    <w:rsid w:val="00B15689"/>
    <w:rsid w:val="00B156DC"/>
    <w:rsid w:val="00B159E2"/>
    <w:rsid w:val="00B15BB3"/>
    <w:rsid w:val="00B1673F"/>
    <w:rsid w:val="00B16F30"/>
    <w:rsid w:val="00B16F61"/>
    <w:rsid w:val="00B173A2"/>
    <w:rsid w:val="00B17A65"/>
    <w:rsid w:val="00B17BFC"/>
    <w:rsid w:val="00B206C1"/>
    <w:rsid w:val="00B21C93"/>
    <w:rsid w:val="00B21CC5"/>
    <w:rsid w:val="00B21D36"/>
    <w:rsid w:val="00B22E46"/>
    <w:rsid w:val="00B22F96"/>
    <w:rsid w:val="00B249FD"/>
    <w:rsid w:val="00B261AE"/>
    <w:rsid w:val="00B2692F"/>
    <w:rsid w:val="00B31686"/>
    <w:rsid w:val="00B3188D"/>
    <w:rsid w:val="00B3191B"/>
    <w:rsid w:val="00B32A67"/>
    <w:rsid w:val="00B335B1"/>
    <w:rsid w:val="00B34A2F"/>
    <w:rsid w:val="00B34D86"/>
    <w:rsid w:val="00B366C4"/>
    <w:rsid w:val="00B37A92"/>
    <w:rsid w:val="00B40445"/>
    <w:rsid w:val="00B406CE"/>
    <w:rsid w:val="00B40AEC"/>
    <w:rsid w:val="00B40FE4"/>
    <w:rsid w:val="00B4169E"/>
    <w:rsid w:val="00B41AE6"/>
    <w:rsid w:val="00B4247D"/>
    <w:rsid w:val="00B42800"/>
    <w:rsid w:val="00B453DF"/>
    <w:rsid w:val="00B45678"/>
    <w:rsid w:val="00B45B20"/>
    <w:rsid w:val="00B45EFE"/>
    <w:rsid w:val="00B46B14"/>
    <w:rsid w:val="00B477FC"/>
    <w:rsid w:val="00B48187"/>
    <w:rsid w:val="00B5031B"/>
    <w:rsid w:val="00B5077F"/>
    <w:rsid w:val="00B50E1E"/>
    <w:rsid w:val="00B51832"/>
    <w:rsid w:val="00B518F6"/>
    <w:rsid w:val="00B51BE6"/>
    <w:rsid w:val="00B52436"/>
    <w:rsid w:val="00B53EF3"/>
    <w:rsid w:val="00B54AFF"/>
    <w:rsid w:val="00B54DF2"/>
    <w:rsid w:val="00B558E8"/>
    <w:rsid w:val="00B56384"/>
    <w:rsid w:val="00B56EB5"/>
    <w:rsid w:val="00B573B8"/>
    <w:rsid w:val="00B5778F"/>
    <w:rsid w:val="00B608EF"/>
    <w:rsid w:val="00B618C5"/>
    <w:rsid w:val="00B629EF"/>
    <w:rsid w:val="00B636B0"/>
    <w:rsid w:val="00B636CF"/>
    <w:rsid w:val="00B64495"/>
    <w:rsid w:val="00B64FB7"/>
    <w:rsid w:val="00B65671"/>
    <w:rsid w:val="00B661D3"/>
    <w:rsid w:val="00B664FB"/>
    <w:rsid w:val="00B669DB"/>
    <w:rsid w:val="00B66A3C"/>
    <w:rsid w:val="00B66A92"/>
    <w:rsid w:val="00B675C3"/>
    <w:rsid w:val="00B67CF5"/>
    <w:rsid w:val="00B70D61"/>
    <w:rsid w:val="00B71261"/>
    <w:rsid w:val="00B71F97"/>
    <w:rsid w:val="00B7230F"/>
    <w:rsid w:val="00B72BE7"/>
    <w:rsid w:val="00B73439"/>
    <w:rsid w:val="00B74808"/>
    <w:rsid w:val="00B75039"/>
    <w:rsid w:val="00B75D9B"/>
    <w:rsid w:val="00B760E9"/>
    <w:rsid w:val="00B7623E"/>
    <w:rsid w:val="00B76B18"/>
    <w:rsid w:val="00B772F0"/>
    <w:rsid w:val="00B7752B"/>
    <w:rsid w:val="00B7794D"/>
    <w:rsid w:val="00B8086A"/>
    <w:rsid w:val="00B8105D"/>
    <w:rsid w:val="00B816DD"/>
    <w:rsid w:val="00B81795"/>
    <w:rsid w:val="00B82CE1"/>
    <w:rsid w:val="00B83DEA"/>
    <w:rsid w:val="00B841BD"/>
    <w:rsid w:val="00B85043"/>
    <w:rsid w:val="00B852D6"/>
    <w:rsid w:val="00B85502"/>
    <w:rsid w:val="00B86280"/>
    <w:rsid w:val="00B865BD"/>
    <w:rsid w:val="00B86C98"/>
    <w:rsid w:val="00B86EBD"/>
    <w:rsid w:val="00B87B91"/>
    <w:rsid w:val="00B87E89"/>
    <w:rsid w:val="00B90221"/>
    <w:rsid w:val="00B90403"/>
    <w:rsid w:val="00B92724"/>
    <w:rsid w:val="00B928CC"/>
    <w:rsid w:val="00B947BD"/>
    <w:rsid w:val="00B94AD2"/>
    <w:rsid w:val="00B95464"/>
    <w:rsid w:val="00B960CE"/>
    <w:rsid w:val="00B96718"/>
    <w:rsid w:val="00BA0D04"/>
    <w:rsid w:val="00BA13AC"/>
    <w:rsid w:val="00BA1DC8"/>
    <w:rsid w:val="00BA21C9"/>
    <w:rsid w:val="00BA2A08"/>
    <w:rsid w:val="00BA3013"/>
    <w:rsid w:val="00BA3AA8"/>
    <w:rsid w:val="00BA3B1D"/>
    <w:rsid w:val="00BA47FD"/>
    <w:rsid w:val="00BA55B5"/>
    <w:rsid w:val="00BA58A8"/>
    <w:rsid w:val="00BA6108"/>
    <w:rsid w:val="00BA6CE1"/>
    <w:rsid w:val="00BA7187"/>
    <w:rsid w:val="00BA763B"/>
    <w:rsid w:val="00BA7C1A"/>
    <w:rsid w:val="00BB0737"/>
    <w:rsid w:val="00BB0A70"/>
    <w:rsid w:val="00BB0BF2"/>
    <w:rsid w:val="00BB0FD3"/>
    <w:rsid w:val="00BB1164"/>
    <w:rsid w:val="00BB16D4"/>
    <w:rsid w:val="00BB232A"/>
    <w:rsid w:val="00BB24DA"/>
    <w:rsid w:val="00BB28F7"/>
    <w:rsid w:val="00BB302C"/>
    <w:rsid w:val="00BB3138"/>
    <w:rsid w:val="00BB48CF"/>
    <w:rsid w:val="00BB573F"/>
    <w:rsid w:val="00BB5A39"/>
    <w:rsid w:val="00BB671F"/>
    <w:rsid w:val="00BC0064"/>
    <w:rsid w:val="00BC0177"/>
    <w:rsid w:val="00BC070C"/>
    <w:rsid w:val="00BC1D09"/>
    <w:rsid w:val="00BC1E71"/>
    <w:rsid w:val="00BC287C"/>
    <w:rsid w:val="00BC2B74"/>
    <w:rsid w:val="00BC56D4"/>
    <w:rsid w:val="00BC5B83"/>
    <w:rsid w:val="00BC5DEA"/>
    <w:rsid w:val="00BC60C3"/>
    <w:rsid w:val="00BC653A"/>
    <w:rsid w:val="00BC6ABB"/>
    <w:rsid w:val="00BC6FD1"/>
    <w:rsid w:val="00BC7A3A"/>
    <w:rsid w:val="00BC7CFD"/>
    <w:rsid w:val="00BD11AF"/>
    <w:rsid w:val="00BD3279"/>
    <w:rsid w:val="00BD3393"/>
    <w:rsid w:val="00BD34F3"/>
    <w:rsid w:val="00BD3922"/>
    <w:rsid w:val="00BD3BA7"/>
    <w:rsid w:val="00BD4733"/>
    <w:rsid w:val="00BD47B3"/>
    <w:rsid w:val="00BD703F"/>
    <w:rsid w:val="00BD7168"/>
    <w:rsid w:val="00BD7430"/>
    <w:rsid w:val="00BD7EBC"/>
    <w:rsid w:val="00BE1256"/>
    <w:rsid w:val="00BE14F8"/>
    <w:rsid w:val="00BE17C7"/>
    <w:rsid w:val="00BE17CB"/>
    <w:rsid w:val="00BE19AD"/>
    <w:rsid w:val="00BE1C8C"/>
    <w:rsid w:val="00BE2BAE"/>
    <w:rsid w:val="00BE42E3"/>
    <w:rsid w:val="00BE48A0"/>
    <w:rsid w:val="00BE5643"/>
    <w:rsid w:val="00BE5EA0"/>
    <w:rsid w:val="00BE6654"/>
    <w:rsid w:val="00BE6DCE"/>
    <w:rsid w:val="00BE6EB9"/>
    <w:rsid w:val="00BE71B2"/>
    <w:rsid w:val="00BE7B8C"/>
    <w:rsid w:val="00BF0286"/>
    <w:rsid w:val="00BF0BAF"/>
    <w:rsid w:val="00BF0F32"/>
    <w:rsid w:val="00BF1BC9"/>
    <w:rsid w:val="00BF1E27"/>
    <w:rsid w:val="00BF267A"/>
    <w:rsid w:val="00BF2FCD"/>
    <w:rsid w:val="00BF332C"/>
    <w:rsid w:val="00BF4B7F"/>
    <w:rsid w:val="00BF4CF0"/>
    <w:rsid w:val="00BF5568"/>
    <w:rsid w:val="00BF59EB"/>
    <w:rsid w:val="00BF5A58"/>
    <w:rsid w:val="00BF650F"/>
    <w:rsid w:val="00BF6DAE"/>
    <w:rsid w:val="00C00C92"/>
    <w:rsid w:val="00C01676"/>
    <w:rsid w:val="00C02006"/>
    <w:rsid w:val="00C02BBB"/>
    <w:rsid w:val="00C031CF"/>
    <w:rsid w:val="00C0391D"/>
    <w:rsid w:val="00C04864"/>
    <w:rsid w:val="00C04B63"/>
    <w:rsid w:val="00C04DFD"/>
    <w:rsid w:val="00C056DE"/>
    <w:rsid w:val="00C05B8A"/>
    <w:rsid w:val="00C061D6"/>
    <w:rsid w:val="00C0648F"/>
    <w:rsid w:val="00C06558"/>
    <w:rsid w:val="00C06B37"/>
    <w:rsid w:val="00C06D83"/>
    <w:rsid w:val="00C07B3D"/>
    <w:rsid w:val="00C103EB"/>
    <w:rsid w:val="00C10480"/>
    <w:rsid w:val="00C109B3"/>
    <w:rsid w:val="00C10B81"/>
    <w:rsid w:val="00C11071"/>
    <w:rsid w:val="00C1109E"/>
    <w:rsid w:val="00C1121B"/>
    <w:rsid w:val="00C118A5"/>
    <w:rsid w:val="00C130F6"/>
    <w:rsid w:val="00C13C7B"/>
    <w:rsid w:val="00C141E6"/>
    <w:rsid w:val="00C15962"/>
    <w:rsid w:val="00C15D3E"/>
    <w:rsid w:val="00C16464"/>
    <w:rsid w:val="00C17187"/>
    <w:rsid w:val="00C204D0"/>
    <w:rsid w:val="00C20F4A"/>
    <w:rsid w:val="00C215A8"/>
    <w:rsid w:val="00C21E54"/>
    <w:rsid w:val="00C220E2"/>
    <w:rsid w:val="00C2221E"/>
    <w:rsid w:val="00C228C3"/>
    <w:rsid w:val="00C228F1"/>
    <w:rsid w:val="00C232FE"/>
    <w:rsid w:val="00C2398D"/>
    <w:rsid w:val="00C23B48"/>
    <w:rsid w:val="00C23D67"/>
    <w:rsid w:val="00C24321"/>
    <w:rsid w:val="00C24824"/>
    <w:rsid w:val="00C25421"/>
    <w:rsid w:val="00C2683D"/>
    <w:rsid w:val="00C26F52"/>
    <w:rsid w:val="00C30AB3"/>
    <w:rsid w:val="00C32EA2"/>
    <w:rsid w:val="00C3305A"/>
    <w:rsid w:val="00C33205"/>
    <w:rsid w:val="00C33266"/>
    <w:rsid w:val="00C344A7"/>
    <w:rsid w:val="00C35473"/>
    <w:rsid w:val="00C35D5B"/>
    <w:rsid w:val="00C36305"/>
    <w:rsid w:val="00C36956"/>
    <w:rsid w:val="00C3695C"/>
    <w:rsid w:val="00C402A2"/>
    <w:rsid w:val="00C403FB"/>
    <w:rsid w:val="00C40FB2"/>
    <w:rsid w:val="00C418C7"/>
    <w:rsid w:val="00C41A1A"/>
    <w:rsid w:val="00C42A85"/>
    <w:rsid w:val="00C42E5A"/>
    <w:rsid w:val="00C43EE6"/>
    <w:rsid w:val="00C45F22"/>
    <w:rsid w:val="00C465CB"/>
    <w:rsid w:val="00C46B56"/>
    <w:rsid w:val="00C47B21"/>
    <w:rsid w:val="00C47C30"/>
    <w:rsid w:val="00C507A6"/>
    <w:rsid w:val="00C50A58"/>
    <w:rsid w:val="00C51159"/>
    <w:rsid w:val="00C5133F"/>
    <w:rsid w:val="00C515FA"/>
    <w:rsid w:val="00C51C52"/>
    <w:rsid w:val="00C51E9D"/>
    <w:rsid w:val="00C53646"/>
    <w:rsid w:val="00C537C8"/>
    <w:rsid w:val="00C53997"/>
    <w:rsid w:val="00C53C4A"/>
    <w:rsid w:val="00C54377"/>
    <w:rsid w:val="00C54F13"/>
    <w:rsid w:val="00C5528E"/>
    <w:rsid w:val="00C55C08"/>
    <w:rsid w:val="00C56AA6"/>
    <w:rsid w:val="00C56C45"/>
    <w:rsid w:val="00C56EE5"/>
    <w:rsid w:val="00C56F47"/>
    <w:rsid w:val="00C57A53"/>
    <w:rsid w:val="00C60046"/>
    <w:rsid w:val="00C60900"/>
    <w:rsid w:val="00C60CB9"/>
    <w:rsid w:val="00C619FC"/>
    <w:rsid w:val="00C63021"/>
    <w:rsid w:val="00C63F65"/>
    <w:rsid w:val="00C649BD"/>
    <w:rsid w:val="00C64AC5"/>
    <w:rsid w:val="00C64B9F"/>
    <w:rsid w:val="00C652FE"/>
    <w:rsid w:val="00C664D4"/>
    <w:rsid w:val="00C66E9F"/>
    <w:rsid w:val="00C67290"/>
    <w:rsid w:val="00C67572"/>
    <w:rsid w:val="00C6759A"/>
    <w:rsid w:val="00C701D8"/>
    <w:rsid w:val="00C71193"/>
    <w:rsid w:val="00C71927"/>
    <w:rsid w:val="00C71EEB"/>
    <w:rsid w:val="00C7241B"/>
    <w:rsid w:val="00C72507"/>
    <w:rsid w:val="00C72972"/>
    <w:rsid w:val="00C7437D"/>
    <w:rsid w:val="00C745FC"/>
    <w:rsid w:val="00C7466A"/>
    <w:rsid w:val="00C74AB7"/>
    <w:rsid w:val="00C75D12"/>
    <w:rsid w:val="00C7656A"/>
    <w:rsid w:val="00C7678A"/>
    <w:rsid w:val="00C7693D"/>
    <w:rsid w:val="00C76A3D"/>
    <w:rsid w:val="00C76B2C"/>
    <w:rsid w:val="00C76D9A"/>
    <w:rsid w:val="00C76EEF"/>
    <w:rsid w:val="00C770A0"/>
    <w:rsid w:val="00C77EF9"/>
    <w:rsid w:val="00C80A44"/>
    <w:rsid w:val="00C81794"/>
    <w:rsid w:val="00C81A65"/>
    <w:rsid w:val="00C81D94"/>
    <w:rsid w:val="00C81DBF"/>
    <w:rsid w:val="00C8201D"/>
    <w:rsid w:val="00C82AE0"/>
    <w:rsid w:val="00C84553"/>
    <w:rsid w:val="00C847C6"/>
    <w:rsid w:val="00C8488C"/>
    <w:rsid w:val="00C85B20"/>
    <w:rsid w:val="00C87E32"/>
    <w:rsid w:val="00C90DB5"/>
    <w:rsid w:val="00C90E37"/>
    <w:rsid w:val="00C9127E"/>
    <w:rsid w:val="00C91595"/>
    <w:rsid w:val="00C91CCD"/>
    <w:rsid w:val="00C9329B"/>
    <w:rsid w:val="00C93478"/>
    <w:rsid w:val="00C9366B"/>
    <w:rsid w:val="00C93D6D"/>
    <w:rsid w:val="00C947FC"/>
    <w:rsid w:val="00C94A6C"/>
    <w:rsid w:val="00C94DA4"/>
    <w:rsid w:val="00C94F2B"/>
    <w:rsid w:val="00C950D8"/>
    <w:rsid w:val="00C955C7"/>
    <w:rsid w:val="00C96623"/>
    <w:rsid w:val="00C966B8"/>
    <w:rsid w:val="00C97D1E"/>
    <w:rsid w:val="00CA0186"/>
    <w:rsid w:val="00CA0F27"/>
    <w:rsid w:val="00CA18E9"/>
    <w:rsid w:val="00CA2003"/>
    <w:rsid w:val="00CA2C0E"/>
    <w:rsid w:val="00CA2F87"/>
    <w:rsid w:val="00CA2FD8"/>
    <w:rsid w:val="00CA3963"/>
    <w:rsid w:val="00CA47BB"/>
    <w:rsid w:val="00CA50E3"/>
    <w:rsid w:val="00CA5629"/>
    <w:rsid w:val="00CA6361"/>
    <w:rsid w:val="00CA73D7"/>
    <w:rsid w:val="00CB0986"/>
    <w:rsid w:val="00CB16DC"/>
    <w:rsid w:val="00CB22AF"/>
    <w:rsid w:val="00CB22DF"/>
    <w:rsid w:val="00CB2542"/>
    <w:rsid w:val="00CB2634"/>
    <w:rsid w:val="00CB3757"/>
    <w:rsid w:val="00CB3AFB"/>
    <w:rsid w:val="00CB3C6A"/>
    <w:rsid w:val="00CB3E41"/>
    <w:rsid w:val="00CB3F1C"/>
    <w:rsid w:val="00CB42C5"/>
    <w:rsid w:val="00CB50D3"/>
    <w:rsid w:val="00CB512F"/>
    <w:rsid w:val="00CB51B0"/>
    <w:rsid w:val="00CB51D9"/>
    <w:rsid w:val="00CB6B4C"/>
    <w:rsid w:val="00CB7981"/>
    <w:rsid w:val="00CB7B0D"/>
    <w:rsid w:val="00CB7E06"/>
    <w:rsid w:val="00CC008E"/>
    <w:rsid w:val="00CC07B3"/>
    <w:rsid w:val="00CC095A"/>
    <w:rsid w:val="00CC0EAA"/>
    <w:rsid w:val="00CC185C"/>
    <w:rsid w:val="00CC2FE9"/>
    <w:rsid w:val="00CC331D"/>
    <w:rsid w:val="00CC3877"/>
    <w:rsid w:val="00CC47E6"/>
    <w:rsid w:val="00CC480B"/>
    <w:rsid w:val="00CC48B5"/>
    <w:rsid w:val="00CC4A60"/>
    <w:rsid w:val="00CC56D4"/>
    <w:rsid w:val="00CC641E"/>
    <w:rsid w:val="00CC7259"/>
    <w:rsid w:val="00CD0218"/>
    <w:rsid w:val="00CD109D"/>
    <w:rsid w:val="00CD1A2A"/>
    <w:rsid w:val="00CD1D19"/>
    <w:rsid w:val="00CD236F"/>
    <w:rsid w:val="00CD28E2"/>
    <w:rsid w:val="00CD2BFE"/>
    <w:rsid w:val="00CD3797"/>
    <w:rsid w:val="00CD37E4"/>
    <w:rsid w:val="00CD3FD4"/>
    <w:rsid w:val="00CD40E1"/>
    <w:rsid w:val="00CD42D4"/>
    <w:rsid w:val="00CD42E7"/>
    <w:rsid w:val="00CD470F"/>
    <w:rsid w:val="00CD518E"/>
    <w:rsid w:val="00CD55CE"/>
    <w:rsid w:val="00CD5E54"/>
    <w:rsid w:val="00CD6884"/>
    <w:rsid w:val="00CD6D78"/>
    <w:rsid w:val="00CD7A28"/>
    <w:rsid w:val="00CE0B87"/>
    <w:rsid w:val="00CE1CF0"/>
    <w:rsid w:val="00CE246A"/>
    <w:rsid w:val="00CE2653"/>
    <w:rsid w:val="00CE27F3"/>
    <w:rsid w:val="00CE28ED"/>
    <w:rsid w:val="00CE352C"/>
    <w:rsid w:val="00CE37F3"/>
    <w:rsid w:val="00CE3E81"/>
    <w:rsid w:val="00CE4B36"/>
    <w:rsid w:val="00CE4BBE"/>
    <w:rsid w:val="00CE4E51"/>
    <w:rsid w:val="00CE4EC1"/>
    <w:rsid w:val="00CE4F01"/>
    <w:rsid w:val="00CE5BD6"/>
    <w:rsid w:val="00CE5D00"/>
    <w:rsid w:val="00CE5D88"/>
    <w:rsid w:val="00CE67A6"/>
    <w:rsid w:val="00CE6D62"/>
    <w:rsid w:val="00CE7640"/>
    <w:rsid w:val="00CE7CA0"/>
    <w:rsid w:val="00CE7DEF"/>
    <w:rsid w:val="00CE7F08"/>
    <w:rsid w:val="00CF1660"/>
    <w:rsid w:val="00CF1982"/>
    <w:rsid w:val="00CF1EAD"/>
    <w:rsid w:val="00CF2A42"/>
    <w:rsid w:val="00CF2B79"/>
    <w:rsid w:val="00CF2F37"/>
    <w:rsid w:val="00CF2FC3"/>
    <w:rsid w:val="00CF324B"/>
    <w:rsid w:val="00CF3B32"/>
    <w:rsid w:val="00CF4098"/>
    <w:rsid w:val="00CF4DEF"/>
    <w:rsid w:val="00CF5810"/>
    <w:rsid w:val="00CF5CB1"/>
    <w:rsid w:val="00CF66DD"/>
    <w:rsid w:val="00CF69A0"/>
    <w:rsid w:val="00CF6D59"/>
    <w:rsid w:val="00CF7101"/>
    <w:rsid w:val="00CF7BD8"/>
    <w:rsid w:val="00D01694"/>
    <w:rsid w:val="00D01B41"/>
    <w:rsid w:val="00D03114"/>
    <w:rsid w:val="00D037B7"/>
    <w:rsid w:val="00D05ABE"/>
    <w:rsid w:val="00D07919"/>
    <w:rsid w:val="00D07FA8"/>
    <w:rsid w:val="00D11AA6"/>
    <w:rsid w:val="00D11FDE"/>
    <w:rsid w:val="00D123BF"/>
    <w:rsid w:val="00D124E8"/>
    <w:rsid w:val="00D127E8"/>
    <w:rsid w:val="00D12EB8"/>
    <w:rsid w:val="00D133AD"/>
    <w:rsid w:val="00D14235"/>
    <w:rsid w:val="00D15299"/>
    <w:rsid w:val="00D15B72"/>
    <w:rsid w:val="00D16550"/>
    <w:rsid w:val="00D17484"/>
    <w:rsid w:val="00D1762A"/>
    <w:rsid w:val="00D17A72"/>
    <w:rsid w:val="00D17EC7"/>
    <w:rsid w:val="00D20D03"/>
    <w:rsid w:val="00D20D13"/>
    <w:rsid w:val="00D21168"/>
    <w:rsid w:val="00D21F48"/>
    <w:rsid w:val="00D232C7"/>
    <w:rsid w:val="00D23C39"/>
    <w:rsid w:val="00D24101"/>
    <w:rsid w:val="00D26108"/>
    <w:rsid w:val="00D267D6"/>
    <w:rsid w:val="00D26F10"/>
    <w:rsid w:val="00D2734F"/>
    <w:rsid w:val="00D27498"/>
    <w:rsid w:val="00D278D8"/>
    <w:rsid w:val="00D3086A"/>
    <w:rsid w:val="00D3089B"/>
    <w:rsid w:val="00D30BEF"/>
    <w:rsid w:val="00D31563"/>
    <w:rsid w:val="00D31DC7"/>
    <w:rsid w:val="00D337BF"/>
    <w:rsid w:val="00D33FD3"/>
    <w:rsid w:val="00D344EB"/>
    <w:rsid w:val="00D34976"/>
    <w:rsid w:val="00D34C4E"/>
    <w:rsid w:val="00D34F18"/>
    <w:rsid w:val="00D34F4A"/>
    <w:rsid w:val="00D35A89"/>
    <w:rsid w:val="00D35B51"/>
    <w:rsid w:val="00D3673D"/>
    <w:rsid w:val="00D36901"/>
    <w:rsid w:val="00D36B5D"/>
    <w:rsid w:val="00D37380"/>
    <w:rsid w:val="00D3770A"/>
    <w:rsid w:val="00D42367"/>
    <w:rsid w:val="00D42A1F"/>
    <w:rsid w:val="00D430CE"/>
    <w:rsid w:val="00D43AD0"/>
    <w:rsid w:val="00D43DE1"/>
    <w:rsid w:val="00D4437F"/>
    <w:rsid w:val="00D44695"/>
    <w:rsid w:val="00D4501D"/>
    <w:rsid w:val="00D45E37"/>
    <w:rsid w:val="00D460E5"/>
    <w:rsid w:val="00D4636B"/>
    <w:rsid w:val="00D46934"/>
    <w:rsid w:val="00D46ECE"/>
    <w:rsid w:val="00D4756B"/>
    <w:rsid w:val="00D475DC"/>
    <w:rsid w:val="00D47833"/>
    <w:rsid w:val="00D4788F"/>
    <w:rsid w:val="00D47998"/>
    <w:rsid w:val="00D47A1C"/>
    <w:rsid w:val="00D503A3"/>
    <w:rsid w:val="00D50584"/>
    <w:rsid w:val="00D50D1B"/>
    <w:rsid w:val="00D50FE9"/>
    <w:rsid w:val="00D5124A"/>
    <w:rsid w:val="00D51A14"/>
    <w:rsid w:val="00D524E3"/>
    <w:rsid w:val="00D52C37"/>
    <w:rsid w:val="00D53912"/>
    <w:rsid w:val="00D5439E"/>
    <w:rsid w:val="00D544A0"/>
    <w:rsid w:val="00D547E4"/>
    <w:rsid w:val="00D54C50"/>
    <w:rsid w:val="00D54E83"/>
    <w:rsid w:val="00D553B5"/>
    <w:rsid w:val="00D558FA"/>
    <w:rsid w:val="00D5668A"/>
    <w:rsid w:val="00D60F9A"/>
    <w:rsid w:val="00D60FBE"/>
    <w:rsid w:val="00D62C05"/>
    <w:rsid w:val="00D62F31"/>
    <w:rsid w:val="00D62F82"/>
    <w:rsid w:val="00D63C8F"/>
    <w:rsid w:val="00D63CD3"/>
    <w:rsid w:val="00D64557"/>
    <w:rsid w:val="00D646F3"/>
    <w:rsid w:val="00D64856"/>
    <w:rsid w:val="00D64D49"/>
    <w:rsid w:val="00D6557E"/>
    <w:rsid w:val="00D658F0"/>
    <w:rsid w:val="00D65A57"/>
    <w:rsid w:val="00D65F40"/>
    <w:rsid w:val="00D66273"/>
    <w:rsid w:val="00D66D13"/>
    <w:rsid w:val="00D672A0"/>
    <w:rsid w:val="00D674B0"/>
    <w:rsid w:val="00D67BE4"/>
    <w:rsid w:val="00D70033"/>
    <w:rsid w:val="00D70C22"/>
    <w:rsid w:val="00D70FB3"/>
    <w:rsid w:val="00D71FE1"/>
    <w:rsid w:val="00D73765"/>
    <w:rsid w:val="00D73E7A"/>
    <w:rsid w:val="00D7407E"/>
    <w:rsid w:val="00D74215"/>
    <w:rsid w:val="00D7497D"/>
    <w:rsid w:val="00D759E1"/>
    <w:rsid w:val="00D75C5E"/>
    <w:rsid w:val="00D75EA0"/>
    <w:rsid w:val="00D800A4"/>
    <w:rsid w:val="00D8249F"/>
    <w:rsid w:val="00D82ED9"/>
    <w:rsid w:val="00D8464F"/>
    <w:rsid w:val="00D84BB5"/>
    <w:rsid w:val="00D84CAF"/>
    <w:rsid w:val="00D84E12"/>
    <w:rsid w:val="00D85388"/>
    <w:rsid w:val="00D858B4"/>
    <w:rsid w:val="00D867A0"/>
    <w:rsid w:val="00D877E6"/>
    <w:rsid w:val="00D900A4"/>
    <w:rsid w:val="00D90216"/>
    <w:rsid w:val="00D90787"/>
    <w:rsid w:val="00D913F5"/>
    <w:rsid w:val="00D91587"/>
    <w:rsid w:val="00D92F2F"/>
    <w:rsid w:val="00D930EF"/>
    <w:rsid w:val="00D9383E"/>
    <w:rsid w:val="00D93A7C"/>
    <w:rsid w:val="00D941C1"/>
    <w:rsid w:val="00D942C3"/>
    <w:rsid w:val="00D96699"/>
    <w:rsid w:val="00D968C2"/>
    <w:rsid w:val="00D96974"/>
    <w:rsid w:val="00D96AC0"/>
    <w:rsid w:val="00D96F4C"/>
    <w:rsid w:val="00D975CA"/>
    <w:rsid w:val="00D9795E"/>
    <w:rsid w:val="00DA04D8"/>
    <w:rsid w:val="00DA10F8"/>
    <w:rsid w:val="00DA19BC"/>
    <w:rsid w:val="00DA2036"/>
    <w:rsid w:val="00DA2175"/>
    <w:rsid w:val="00DA272F"/>
    <w:rsid w:val="00DA30FC"/>
    <w:rsid w:val="00DA356D"/>
    <w:rsid w:val="00DA3E9B"/>
    <w:rsid w:val="00DA61E7"/>
    <w:rsid w:val="00DA6A60"/>
    <w:rsid w:val="00DB0043"/>
    <w:rsid w:val="00DB07B1"/>
    <w:rsid w:val="00DB16C8"/>
    <w:rsid w:val="00DB17EC"/>
    <w:rsid w:val="00DB2FFB"/>
    <w:rsid w:val="00DB31EC"/>
    <w:rsid w:val="00DB375C"/>
    <w:rsid w:val="00DB3BDB"/>
    <w:rsid w:val="00DB4E43"/>
    <w:rsid w:val="00DB4EB4"/>
    <w:rsid w:val="00DB500F"/>
    <w:rsid w:val="00DB579A"/>
    <w:rsid w:val="00DB59F9"/>
    <w:rsid w:val="00DB6CDD"/>
    <w:rsid w:val="00DB6FE9"/>
    <w:rsid w:val="00DB7124"/>
    <w:rsid w:val="00DC1CDE"/>
    <w:rsid w:val="00DC2C68"/>
    <w:rsid w:val="00DC4D66"/>
    <w:rsid w:val="00DC50F1"/>
    <w:rsid w:val="00DC5D5C"/>
    <w:rsid w:val="00DC611D"/>
    <w:rsid w:val="00DC65BE"/>
    <w:rsid w:val="00DC67E4"/>
    <w:rsid w:val="00DC6912"/>
    <w:rsid w:val="00DC6929"/>
    <w:rsid w:val="00DC7698"/>
    <w:rsid w:val="00DD02A3"/>
    <w:rsid w:val="00DD0517"/>
    <w:rsid w:val="00DD0BD6"/>
    <w:rsid w:val="00DD0CFA"/>
    <w:rsid w:val="00DD0FAB"/>
    <w:rsid w:val="00DD200B"/>
    <w:rsid w:val="00DD2065"/>
    <w:rsid w:val="00DD25A4"/>
    <w:rsid w:val="00DD28AF"/>
    <w:rsid w:val="00DD3010"/>
    <w:rsid w:val="00DD3C74"/>
    <w:rsid w:val="00DD474B"/>
    <w:rsid w:val="00DD57F6"/>
    <w:rsid w:val="00DD5E58"/>
    <w:rsid w:val="00DD601A"/>
    <w:rsid w:val="00DD67B4"/>
    <w:rsid w:val="00DD6FB1"/>
    <w:rsid w:val="00DD7930"/>
    <w:rsid w:val="00DE1033"/>
    <w:rsid w:val="00DE15DA"/>
    <w:rsid w:val="00DE182B"/>
    <w:rsid w:val="00DE1F47"/>
    <w:rsid w:val="00DE296A"/>
    <w:rsid w:val="00DE3D45"/>
    <w:rsid w:val="00DE440D"/>
    <w:rsid w:val="00DE4481"/>
    <w:rsid w:val="00DE49CA"/>
    <w:rsid w:val="00DE556D"/>
    <w:rsid w:val="00DE56EC"/>
    <w:rsid w:val="00DE5CFB"/>
    <w:rsid w:val="00DE6112"/>
    <w:rsid w:val="00DE67E3"/>
    <w:rsid w:val="00DE6C57"/>
    <w:rsid w:val="00DE6E07"/>
    <w:rsid w:val="00DE7604"/>
    <w:rsid w:val="00DE7A90"/>
    <w:rsid w:val="00DF05DB"/>
    <w:rsid w:val="00DF0743"/>
    <w:rsid w:val="00DF161D"/>
    <w:rsid w:val="00DF18FC"/>
    <w:rsid w:val="00DF25F9"/>
    <w:rsid w:val="00DF2A91"/>
    <w:rsid w:val="00DF32D5"/>
    <w:rsid w:val="00DF3800"/>
    <w:rsid w:val="00DF41BA"/>
    <w:rsid w:val="00DF4D65"/>
    <w:rsid w:val="00DF541D"/>
    <w:rsid w:val="00DF5429"/>
    <w:rsid w:val="00DF579D"/>
    <w:rsid w:val="00DF5B9D"/>
    <w:rsid w:val="00DF5CB8"/>
    <w:rsid w:val="00DF6723"/>
    <w:rsid w:val="00DF726A"/>
    <w:rsid w:val="00DF72AF"/>
    <w:rsid w:val="00DF72BA"/>
    <w:rsid w:val="00DF75CB"/>
    <w:rsid w:val="00DF77BB"/>
    <w:rsid w:val="00DF7FFC"/>
    <w:rsid w:val="00DFFFBF"/>
    <w:rsid w:val="00E001FA"/>
    <w:rsid w:val="00E0049C"/>
    <w:rsid w:val="00E0090B"/>
    <w:rsid w:val="00E00D63"/>
    <w:rsid w:val="00E01271"/>
    <w:rsid w:val="00E01738"/>
    <w:rsid w:val="00E0175C"/>
    <w:rsid w:val="00E01800"/>
    <w:rsid w:val="00E021E7"/>
    <w:rsid w:val="00E023F6"/>
    <w:rsid w:val="00E03C02"/>
    <w:rsid w:val="00E03F45"/>
    <w:rsid w:val="00E048A1"/>
    <w:rsid w:val="00E05263"/>
    <w:rsid w:val="00E053FD"/>
    <w:rsid w:val="00E0588B"/>
    <w:rsid w:val="00E058B7"/>
    <w:rsid w:val="00E062AC"/>
    <w:rsid w:val="00E06872"/>
    <w:rsid w:val="00E06AC8"/>
    <w:rsid w:val="00E06E04"/>
    <w:rsid w:val="00E06EA1"/>
    <w:rsid w:val="00E075FB"/>
    <w:rsid w:val="00E07775"/>
    <w:rsid w:val="00E077C2"/>
    <w:rsid w:val="00E078AA"/>
    <w:rsid w:val="00E087BC"/>
    <w:rsid w:val="00E10A39"/>
    <w:rsid w:val="00E115F7"/>
    <w:rsid w:val="00E13496"/>
    <w:rsid w:val="00E1422C"/>
    <w:rsid w:val="00E142FA"/>
    <w:rsid w:val="00E1471C"/>
    <w:rsid w:val="00E15254"/>
    <w:rsid w:val="00E155FF"/>
    <w:rsid w:val="00E15DB0"/>
    <w:rsid w:val="00E15DD3"/>
    <w:rsid w:val="00E179E2"/>
    <w:rsid w:val="00E17D7F"/>
    <w:rsid w:val="00E20442"/>
    <w:rsid w:val="00E2142C"/>
    <w:rsid w:val="00E21B14"/>
    <w:rsid w:val="00E21E04"/>
    <w:rsid w:val="00E22CDC"/>
    <w:rsid w:val="00E22ECE"/>
    <w:rsid w:val="00E237A6"/>
    <w:rsid w:val="00E239D6"/>
    <w:rsid w:val="00E23E80"/>
    <w:rsid w:val="00E248BB"/>
    <w:rsid w:val="00E25666"/>
    <w:rsid w:val="00E259C4"/>
    <w:rsid w:val="00E26209"/>
    <w:rsid w:val="00E276BD"/>
    <w:rsid w:val="00E30736"/>
    <w:rsid w:val="00E316B5"/>
    <w:rsid w:val="00E31D8D"/>
    <w:rsid w:val="00E32329"/>
    <w:rsid w:val="00E32971"/>
    <w:rsid w:val="00E33366"/>
    <w:rsid w:val="00E33FD8"/>
    <w:rsid w:val="00E346F0"/>
    <w:rsid w:val="00E34B6F"/>
    <w:rsid w:val="00E34D62"/>
    <w:rsid w:val="00E3543C"/>
    <w:rsid w:val="00E35E76"/>
    <w:rsid w:val="00E36777"/>
    <w:rsid w:val="00E36A90"/>
    <w:rsid w:val="00E370D1"/>
    <w:rsid w:val="00E37C38"/>
    <w:rsid w:val="00E413F6"/>
    <w:rsid w:val="00E41A21"/>
    <w:rsid w:val="00E42D9A"/>
    <w:rsid w:val="00E43441"/>
    <w:rsid w:val="00E438D9"/>
    <w:rsid w:val="00E43A43"/>
    <w:rsid w:val="00E43F48"/>
    <w:rsid w:val="00E4417C"/>
    <w:rsid w:val="00E4489B"/>
    <w:rsid w:val="00E461A0"/>
    <w:rsid w:val="00E4685F"/>
    <w:rsid w:val="00E46996"/>
    <w:rsid w:val="00E470DB"/>
    <w:rsid w:val="00E47296"/>
    <w:rsid w:val="00E4766A"/>
    <w:rsid w:val="00E47968"/>
    <w:rsid w:val="00E47C85"/>
    <w:rsid w:val="00E504B1"/>
    <w:rsid w:val="00E51350"/>
    <w:rsid w:val="00E515E2"/>
    <w:rsid w:val="00E5167F"/>
    <w:rsid w:val="00E51AF8"/>
    <w:rsid w:val="00E52610"/>
    <w:rsid w:val="00E535F7"/>
    <w:rsid w:val="00E53F1B"/>
    <w:rsid w:val="00E54428"/>
    <w:rsid w:val="00E55571"/>
    <w:rsid w:val="00E55847"/>
    <w:rsid w:val="00E55B7E"/>
    <w:rsid w:val="00E55CCD"/>
    <w:rsid w:val="00E55E63"/>
    <w:rsid w:val="00E5655B"/>
    <w:rsid w:val="00E57195"/>
    <w:rsid w:val="00E5743C"/>
    <w:rsid w:val="00E5FC9F"/>
    <w:rsid w:val="00E60002"/>
    <w:rsid w:val="00E60384"/>
    <w:rsid w:val="00E60FA1"/>
    <w:rsid w:val="00E611DA"/>
    <w:rsid w:val="00E61406"/>
    <w:rsid w:val="00E62678"/>
    <w:rsid w:val="00E6276B"/>
    <w:rsid w:val="00E62E2D"/>
    <w:rsid w:val="00E636F4"/>
    <w:rsid w:val="00E637B7"/>
    <w:rsid w:val="00E63AF1"/>
    <w:rsid w:val="00E63BFE"/>
    <w:rsid w:val="00E63E63"/>
    <w:rsid w:val="00E642E1"/>
    <w:rsid w:val="00E648F5"/>
    <w:rsid w:val="00E64B03"/>
    <w:rsid w:val="00E651A5"/>
    <w:rsid w:val="00E653E3"/>
    <w:rsid w:val="00E65CAD"/>
    <w:rsid w:val="00E65D9B"/>
    <w:rsid w:val="00E65E8D"/>
    <w:rsid w:val="00E66215"/>
    <w:rsid w:val="00E66B09"/>
    <w:rsid w:val="00E67E50"/>
    <w:rsid w:val="00E67F41"/>
    <w:rsid w:val="00E709B8"/>
    <w:rsid w:val="00E70EF4"/>
    <w:rsid w:val="00E715A6"/>
    <w:rsid w:val="00E719DF"/>
    <w:rsid w:val="00E72933"/>
    <w:rsid w:val="00E740A3"/>
    <w:rsid w:val="00E74161"/>
    <w:rsid w:val="00E74703"/>
    <w:rsid w:val="00E749EF"/>
    <w:rsid w:val="00E74C29"/>
    <w:rsid w:val="00E75088"/>
    <w:rsid w:val="00E756D6"/>
    <w:rsid w:val="00E760A3"/>
    <w:rsid w:val="00E76CD0"/>
    <w:rsid w:val="00E77A37"/>
    <w:rsid w:val="00E80A28"/>
    <w:rsid w:val="00E810A8"/>
    <w:rsid w:val="00E8169E"/>
    <w:rsid w:val="00E8178E"/>
    <w:rsid w:val="00E81A0D"/>
    <w:rsid w:val="00E81CA0"/>
    <w:rsid w:val="00E82B3A"/>
    <w:rsid w:val="00E82C34"/>
    <w:rsid w:val="00E8479A"/>
    <w:rsid w:val="00E85456"/>
    <w:rsid w:val="00E857C6"/>
    <w:rsid w:val="00E85C18"/>
    <w:rsid w:val="00E85E3C"/>
    <w:rsid w:val="00E86BF0"/>
    <w:rsid w:val="00E87215"/>
    <w:rsid w:val="00E87337"/>
    <w:rsid w:val="00E87F7B"/>
    <w:rsid w:val="00E90320"/>
    <w:rsid w:val="00E903B4"/>
    <w:rsid w:val="00E90481"/>
    <w:rsid w:val="00E91480"/>
    <w:rsid w:val="00E9178D"/>
    <w:rsid w:val="00E93750"/>
    <w:rsid w:val="00E93AD4"/>
    <w:rsid w:val="00E943A8"/>
    <w:rsid w:val="00E951A4"/>
    <w:rsid w:val="00E9537A"/>
    <w:rsid w:val="00E95548"/>
    <w:rsid w:val="00E958D3"/>
    <w:rsid w:val="00E9629F"/>
    <w:rsid w:val="00E965FE"/>
    <w:rsid w:val="00E9684D"/>
    <w:rsid w:val="00E96965"/>
    <w:rsid w:val="00E974CF"/>
    <w:rsid w:val="00E97ABA"/>
    <w:rsid w:val="00EA10D7"/>
    <w:rsid w:val="00EA1B3A"/>
    <w:rsid w:val="00EA2306"/>
    <w:rsid w:val="00EA2FB3"/>
    <w:rsid w:val="00EA3D42"/>
    <w:rsid w:val="00EA4628"/>
    <w:rsid w:val="00EA491F"/>
    <w:rsid w:val="00EA67D6"/>
    <w:rsid w:val="00EA7107"/>
    <w:rsid w:val="00EA794C"/>
    <w:rsid w:val="00EB0C0A"/>
    <w:rsid w:val="00EB0EC1"/>
    <w:rsid w:val="00EB0FC7"/>
    <w:rsid w:val="00EB16D6"/>
    <w:rsid w:val="00EB1720"/>
    <w:rsid w:val="00EB1C69"/>
    <w:rsid w:val="00EB1DBB"/>
    <w:rsid w:val="00EB1FD1"/>
    <w:rsid w:val="00EB2219"/>
    <w:rsid w:val="00EB267D"/>
    <w:rsid w:val="00EB2BAC"/>
    <w:rsid w:val="00EB32DE"/>
    <w:rsid w:val="00EB3BA9"/>
    <w:rsid w:val="00EB3CC1"/>
    <w:rsid w:val="00EB4093"/>
    <w:rsid w:val="00EB4502"/>
    <w:rsid w:val="00EB4BEF"/>
    <w:rsid w:val="00EB582A"/>
    <w:rsid w:val="00EB7606"/>
    <w:rsid w:val="00EC0FBD"/>
    <w:rsid w:val="00EC14FE"/>
    <w:rsid w:val="00EC1F72"/>
    <w:rsid w:val="00EC204A"/>
    <w:rsid w:val="00EC23C2"/>
    <w:rsid w:val="00EC26B1"/>
    <w:rsid w:val="00EC2A52"/>
    <w:rsid w:val="00EC3084"/>
    <w:rsid w:val="00EC348E"/>
    <w:rsid w:val="00EC3540"/>
    <w:rsid w:val="00EC45F8"/>
    <w:rsid w:val="00EC5051"/>
    <w:rsid w:val="00EC62F9"/>
    <w:rsid w:val="00EC74AA"/>
    <w:rsid w:val="00EC7866"/>
    <w:rsid w:val="00EC7B93"/>
    <w:rsid w:val="00ED04AE"/>
    <w:rsid w:val="00ED06AA"/>
    <w:rsid w:val="00ED0AA8"/>
    <w:rsid w:val="00ED0B5A"/>
    <w:rsid w:val="00ED2195"/>
    <w:rsid w:val="00ED276B"/>
    <w:rsid w:val="00ED2F0F"/>
    <w:rsid w:val="00ED3922"/>
    <w:rsid w:val="00ED43C9"/>
    <w:rsid w:val="00ED5014"/>
    <w:rsid w:val="00ED51F0"/>
    <w:rsid w:val="00ED6382"/>
    <w:rsid w:val="00ED6A70"/>
    <w:rsid w:val="00ED6D18"/>
    <w:rsid w:val="00ED6E27"/>
    <w:rsid w:val="00ED70C7"/>
    <w:rsid w:val="00ED733D"/>
    <w:rsid w:val="00ED7482"/>
    <w:rsid w:val="00ED7A68"/>
    <w:rsid w:val="00ED7B49"/>
    <w:rsid w:val="00ED7C2E"/>
    <w:rsid w:val="00ED7E57"/>
    <w:rsid w:val="00EE010C"/>
    <w:rsid w:val="00EE05B2"/>
    <w:rsid w:val="00EE0A31"/>
    <w:rsid w:val="00EE0CF0"/>
    <w:rsid w:val="00EE1081"/>
    <w:rsid w:val="00EE13A9"/>
    <w:rsid w:val="00EE3322"/>
    <w:rsid w:val="00EE3B1E"/>
    <w:rsid w:val="00EE482D"/>
    <w:rsid w:val="00EE4974"/>
    <w:rsid w:val="00EE5043"/>
    <w:rsid w:val="00EE522F"/>
    <w:rsid w:val="00EE5620"/>
    <w:rsid w:val="00EE5846"/>
    <w:rsid w:val="00EE5F1A"/>
    <w:rsid w:val="00EE670C"/>
    <w:rsid w:val="00EE6724"/>
    <w:rsid w:val="00EE6902"/>
    <w:rsid w:val="00EE6C0E"/>
    <w:rsid w:val="00EE6F08"/>
    <w:rsid w:val="00EE7010"/>
    <w:rsid w:val="00EE710D"/>
    <w:rsid w:val="00EE72BE"/>
    <w:rsid w:val="00EE7C0E"/>
    <w:rsid w:val="00EF02D6"/>
    <w:rsid w:val="00EF05EA"/>
    <w:rsid w:val="00EF1110"/>
    <w:rsid w:val="00EF1290"/>
    <w:rsid w:val="00EF1468"/>
    <w:rsid w:val="00EF14A4"/>
    <w:rsid w:val="00EF1EE1"/>
    <w:rsid w:val="00EF253B"/>
    <w:rsid w:val="00EF31EF"/>
    <w:rsid w:val="00EF4200"/>
    <w:rsid w:val="00EF45C3"/>
    <w:rsid w:val="00EF4BA1"/>
    <w:rsid w:val="00EF4ED1"/>
    <w:rsid w:val="00EF5038"/>
    <w:rsid w:val="00EF569C"/>
    <w:rsid w:val="00EF572A"/>
    <w:rsid w:val="00EF5A0B"/>
    <w:rsid w:val="00EF6092"/>
    <w:rsid w:val="00EF693B"/>
    <w:rsid w:val="00EF72CC"/>
    <w:rsid w:val="00EF748A"/>
    <w:rsid w:val="00F00243"/>
    <w:rsid w:val="00F0097B"/>
    <w:rsid w:val="00F00B92"/>
    <w:rsid w:val="00F00BF6"/>
    <w:rsid w:val="00F011D7"/>
    <w:rsid w:val="00F016A3"/>
    <w:rsid w:val="00F021A6"/>
    <w:rsid w:val="00F02F65"/>
    <w:rsid w:val="00F04180"/>
    <w:rsid w:val="00F05154"/>
    <w:rsid w:val="00F05671"/>
    <w:rsid w:val="00F065D1"/>
    <w:rsid w:val="00F06D41"/>
    <w:rsid w:val="00F06DD2"/>
    <w:rsid w:val="00F072D2"/>
    <w:rsid w:val="00F074F7"/>
    <w:rsid w:val="00F07E1B"/>
    <w:rsid w:val="00F107E5"/>
    <w:rsid w:val="00F11098"/>
    <w:rsid w:val="00F1130F"/>
    <w:rsid w:val="00F116EF"/>
    <w:rsid w:val="00F11A45"/>
    <w:rsid w:val="00F11BE1"/>
    <w:rsid w:val="00F124EE"/>
    <w:rsid w:val="00F149FE"/>
    <w:rsid w:val="00F16D03"/>
    <w:rsid w:val="00F16E27"/>
    <w:rsid w:val="00F16E6B"/>
    <w:rsid w:val="00F172F2"/>
    <w:rsid w:val="00F17322"/>
    <w:rsid w:val="00F206BB"/>
    <w:rsid w:val="00F20BFE"/>
    <w:rsid w:val="00F20D2B"/>
    <w:rsid w:val="00F210B5"/>
    <w:rsid w:val="00F2161F"/>
    <w:rsid w:val="00F2256F"/>
    <w:rsid w:val="00F22B98"/>
    <w:rsid w:val="00F235E5"/>
    <w:rsid w:val="00F23CF7"/>
    <w:rsid w:val="00F24513"/>
    <w:rsid w:val="00F24B04"/>
    <w:rsid w:val="00F25017"/>
    <w:rsid w:val="00F261FE"/>
    <w:rsid w:val="00F26DAA"/>
    <w:rsid w:val="00F27E91"/>
    <w:rsid w:val="00F3037E"/>
    <w:rsid w:val="00F30543"/>
    <w:rsid w:val="00F30A80"/>
    <w:rsid w:val="00F30C00"/>
    <w:rsid w:val="00F32D65"/>
    <w:rsid w:val="00F347C5"/>
    <w:rsid w:val="00F353CE"/>
    <w:rsid w:val="00F355D5"/>
    <w:rsid w:val="00F35FCF"/>
    <w:rsid w:val="00F360BD"/>
    <w:rsid w:val="00F3755D"/>
    <w:rsid w:val="00F37D36"/>
    <w:rsid w:val="00F404CB"/>
    <w:rsid w:val="00F406C7"/>
    <w:rsid w:val="00F409B1"/>
    <w:rsid w:val="00F40C02"/>
    <w:rsid w:val="00F40CB7"/>
    <w:rsid w:val="00F40D92"/>
    <w:rsid w:val="00F41B89"/>
    <w:rsid w:val="00F43242"/>
    <w:rsid w:val="00F43376"/>
    <w:rsid w:val="00F44805"/>
    <w:rsid w:val="00F44935"/>
    <w:rsid w:val="00F44DB0"/>
    <w:rsid w:val="00F4573A"/>
    <w:rsid w:val="00F459AF"/>
    <w:rsid w:val="00F50C8E"/>
    <w:rsid w:val="00F51677"/>
    <w:rsid w:val="00F51E77"/>
    <w:rsid w:val="00F5217B"/>
    <w:rsid w:val="00F52D69"/>
    <w:rsid w:val="00F532D2"/>
    <w:rsid w:val="00F532DE"/>
    <w:rsid w:val="00F538BF"/>
    <w:rsid w:val="00F53BDF"/>
    <w:rsid w:val="00F53D0B"/>
    <w:rsid w:val="00F54500"/>
    <w:rsid w:val="00F547B6"/>
    <w:rsid w:val="00F5487D"/>
    <w:rsid w:val="00F54BB0"/>
    <w:rsid w:val="00F559FE"/>
    <w:rsid w:val="00F56866"/>
    <w:rsid w:val="00F57B4F"/>
    <w:rsid w:val="00F602F1"/>
    <w:rsid w:val="00F60CAC"/>
    <w:rsid w:val="00F60E41"/>
    <w:rsid w:val="00F61112"/>
    <w:rsid w:val="00F6178B"/>
    <w:rsid w:val="00F61CA0"/>
    <w:rsid w:val="00F61EE4"/>
    <w:rsid w:val="00F63697"/>
    <w:rsid w:val="00F63C8B"/>
    <w:rsid w:val="00F6432F"/>
    <w:rsid w:val="00F64714"/>
    <w:rsid w:val="00F64AD9"/>
    <w:rsid w:val="00F650DA"/>
    <w:rsid w:val="00F65C75"/>
    <w:rsid w:val="00F65C97"/>
    <w:rsid w:val="00F66488"/>
    <w:rsid w:val="00F66698"/>
    <w:rsid w:val="00F6677C"/>
    <w:rsid w:val="00F66F2F"/>
    <w:rsid w:val="00F678D4"/>
    <w:rsid w:val="00F67FEE"/>
    <w:rsid w:val="00F70153"/>
    <w:rsid w:val="00F710E0"/>
    <w:rsid w:val="00F71819"/>
    <w:rsid w:val="00F718DF"/>
    <w:rsid w:val="00F73776"/>
    <w:rsid w:val="00F745D5"/>
    <w:rsid w:val="00F75B5E"/>
    <w:rsid w:val="00F76154"/>
    <w:rsid w:val="00F76161"/>
    <w:rsid w:val="00F76731"/>
    <w:rsid w:val="00F76D35"/>
    <w:rsid w:val="00F7736C"/>
    <w:rsid w:val="00F8088B"/>
    <w:rsid w:val="00F816DB"/>
    <w:rsid w:val="00F822FF"/>
    <w:rsid w:val="00F83192"/>
    <w:rsid w:val="00F834F2"/>
    <w:rsid w:val="00F84385"/>
    <w:rsid w:val="00F8511E"/>
    <w:rsid w:val="00F85143"/>
    <w:rsid w:val="00F8576B"/>
    <w:rsid w:val="00F859D2"/>
    <w:rsid w:val="00F85B85"/>
    <w:rsid w:val="00F85C8E"/>
    <w:rsid w:val="00F866DC"/>
    <w:rsid w:val="00F87052"/>
    <w:rsid w:val="00F87413"/>
    <w:rsid w:val="00F87911"/>
    <w:rsid w:val="00F91052"/>
    <w:rsid w:val="00F92188"/>
    <w:rsid w:val="00F92EBC"/>
    <w:rsid w:val="00F93076"/>
    <w:rsid w:val="00F933F3"/>
    <w:rsid w:val="00F93CE6"/>
    <w:rsid w:val="00F93E5A"/>
    <w:rsid w:val="00F9415B"/>
    <w:rsid w:val="00F9483F"/>
    <w:rsid w:val="00F94A81"/>
    <w:rsid w:val="00F959A0"/>
    <w:rsid w:val="00F9611C"/>
    <w:rsid w:val="00F969FF"/>
    <w:rsid w:val="00F96DB9"/>
    <w:rsid w:val="00F97706"/>
    <w:rsid w:val="00F97A24"/>
    <w:rsid w:val="00F97BA2"/>
    <w:rsid w:val="00FA0B22"/>
    <w:rsid w:val="00FA16C6"/>
    <w:rsid w:val="00FA19CB"/>
    <w:rsid w:val="00FA245B"/>
    <w:rsid w:val="00FA267C"/>
    <w:rsid w:val="00FA2AB6"/>
    <w:rsid w:val="00FA2E62"/>
    <w:rsid w:val="00FA3231"/>
    <w:rsid w:val="00FA354A"/>
    <w:rsid w:val="00FA4973"/>
    <w:rsid w:val="00FA49BB"/>
    <w:rsid w:val="00FA4CB9"/>
    <w:rsid w:val="00FA576D"/>
    <w:rsid w:val="00FA5788"/>
    <w:rsid w:val="00FA5C6C"/>
    <w:rsid w:val="00FA64B8"/>
    <w:rsid w:val="00FA65D6"/>
    <w:rsid w:val="00FA7107"/>
    <w:rsid w:val="00FB0C10"/>
    <w:rsid w:val="00FB1005"/>
    <w:rsid w:val="00FB1468"/>
    <w:rsid w:val="00FB20EF"/>
    <w:rsid w:val="00FB2847"/>
    <w:rsid w:val="00FB3696"/>
    <w:rsid w:val="00FB3730"/>
    <w:rsid w:val="00FB3CCD"/>
    <w:rsid w:val="00FB40F1"/>
    <w:rsid w:val="00FB4E35"/>
    <w:rsid w:val="00FB4F9C"/>
    <w:rsid w:val="00FB57D8"/>
    <w:rsid w:val="00FB5862"/>
    <w:rsid w:val="00FB645B"/>
    <w:rsid w:val="00FB6701"/>
    <w:rsid w:val="00FB6D1E"/>
    <w:rsid w:val="00FB79E2"/>
    <w:rsid w:val="00FC031E"/>
    <w:rsid w:val="00FC086C"/>
    <w:rsid w:val="00FC157A"/>
    <w:rsid w:val="00FC197D"/>
    <w:rsid w:val="00FC1B97"/>
    <w:rsid w:val="00FC1D73"/>
    <w:rsid w:val="00FC1F6C"/>
    <w:rsid w:val="00FC218C"/>
    <w:rsid w:val="00FC3751"/>
    <w:rsid w:val="00FC38C9"/>
    <w:rsid w:val="00FC3C62"/>
    <w:rsid w:val="00FC4E49"/>
    <w:rsid w:val="00FC585C"/>
    <w:rsid w:val="00FC5FB0"/>
    <w:rsid w:val="00FD168F"/>
    <w:rsid w:val="00FD292E"/>
    <w:rsid w:val="00FD3737"/>
    <w:rsid w:val="00FD3B04"/>
    <w:rsid w:val="00FD4000"/>
    <w:rsid w:val="00FD41A1"/>
    <w:rsid w:val="00FD4DB6"/>
    <w:rsid w:val="00FD4E7D"/>
    <w:rsid w:val="00FD57F0"/>
    <w:rsid w:val="00FD6621"/>
    <w:rsid w:val="00FD738F"/>
    <w:rsid w:val="00FD766B"/>
    <w:rsid w:val="00FD7F11"/>
    <w:rsid w:val="00FD989B"/>
    <w:rsid w:val="00FE05FC"/>
    <w:rsid w:val="00FE07A9"/>
    <w:rsid w:val="00FE24D0"/>
    <w:rsid w:val="00FE3E8F"/>
    <w:rsid w:val="00FE3F54"/>
    <w:rsid w:val="00FE4DFE"/>
    <w:rsid w:val="00FE5196"/>
    <w:rsid w:val="00FE5212"/>
    <w:rsid w:val="00FE52E8"/>
    <w:rsid w:val="00FE5D66"/>
    <w:rsid w:val="00FE5EBD"/>
    <w:rsid w:val="00FE6647"/>
    <w:rsid w:val="00FE6876"/>
    <w:rsid w:val="00FE6A55"/>
    <w:rsid w:val="00FE76F6"/>
    <w:rsid w:val="00FE78D4"/>
    <w:rsid w:val="00FF160D"/>
    <w:rsid w:val="00FF1949"/>
    <w:rsid w:val="00FF1A5E"/>
    <w:rsid w:val="00FF357A"/>
    <w:rsid w:val="00FF40EF"/>
    <w:rsid w:val="00FF43FB"/>
    <w:rsid w:val="00FF4BA1"/>
    <w:rsid w:val="00FF5111"/>
    <w:rsid w:val="00FF5527"/>
    <w:rsid w:val="00FF609C"/>
    <w:rsid w:val="00FF7121"/>
    <w:rsid w:val="00FF72B4"/>
    <w:rsid w:val="00FF745B"/>
    <w:rsid w:val="01049532"/>
    <w:rsid w:val="0115FC4E"/>
    <w:rsid w:val="01165003"/>
    <w:rsid w:val="012AC4A6"/>
    <w:rsid w:val="0131A932"/>
    <w:rsid w:val="01438893"/>
    <w:rsid w:val="01447571"/>
    <w:rsid w:val="01802231"/>
    <w:rsid w:val="0183501D"/>
    <w:rsid w:val="01853FDE"/>
    <w:rsid w:val="0186789D"/>
    <w:rsid w:val="018F8A49"/>
    <w:rsid w:val="019F3A62"/>
    <w:rsid w:val="01A66F94"/>
    <w:rsid w:val="01D3121B"/>
    <w:rsid w:val="01D88B49"/>
    <w:rsid w:val="01DC6736"/>
    <w:rsid w:val="01F6AC15"/>
    <w:rsid w:val="01FB68F2"/>
    <w:rsid w:val="02013EDA"/>
    <w:rsid w:val="02077307"/>
    <w:rsid w:val="02181408"/>
    <w:rsid w:val="02225881"/>
    <w:rsid w:val="023456CA"/>
    <w:rsid w:val="024C67C5"/>
    <w:rsid w:val="025E1924"/>
    <w:rsid w:val="02682B8F"/>
    <w:rsid w:val="02724ED3"/>
    <w:rsid w:val="0275E84B"/>
    <w:rsid w:val="02791186"/>
    <w:rsid w:val="027B411D"/>
    <w:rsid w:val="027CCF79"/>
    <w:rsid w:val="02877E8B"/>
    <w:rsid w:val="028814E1"/>
    <w:rsid w:val="0294BEF9"/>
    <w:rsid w:val="029D86E8"/>
    <w:rsid w:val="02AB65EB"/>
    <w:rsid w:val="02ABA46A"/>
    <w:rsid w:val="02B1220E"/>
    <w:rsid w:val="02B8BEEA"/>
    <w:rsid w:val="02C51EE9"/>
    <w:rsid w:val="02CB77DD"/>
    <w:rsid w:val="02D0C82E"/>
    <w:rsid w:val="02D57D9D"/>
    <w:rsid w:val="02DE7BA5"/>
    <w:rsid w:val="02E2A1FD"/>
    <w:rsid w:val="02F077C1"/>
    <w:rsid w:val="02F26384"/>
    <w:rsid w:val="02F36465"/>
    <w:rsid w:val="02F43667"/>
    <w:rsid w:val="02F78BD1"/>
    <w:rsid w:val="02FE4D86"/>
    <w:rsid w:val="03031D9F"/>
    <w:rsid w:val="03171E7D"/>
    <w:rsid w:val="0318596B"/>
    <w:rsid w:val="031E5122"/>
    <w:rsid w:val="032266FE"/>
    <w:rsid w:val="032D28F0"/>
    <w:rsid w:val="033381E4"/>
    <w:rsid w:val="0334EA7C"/>
    <w:rsid w:val="0338DA05"/>
    <w:rsid w:val="033BF923"/>
    <w:rsid w:val="034D60AA"/>
    <w:rsid w:val="0354702D"/>
    <w:rsid w:val="035822FD"/>
    <w:rsid w:val="035AF3B5"/>
    <w:rsid w:val="036F0A0C"/>
    <w:rsid w:val="036F6CFB"/>
    <w:rsid w:val="0376D77D"/>
    <w:rsid w:val="037D92A9"/>
    <w:rsid w:val="0380BE93"/>
    <w:rsid w:val="0389EB64"/>
    <w:rsid w:val="038A65F3"/>
    <w:rsid w:val="038BE619"/>
    <w:rsid w:val="039725D0"/>
    <w:rsid w:val="03B2690A"/>
    <w:rsid w:val="03C37CD9"/>
    <w:rsid w:val="03C722B5"/>
    <w:rsid w:val="03C7BF16"/>
    <w:rsid w:val="03CAFEE6"/>
    <w:rsid w:val="03D0E717"/>
    <w:rsid w:val="03D0F130"/>
    <w:rsid w:val="03D8EA56"/>
    <w:rsid w:val="03ED3D1D"/>
    <w:rsid w:val="03F322F4"/>
    <w:rsid w:val="0404CFC8"/>
    <w:rsid w:val="040FEA42"/>
    <w:rsid w:val="0414E1E7"/>
    <w:rsid w:val="042B52C9"/>
    <w:rsid w:val="042FCEF0"/>
    <w:rsid w:val="0441582A"/>
    <w:rsid w:val="044AA479"/>
    <w:rsid w:val="045B0516"/>
    <w:rsid w:val="045B9FC7"/>
    <w:rsid w:val="045F26F6"/>
    <w:rsid w:val="046CBB3E"/>
    <w:rsid w:val="04749C11"/>
    <w:rsid w:val="047D5C72"/>
    <w:rsid w:val="047FA90C"/>
    <w:rsid w:val="048FF1D3"/>
    <w:rsid w:val="0491856A"/>
    <w:rsid w:val="049AEF21"/>
    <w:rsid w:val="04B1C154"/>
    <w:rsid w:val="04C2DDC6"/>
    <w:rsid w:val="04D40A66"/>
    <w:rsid w:val="04D6E1C1"/>
    <w:rsid w:val="04DAC270"/>
    <w:rsid w:val="04E36B59"/>
    <w:rsid w:val="04EC6B7A"/>
    <w:rsid w:val="04F36BC3"/>
    <w:rsid w:val="04F4FC94"/>
    <w:rsid w:val="04F92994"/>
    <w:rsid w:val="050BBF9B"/>
    <w:rsid w:val="05192ED0"/>
    <w:rsid w:val="051F360B"/>
    <w:rsid w:val="05229B2B"/>
    <w:rsid w:val="052E4CD7"/>
    <w:rsid w:val="052EF20C"/>
    <w:rsid w:val="05403392"/>
    <w:rsid w:val="054AE26D"/>
    <w:rsid w:val="05574EBC"/>
    <w:rsid w:val="0563848B"/>
    <w:rsid w:val="058E62E4"/>
    <w:rsid w:val="05982AC5"/>
    <w:rsid w:val="059B47DE"/>
    <w:rsid w:val="05A6E837"/>
    <w:rsid w:val="05BE7139"/>
    <w:rsid w:val="05C20214"/>
    <w:rsid w:val="05C4A8CF"/>
    <w:rsid w:val="05CF26B8"/>
    <w:rsid w:val="05D54A2F"/>
    <w:rsid w:val="05DCEFDE"/>
    <w:rsid w:val="05DD288B"/>
    <w:rsid w:val="05DF5A2B"/>
    <w:rsid w:val="05E306AD"/>
    <w:rsid w:val="05F2DC06"/>
    <w:rsid w:val="060A1F36"/>
    <w:rsid w:val="06157E1C"/>
    <w:rsid w:val="061A5901"/>
    <w:rsid w:val="061AC395"/>
    <w:rsid w:val="062F2C93"/>
    <w:rsid w:val="063A78AA"/>
    <w:rsid w:val="063C0119"/>
    <w:rsid w:val="063C5F18"/>
    <w:rsid w:val="06456332"/>
    <w:rsid w:val="0647762A"/>
    <w:rsid w:val="064CB5D7"/>
    <w:rsid w:val="064F6057"/>
    <w:rsid w:val="065FD43E"/>
    <w:rsid w:val="066244CA"/>
    <w:rsid w:val="06636D65"/>
    <w:rsid w:val="066FCF91"/>
    <w:rsid w:val="06739C3B"/>
    <w:rsid w:val="0674A3AD"/>
    <w:rsid w:val="0678C9CA"/>
    <w:rsid w:val="067DC1F8"/>
    <w:rsid w:val="067EAE06"/>
    <w:rsid w:val="06BD3A72"/>
    <w:rsid w:val="06C4DE15"/>
    <w:rsid w:val="06D7F1B9"/>
    <w:rsid w:val="06FF8A99"/>
    <w:rsid w:val="07058D8A"/>
    <w:rsid w:val="07121629"/>
    <w:rsid w:val="07134371"/>
    <w:rsid w:val="073758C1"/>
    <w:rsid w:val="073A737A"/>
    <w:rsid w:val="073AEC53"/>
    <w:rsid w:val="0741C751"/>
    <w:rsid w:val="0757D295"/>
    <w:rsid w:val="07623BE9"/>
    <w:rsid w:val="07704367"/>
    <w:rsid w:val="0773AEFF"/>
    <w:rsid w:val="0778F8EC"/>
    <w:rsid w:val="078DC454"/>
    <w:rsid w:val="079D3502"/>
    <w:rsid w:val="07A50B4F"/>
    <w:rsid w:val="07B5A83C"/>
    <w:rsid w:val="07B9FA64"/>
    <w:rsid w:val="07C7DC1A"/>
    <w:rsid w:val="07CCC5A4"/>
    <w:rsid w:val="07D53603"/>
    <w:rsid w:val="07E280E8"/>
    <w:rsid w:val="07E7989E"/>
    <w:rsid w:val="07E8EE48"/>
    <w:rsid w:val="07E94952"/>
    <w:rsid w:val="07F0BB52"/>
    <w:rsid w:val="07FDD9A8"/>
    <w:rsid w:val="07FF3E80"/>
    <w:rsid w:val="07FFD6A1"/>
    <w:rsid w:val="080285E4"/>
    <w:rsid w:val="08123A8C"/>
    <w:rsid w:val="08278208"/>
    <w:rsid w:val="082C2910"/>
    <w:rsid w:val="082EA470"/>
    <w:rsid w:val="083301CD"/>
    <w:rsid w:val="083DE184"/>
    <w:rsid w:val="0874F79B"/>
    <w:rsid w:val="087B695E"/>
    <w:rsid w:val="0892C21E"/>
    <w:rsid w:val="08CAFA6A"/>
    <w:rsid w:val="08D03FB7"/>
    <w:rsid w:val="08D643DB"/>
    <w:rsid w:val="08E6B2AA"/>
    <w:rsid w:val="08F39FC7"/>
    <w:rsid w:val="08F75665"/>
    <w:rsid w:val="09006AB2"/>
    <w:rsid w:val="09053336"/>
    <w:rsid w:val="090F7D02"/>
    <w:rsid w:val="0914C94D"/>
    <w:rsid w:val="0917CC14"/>
    <w:rsid w:val="0918BFE4"/>
    <w:rsid w:val="0918CB4E"/>
    <w:rsid w:val="091E09BB"/>
    <w:rsid w:val="0930D729"/>
    <w:rsid w:val="09311201"/>
    <w:rsid w:val="09320E20"/>
    <w:rsid w:val="093692F1"/>
    <w:rsid w:val="0950B937"/>
    <w:rsid w:val="0957DE10"/>
    <w:rsid w:val="0957F3F8"/>
    <w:rsid w:val="0958354C"/>
    <w:rsid w:val="0966CD55"/>
    <w:rsid w:val="096DA7B9"/>
    <w:rsid w:val="096FA43C"/>
    <w:rsid w:val="097266F0"/>
    <w:rsid w:val="09757ECA"/>
    <w:rsid w:val="0978BA9F"/>
    <w:rsid w:val="097C247B"/>
    <w:rsid w:val="097E5149"/>
    <w:rsid w:val="09812C41"/>
    <w:rsid w:val="09884863"/>
    <w:rsid w:val="098B61CF"/>
    <w:rsid w:val="098D2A95"/>
    <w:rsid w:val="098FCEA1"/>
    <w:rsid w:val="0997A1F0"/>
    <w:rsid w:val="099829B2"/>
    <w:rsid w:val="09988D11"/>
    <w:rsid w:val="099F8A64"/>
    <w:rsid w:val="09A29869"/>
    <w:rsid w:val="09A536BC"/>
    <w:rsid w:val="09B8FC0E"/>
    <w:rsid w:val="09BABFA1"/>
    <w:rsid w:val="09BED4D0"/>
    <w:rsid w:val="09C22A4C"/>
    <w:rsid w:val="09CF30D2"/>
    <w:rsid w:val="09E9CD27"/>
    <w:rsid w:val="09EDCA70"/>
    <w:rsid w:val="09FE4801"/>
    <w:rsid w:val="09FF55F4"/>
    <w:rsid w:val="0A0D676C"/>
    <w:rsid w:val="0A1196CF"/>
    <w:rsid w:val="0A18777A"/>
    <w:rsid w:val="0A226737"/>
    <w:rsid w:val="0A464280"/>
    <w:rsid w:val="0A468410"/>
    <w:rsid w:val="0A4C27E9"/>
    <w:rsid w:val="0A4C396E"/>
    <w:rsid w:val="0A50D00A"/>
    <w:rsid w:val="0A55A2B2"/>
    <w:rsid w:val="0A693AB3"/>
    <w:rsid w:val="0A6E83C1"/>
    <w:rsid w:val="0A6EB901"/>
    <w:rsid w:val="0A6F5A8E"/>
    <w:rsid w:val="0A8D45BD"/>
    <w:rsid w:val="0AA52BE7"/>
    <w:rsid w:val="0AA8A8F8"/>
    <w:rsid w:val="0AAE1FC7"/>
    <w:rsid w:val="0AAE9AD4"/>
    <w:rsid w:val="0AB20238"/>
    <w:rsid w:val="0ABF6A53"/>
    <w:rsid w:val="0AC24D0F"/>
    <w:rsid w:val="0ACF2A5A"/>
    <w:rsid w:val="0ADB1212"/>
    <w:rsid w:val="0AF142CF"/>
    <w:rsid w:val="0AF58BDE"/>
    <w:rsid w:val="0AFA8E0A"/>
    <w:rsid w:val="0AFF6AC6"/>
    <w:rsid w:val="0B04C742"/>
    <w:rsid w:val="0B1276A5"/>
    <w:rsid w:val="0B19DFB1"/>
    <w:rsid w:val="0B2026C9"/>
    <w:rsid w:val="0B22EB65"/>
    <w:rsid w:val="0B296307"/>
    <w:rsid w:val="0B2A97C6"/>
    <w:rsid w:val="0B2D594E"/>
    <w:rsid w:val="0B3E4B25"/>
    <w:rsid w:val="0B45304A"/>
    <w:rsid w:val="0B4F14FB"/>
    <w:rsid w:val="0B602396"/>
    <w:rsid w:val="0B61E417"/>
    <w:rsid w:val="0B67603F"/>
    <w:rsid w:val="0B695CFB"/>
    <w:rsid w:val="0B87739B"/>
    <w:rsid w:val="0B8861CC"/>
    <w:rsid w:val="0B9C4DCF"/>
    <w:rsid w:val="0BA98D92"/>
    <w:rsid w:val="0BAA16EF"/>
    <w:rsid w:val="0BB22172"/>
    <w:rsid w:val="0BBBEDAE"/>
    <w:rsid w:val="0BC05C36"/>
    <w:rsid w:val="0BD062E7"/>
    <w:rsid w:val="0BD10487"/>
    <w:rsid w:val="0BE89ACC"/>
    <w:rsid w:val="0BEECEE0"/>
    <w:rsid w:val="0BF4BA81"/>
    <w:rsid w:val="0C0407B2"/>
    <w:rsid w:val="0C16F914"/>
    <w:rsid w:val="0C2477A9"/>
    <w:rsid w:val="0C2F6D35"/>
    <w:rsid w:val="0C342484"/>
    <w:rsid w:val="0C389F82"/>
    <w:rsid w:val="0C404B33"/>
    <w:rsid w:val="0C4124BA"/>
    <w:rsid w:val="0C4B2712"/>
    <w:rsid w:val="0C4CB8A1"/>
    <w:rsid w:val="0C52D9CD"/>
    <w:rsid w:val="0C55CE6D"/>
    <w:rsid w:val="0C644230"/>
    <w:rsid w:val="0C693C19"/>
    <w:rsid w:val="0C6B7DCC"/>
    <w:rsid w:val="0C6BA951"/>
    <w:rsid w:val="0C6C7745"/>
    <w:rsid w:val="0CA439A5"/>
    <w:rsid w:val="0CB17590"/>
    <w:rsid w:val="0CD37B98"/>
    <w:rsid w:val="0CE22265"/>
    <w:rsid w:val="0CE77E6E"/>
    <w:rsid w:val="0CF071DB"/>
    <w:rsid w:val="0CFA15D1"/>
    <w:rsid w:val="0CFE63C9"/>
    <w:rsid w:val="0D1C514A"/>
    <w:rsid w:val="0D1E2ABA"/>
    <w:rsid w:val="0D216E3C"/>
    <w:rsid w:val="0D29500A"/>
    <w:rsid w:val="0D2DAD10"/>
    <w:rsid w:val="0D2E2139"/>
    <w:rsid w:val="0D3739DD"/>
    <w:rsid w:val="0D411A5C"/>
    <w:rsid w:val="0D417122"/>
    <w:rsid w:val="0D5F00C6"/>
    <w:rsid w:val="0D61E9EC"/>
    <w:rsid w:val="0D6C2E11"/>
    <w:rsid w:val="0D6CAF6C"/>
    <w:rsid w:val="0DA6F08B"/>
    <w:rsid w:val="0DAEFE06"/>
    <w:rsid w:val="0DBC4A92"/>
    <w:rsid w:val="0DCF4944"/>
    <w:rsid w:val="0DE03C76"/>
    <w:rsid w:val="0DE262C9"/>
    <w:rsid w:val="0DE4F1F6"/>
    <w:rsid w:val="0DF19ECE"/>
    <w:rsid w:val="0DF9100E"/>
    <w:rsid w:val="0DFF8AEB"/>
    <w:rsid w:val="0E0BA1B3"/>
    <w:rsid w:val="0E125937"/>
    <w:rsid w:val="0E16672A"/>
    <w:rsid w:val="0E17936F"/>
    <w:rsid w:val="0E17B352"/>
    <w:rsid w:val="0E224C3F"/>
    <w:rsid w:val="0E2D5798"/>
    <w:rsid w:val="0E2D7FDB"/>
    <w:rsid w:val="0E2DDA00"/>
    <w:rsid w:val="0E2DF688"/>
    <w:rsid w:val="0E36D241"/>
    <w:rsid w:val="0E57ED61"/>
    <w:rsid w:val="0E58680A"/>
    <w:rsid w:val="0E58967F"/>
    <w:rsid w:val="0E5F70C6"/>
    <w:rsid w:val="0E62C0E6"/>
    <w:rsid w:val="0E689201"/>
    <w:rsid w:val="0E68DE1F"/>
    <w:rsid w:val="0E7475F5"/>
    <w:rsid w:val="0E89C3D4"/>
    <w:rsid w:val="0E8B030D"/>
    <w:rsid w:val="0E9E1386"/>
    <w:rsid w:val="0EA716F0"/>
    <w:rsid w:val="0EAAF7F9"/>
    <w:rsid w:val="0EAE61EB"/>
    <w:rsid w:val="0EBF6A93"/>
    <w:rsid w:val="0EC0686C"/>
    <w:rsid w:val="0EC1539C"/>
    <w:rsid w:val="0EC1FACC"/>
    <w:rsid w:val="0ED389EA"/>
    <w:rsid w:val="0EDA1F4A"/>
    <w:rsid w:val="0EDC1332"/>
    <w:rsid w:val="0EE9ED72"/>
    <w:rsid w:val="0EEB5086"/>
    <w:rsid w:val="0EF15B87"/>
    <w:rsid w:val="0F00C518"/>
    <w:rsid w:val="0F18C387"/>
    <w:rsid w:val="0F1CBBC6"/>
    <w:rsid w:val="0F239492"/>
    <w:rsid w:val="0F2913D5"/>
    <w:rsid w:val="0F2C311E"/>
    <w:rsid w:val="0F2FA38D"/>
    <w:rsid w:val="0F35567E"/>
    <w:rsid w:val="0F40DE64"/>
    <w:rsid w:val="0F542FA7"/>
    <w:rsid w:val="0F5886FD"/>
    <w:rsid w:val="0F58FC9A"/>
    <w:rsid w:val="0F5A8B80"/>
    <w:rsid w:val="0F5AEE8D"/>
    <w:rsid w:val="0F6965A7"/>
    <w:rsid w:val="0F6BA5E6"/>
    <w:rsid w:val="0F6ED8A7"/>
    <w:rsid w:val="0F75E39E"/>
    <w:rsid w:val="0F89BC5C"/>
    <w:rsid w:val="0F8D3C77"/>
    <w:rsid w:val="0F8F1E8A"/>
    <w:rsid w:val="0F9036C6"/>
    <w:rsid w:val="0F9133E0"/>
    <w:rsid w:val="0F94A854"/>
    <w:rsid w:val="0FA1567B"/>
    <w:rsid w:val="0FACD6FB"/>
    <w:rsid w:val="0FC558E9"/>
    <w:rsid w:val="0FC74B0C"/>
    <w:rsid w:val="0FD20316"/>
    <w:rsid w:val="0FD7B0FB"/>
    <w:rsid w:val="0FDA8B13"/>
    <w:rsid w:val="0FDE5721"/>
    <w:rsid w:val="0FDFBE6E"/>
    <w:rsid w:val="0FE292DE"/>
    <w:rsid w:val="0FE72014"/>
    <w:rsid w:val="0FE9091A"/>
    <w:rsid w:val="0FF57262"/>
    <w:rsid w:val="0FFA745E"/>
    <w:rsid w:val="100E0F01"/>
    <w:rsid w:val="1018A16D"/>
    <w:rsid w:val="102EE0B5"/>
    <w:rsid w:val="1033E479"/>
    <w:rsid w:val="10341295"/>
    <w:rsid w:val="1039B655"/>
    <w:rsid w:val="1049E9F2"/>
    <w:rsid w:val="104BC58A"/>
    <w:rsid w:val="105E53A8"/>
    <w:rsid w:val="1061ECCF"/>
    <w:rsid w:val="1067E7D3"/>
    <w:rsid w:val="10690BBA"/>
    <w:rsid w:val="106D3D31"/>
    <w:rsid w:val="10738960"/>
    <w:rsid w:val="1077E393"/>
    <w:rsid w:val="108DAD4B"/>
    <w:rsid w:val="108FA852"/>
    <w:rsid w:val="1097C1BE"/>
    <w:rsid w:val="10982665"/>
    <w:rsid w:val="109F8A01"/>
    <w:rsid w:val="10AF42BA"/>
    <w:rsid w:val="10B0A96F"/>
    <w:rsid w:val="10B9C97F"/>
    <w:rsid w:val="10BBF253"/>
    <w:rsid w:val="10CD2F65"/>
    <w:rsid w:val="10F3DE8B"/>
    <w:rsid w:val="10F620FB"/>
    <w:rsid w:val="10F943B7"/>
    <w:rsid w:val="1114A49A"/>
    <w:rsid w:val="111AD78C"/>
    <w:rsid w:val="111B53B4"/>
    <w:rsid w:val="111CC517"/>
    <w:rsid w:val="1124035B"/>
    <w:rsid w:val="11264494"/>
    <w:rsid w:val="112DCFED"/>
    <w:rsid w:val="112FAEC5"/>
    <w:rsid w:val="11309274"/>
    <w:rsid w:val="113ACB37"/>
    <w:rsid w:val="1154A90B"/>
    <w:rsid w:val="115AAD75"/>
    <w:rsid w:val="115F7CFD"/>
    <w:rsid w:val="116AAFBA"/>
    <w:rsid w:val="116BD412"/>
    <w:rsid w:val="116D0E23"/>
    <w:rsid w:val="117DD837"/>
    <w:rsid w:val="117E481E"/>
    <w:rsid w:val="117E633F"/>
    <w:rsid w:val="1183B523"/>
    <w:rsid w:val="11844C9B"/>
    <w:rsid w:val="118F11D8"/>
    <w:rsid w:val="1194176C"/>
    <w:rsid w:val="11951292"/>
    <w:rsid w:val="11ADE29F"/>
    <w:rsid w:val="11B0D622"/>
    <w:rsid w:val="11C4729A"/>
    <w:rsid w:val="11D88DE6"/>
    <w:rsid w:val="11F7669A"/>
    <w:rsid w:val="11F99B8E"/>
    <w:rsid w:val="12042371"/>
    <w:rsid w:val="120CE60A"/>
    <w:rsid w:val="12254F28"/>
    <w:rsid w:val="1232A679"/>
    <w:rsid w:val="123DD803"/>
    <w:rsid w:val="12446AD7"/>
    <w:rsid w:val="125C94E4"/>
    <w:rsid w:val="126333ED"/>
    <w:rsid w:val="126FA2EC"/>
    <w:rsid w:val="1285FF1C"/>
    <w:rsid w:val="128E60F8"/>
    <w:rsid w:val="12904664"/>
    <w:rsid w:val="12969E5B"/>
    <w:rsid w:val="12AA497E"/>
    <w:rsid w:val="12B1A9C8"/>
    <w:rsid w:val="12B414BB"/>
    <w:rsid w:val="12C4CBCA"/>
    <w:rsid w:val="12CA5060"/>
    <w:rsid w:val="12F85E57"/>
    <w:rsid w:val="12FB7E57"/>
    <w:rsid w:val="13031B84"/>
    <w:rsid w:val="1307B4D3"/>
    <w:rsid w:val="1309BE87"/>
    <w:rsid w:val="1310EE03"/>
    <w:rsid w:val="1323C12D"/>
    <w:rsid w:val="13314F91"/>
    <w:rsid w:val="133DFAD9"/>
    <w:rsid w:val="134E93A0"/>
    <w:rsid w:val="13541852"/>
    <w:rsid w:val="13543323"/>
    <w:rsid w:val="1355A162"/>
    <w:rsid w:val="136A52C8"/>
    <w:rsid w:val="137AA47D"/>
    <w:rsid w:val="137BDB3E"/>
    <w:rsid w:val="137E4F1A"/>
    <w:rsid w:val="138ED645"/>
    <w:rsid w:val="138F81C5"/>
    <w:rsid w:val="138FD5FB"/>
    <w:rsid w:val="13929E4D"/>
    <w:rsid w:val="13A12CC8"/>
    <w:rsid w:val="13A8B66B"/>
    <w:rsid w:val="13A8CC0D"/>
    <w:rsid w:val="13B5E436"/>
    <w:rsid w:val="13D19C20"/>
    <w:rsid w:val="13D5AD72"/>
    <w:rsid w:val="13E14965"/>
    <w:rsid w:val="13F0F505"/>
    <w:rsid w:val="13F3B8BF"/>
    <w:rsid w:val="13F4D0AD"/>
    <w:rsid w:val="13F96E2D"/>
    <w:rsid w:val="14028804"/>
    <w:rsid w:val="140314B0"/>
    <w:rsid w:val="14055C0C"/>
    <w:rsid w:val="140B50DC"/>
    <w:rsid w:val="141268FE"/>
    <w:rsid w:val="14160D7A"/>
    <w:rsid w:val="141BC318"/>
    <w:rsid w:val="1434B229"/>
    <w:rsid w:val="144911A6"/>
    <w:rsid w:val="144F427C"/>
    <w:rsid w:val="1461626A"/>
    <w:rsid w:val="146BF3FB"/>
    <w:rsid w:val="146D04ED"/>
    <w:rsid w:val="14828CD3"/>
    <w:rsid w:val="148414F6"/>
    <w:rsid w:val="1495B97E"/>
    <w:rsid w:val="14993045"/>
    <w:rsid w:val="1499A535"/>
    <w:rsid w:val="149C795E"/>
    <w:rsid w:val="149CDBA4"/>
    <w:rsid w:val="14AB3A73"/>
    <w:rsid w:val="14AC1131"/>
    <w:rsid w:val="14B16126"/>
    <w:rsid w:val="14B6227F"/>
    <w:rsid w:val="14C97065"/>
    <w:rsid w:val="14CE1BC9"/>
    <w:rsid w:val="14D0738D"/>
    <w:rsid w:val="14D2FC1A"/>
    <w:rsid w:val="14D3C569"/>
    <w:rsid w:val="14DF49BE"/>
    <w:rsid w:val="14E9C441"/>
    <w:rsid w:val="14EBE037"/>
    <w:rsid w:val="14F92035"/>
    <w:rsid w:val="1511E18D"/>
    <w:rsid w:val="1517AB9F"/>
    <w:rsid w:val="151973EF"/>
    <w:rsid w:val="1525AFB7"/>
    <w:rsid w:val="15262719"/>
    <w:rsid w:val="1528E283"/>
    <w:rsid w:val="152EAC9A"/>
    <w:rsid w:val="152F6E2F"/>
    <w:rsid w:val="15338B33"/>
    <w:rsid w:val="153393F6"/>
    <w:rsid w:val="15392356"/>
    <w:rsid w:val="153A16F8"/>
    <w:rsid w:val="154F1B0D"/>
    <w:rsid w:val="154F2987"/>
    <w:rsid w:val="154F51FB"/>
    <w:rsid w:val="1560240E"/>
    <w:rsid w:val="15720DD5"/>
    <w:rsid w:val="157A8EB6"/>
    <w:rsid w:val="157AA84B"/>
    <w:rsid w:val="157FAE38"/>
    <w:rsid w:val="15AF7B64"/>
    <w:rsid w:val="15B0A0AF"/>
    <w:rsid w:val="15BD226C"/>
    <w:rsid w:val="15C647FC"/>
    <w:rsid w:val="15CE6E2F"/>
    <w:rsid w:val="15E1EA40"/>
    <w:rsid w:val="15E38E61"/>
    <w:rsid w:val="15E92EBC"/>
    <w:rsid w:val="15EA7693"/>
    <w:rsid w:val="15F18C80"/>
    <w:rsid w:val="15F287C4"/>
    <w:rsid w:val="15F9171C"/>
    <w:rsid w:val="160DE7A9"/>
    <w:rsid w:val="16155E7E"/>
    <w:rsid w:val="1616B38A"/>
    <w:rsid w:val="16184BDD"/>
    <w:rsid w:val="161874DA"/>
    <w:rsid w:val="16234D9A"/>
    <w:rsid w:val="162FC8D6"/>
    <w:rsid w:val="16311715"/>
    <w:rsid w:val="163D402E"/>
    <w:rsid w:val="164654B7"/>
    <w:rsid w:val="164CC6AB"/>
    <w:rsid w:val="1655294C"/>
    <w:rsid w:val="1655D330"/>
    <w:rsid w:val="1668D5F1"/>
    <w:rsid w:val="1687B6C6"/>
    <w:rsid w:val="16906AD3"/>
    <w:rsid w:val="16A69C80"/>
    <w:rsid w:val="16B37C00"/>
    <w:rsid w:val="16B40AE2"/>
    <w:rsid w:val="16C0E16F"/>
    <w:rsid w:val="16CB1473"/>
    <w:rsid w:val="16DD7CBC"/>
    <w:rsid w:val="16E2D857"/>
    <w:rsid w:val="16F06E1E"/>
    <w:rsid w:val="16FB4E36"/>
    <w:rsid w:val="16FC34BF"/>
    <w:rsid w:val="17052440"/>
    <w:rsid w:val="170A982A"/>
    <w:rsid w:val="17191CF8"/>
    <w:rsid w:val="172EE70A"/>
    <w:rsid w:val="17401881"/>
    <w:rsid w:val="1745E673"/>
    <w:rsid w:val="174ADBFD"/>
    <w:rsid w:val="1776E5B0"/>
    <w:rsid w:val="177CD22B"/>
    <w:rsid w:val="1783888A"/>
    <w:rsid w:val="1785C7EC"/>
    <w:rsid w:val="178F3BFD"/>
    <w:rsid w:val="17A55DBD"/>
    <w:rsid w:val="17B3F53B"/>
    <w:rsid w:val="17BF77F8"/>
    <w:rsid w:val="17C921AC"/>
    <w:rsid w:val="17DEB0E4"/>
    <w:rsid w:val="17ED8A7E"/>
    <w:rsid w:val="17F573C0"/>
    <w:rsid w:val="17FE6025"/>
    <w:rsid w:val="1809E862"/>
    <w:rsid w:val="1817F044"/>
    <w:rsid w:val="182C4265"/>
    <w:rsid w:val="183C3898"/>
    <w:rsid w:val="1841F553"/>
    <w:rsid w:val="1843B46F"/>
    <w:rsid w:val="185EE61C"/>
    <w:rsid w:val="187A14DB"/>
    <w:rsid w:val="187D2430"/>
    <w:rsid w:val="18934198"/>
    <w:rsid w:val="189981ED"/>
    <w:rsid w:val="18A662D9"/>
    <w:rsid w:val="18A91E95"/>
    <w:rsid w:val="18AA6DBF"/>
    <w:rsid w:val="18B06DCC"/>
    <w:rsid w:val="18BBBB54"/>
    <w:rsid w:val="18C4CB2B"/>
    <w:rsid w:val="18CC0E5F"/>
    <w:rsid w:val="18D06113"/>
    <w:rsid w:val="18D1124D"/>
    <w:rsid w:val="18E280A5"/>
    <w:rsid w:val="18F5F777"/>
    <w:rsid w:val="18FB4B89"/>
    <w:rsid w:val="1925896B"/>
    <w:rsid w:val="193D472E"/>
    <w:rsid w:val="194682A0"/>
    <w:rsid w:val="1947280A"/>
    <w:rsid w:val="195BF3E2"/>
    <w:rsid w:val="196422AA"/>
    <w:rsid w:val="19788843"/>
    <w:rsid w:val="1989AAC2"/>
    <w:rsid w:val="19A1ADD2"/>
    <w:rsid w:val="19AA3E71"/>
    <w:rsid w:val="19B4D381"/>
    <w:rsid w:val="19E7BA18"/>
    <w:rsid w:val="19EB0D23"/>
    <w:rsid w:val="19EFB373"/>
    <w:rsid w:val="19FE5E94"/>
    <w:rsid w:val="1A17F7EF"/>
    <w:rsid w:val="1A1F5D51"/>
    <w:rsid w:val="1A2F008B"/>
    <w:rsid w:val="1A43B9F2"/>
    <w:rsid w:val="1A5511EA"/>
    <w:rsid w:val="1A593B42"/>
    <w:rsid w:val="1A66A55E"/>
    <w:rsid w:val="1A70F099"/>
    <w:rsid w:val="1A732C43"/>
    <w:rsid w:val="1A748711"/>
    <w:rsid w:val="1A74F2A8"/>
    <w:rsid w:val="1A7E5106"/>
    <w:rsid w:val="1A876858"/>
    <w:rsid w:val="1A8BB817"/>
    <w:rsid w:val="1A946749"/>
    <w:rsid w:val="1A9E617F"/>
    <w:rsid w:val="1AB6FF84"/>
    <w:rsid w:val="1AC41897"/>
    <w:rsid w:val="1ADA3C3C"/>
    <w:rsid w:val="1ADBA586"/>
    <w:rsid w:val="1AF19A0E"/>
    <w:rsid w:val="1B0ABC21"/>
    <w:rsid w:val="1B0D6A96"/>
    <w:rsid w:val="1B121EE0"/>
    <w:rsid w:val="1B13F069"/>
    <w:rsid w:val="1B14E428"/>
    <w:rsid w:val="1B5114B9"/>
    <w:rsid w:val="1B5EAF11"/>
    <w:rsid w:val="1B5F04B8"/>
    <w:rsid w:val="1B61C727"/>
    <w:rsid w:val="1B80F2A9"/>
    <w:rsid w:val="1B94B90E"/>
    <w:rsid w:val="1B962CC2"/>
    <w:rsid w:val="1B979EF9"/>
    <w:rsid w:val="1B9E7980"/>
    <w:rsid w:val="1BA0AA81"/>
    <w:rsid w:val="1BC4A476"/>
    <w:rsid w:val="1BDFAEDD"/>
    <w:rsid w:val="1BF245C1"/>
    <w:rsid w:val="1BF5D205"/>
    <w:rsid w:val="1BFC0905"/>
    <w:rsid w:val="1C12AF2B"/>
    <w:rsid w:val="1C3635D1"/>
    <w:rsid w:val="1C3E051C"/>
    <w:rsid w:val="1C41FEFA"/>
    <w:rsid w:val="1C51E6BD"/>
    <w:rsid w:val="1C546A80"/>
    <w:rsid w:val="1C597DD8"/>
    <w:rsid w:val="1C5B4610"/>
    <w:rsid w:val="1C6C4588"/>
    <w:rsid w:val="1C7DAF26"/>
    <w:rsid w:val="1C87BD4B"/>
    <w:rsid w:val="1C951673"/>
    <w:rsid w:val="1C97E149"/>
    <w:rsid w:val="1C9B75FC"/>
    <w:rsid w:val="1C9D20F6"/>
    <w:rsid w:val="1C9F2ADB"/>
    <w:rsid w:val="1CA42AA3"/>
    <w:rsid w:val="1CAA1AF9"/>
    <w:rsid w:val="1CB3413D"/>
    <w:rsid w:val="1CB9EB32"/>
    <w:rsid w:val="1CCF1E9E"/>
    <w:rsid w:val="1CE8C011"/>
    <w:rsid w:val="1D0769D1"/>
    <w:rsid w:val="1D40EC31"/>
    <w:rsid w:val="1D4A0580"/>
    <w:rsid w:val="1D544438"/>
    <w:rsid w:val="1D578637"/>
    <w:rsid w:val="1D5A15ED"/>
    <w:rsid w:val="1D5E2901"/>
    <w:rsid w:val="1D607180"/>
    <w:rsid w:val="1D7C145D"/>
    <w:rsid w:val="1D9B9637"/>
    <w:rsid w:val="1DBFC4FB"/>
    <w:rsid w:val="1DC72C9F"/>
    <w:rsid w:val="1DC9F90E"/>
    <w:rsid w:val="1DE6DAF9"/>
    <w:rsid w:val="1DE88AEC"/>
    <w:rsid w:val="1DEAE6E5"/>
    <w:rsid w:val="1DECFC25"/>
    <w:rsid w:val="1DF50970"/>
    <w:rsid w:val="1DFC8B8F"/>
    <w:rsid w:val="1E0673F4"/>
    <w:rsid w:val="1E101A74"/>
    <w:rsid w:val="1E1650D0"/>
    <w:rsid w:val="1E1B2B06"/>
    <w:rsid w:val="1E26AD76"/>
    <w:rsid w:val="1E2CDDB7"/>
    <w:rsid w:val="1E2D0F8D"/>
    <w:rsid w:val="1E324016"/>
    <w:rsid w:val="1E345C30"/>
    <w:rsid w:val="1E35F4BA"/>
    <w:rsid w:val="1E38269F"/>
    <w:rsid w:val="1E43BDEA"/>
    <w:rsid w:val="1E472281"/>
    <w:rsid w:val="1E488431"/>
    <w:rsid w:val="1E4BF7A7"/>
    <w:rsid w:val="1E513025"/>
    <w:rsid w:val="1E522EF2"/>
    <w:rsid w:val="1E60515C"/>
    <w:rsid w:val="1E63397A"/>
    <w:rsid w:val="1E71DD50"/>
    <w:rsid w:val="1E740AFD"/>
    <w:rsid w:val="1E7C77A0"/>
    <w:rsid w:val="1E8B9F40"/>
    <w:rsid w:val="1E9AA470"/>
    <w:rsid w:val="1EA5CC39"/>
    <w:rsid w:val="1EA78AE8"/>
    <w:rsid w:val="1EA8832D"/>
    <w:rsid w:val="1EAE72A1"/>
    <w:rsid w:val="1EB83EAF"/>
    <w:rsid w:val="1EBFA935"/>
    <w:rsid w:val="1ED6DEEA"/>
    <w:rsid w:val="1ED9A1CD"/>
    <w:rsid w:val="1EDB3723"/>
    <w:rsid w:val="1EE2551E"/>
    <w:rsid w:val="1EECB58D"/>
    <w:rsid w:val="1EEFB1DE"/>
    <w:rsid w:val="1EF961EA"/>
    <w:rsid w:val="1EFAFD7D"/>
    <w:rsid w:val="1F034A95"/>
    <w:rsid w:val="1F1650D5"/>
    <w:rsid w:val="1F1A6F61"/>
    <w:rsid w:val="1F1F5541"/>
    <w:rsid w:val="1F26142D"/>
    <w:rsid w:val="1F2CB2E0"/>
    <w:rsid w:val="1F2D2966"/>
    <w:rsid w:val="1F402CC0"/>
    <w:rsid w:val="1F40983E"/>
    <w:rsid w:val="1F479307"/>
    <w:rsid w:val="1F518BD6"/>
    <w:rsid w:val="1F52AD0A"/>
    <w:rsid w:val="1F551402"/>
    <w:rsid w:val="1F58FB0E"/>
    <w:rsid w:val="1F6388BE"/>
    <w:rsid w:val="1F71C861"/>
    <w:rsid w:val="1F82096D"/>
    <w:rsid w:val="1F853DB1"/>
    <w:rsid w:val="1F882C81"/>
    <w:rsid w:val="1F891336"/>
    <w:rsid w:val="1F96004A"/>
    <w:rsid w:val="1F9ABC55"/>
    <w:rsid w:val="1F9C134F"/>
    <w:rsid w:val="1FA36041"/>
    <w:rsid w:val="1FA94FE8"/>
    <w:rsid w:val="1FAC7716"/>
    <w:rsid w:val="1FB36C28"/>
    <w:rsid w:val="1FB9FED7"/>
    <w:rsid w:val="1FDEF2A1"/>
    <w:rsid w:val="1FDF069C"/>
    <w:rsid w:val="1FE33768"/>
    <w:rsid w:val="1FE8F4F9"/>
    <w:rsid w:val="1FEB86AE"/>
    <w:rsid w:val="1FEEF8C4"/>
    <w:rsid w:val="1FF9B07F"/>
    <w:rsid w:val="201FDE5B"/>
    <w:rsid w:val="20346FEF"/>
    <w:rsid w:val="20428A9B"/>
    <w:rsid w:val="204CB4E0"/>
    <w:rsid w:val="2060E175"/>
    <w:rsid w:val="2067D022"/>
    <w:rsid w:val="2068A6AF"/>
    <w:rsid w:val="20698899"/>
    <w:rsid w:val="207AC46B"/>
    <w:rsid w:val="208181FD"/>
    <w:rsid w:val="20867A34"/>
    <w:rsid w:val="208BB06A"/>
    <w:rsid w:val="208BCBA5"/>
    <w:rsid w:val="20A6025C"/>
    <w:rsid w:val="20B72993"/>
    <w:rsid w:val="20C1CB80"/>
    <w:rsid w:val="20C31EF6"/>
    <w:rsid w:val="20D6600E"/>
    <w:rsid w:val="20E39C66"/>
    <w:rsid w:val="20ED23FB"/>
    <w:rsid w:val="20F484A4"/>
    <w:rsid w:val="210CAA0B"/>
    <w:rsid w:val="212CBF9C"/>
    <w:rsid w:val="212D713D"/>
    <w:rsid w:val="213815FA"/>
    <w:rsid w:val="213ED868"/>
    <w:rsid w:val="2149003B"/>
    <w:rsid w:val="21494E2E"/>
    <w:rsid w:val="2149B374"/>
    <w:rsid w:val="214A5584"/>
    <w:rsid w:val="214CBEE1"/>
    <w:rsid w:val="214F1720"/>
    <w:rsid w:val="2152430A"/>
    <w:rsid w:val="21526114"/>
    <w:rsid w:val="21545C90"/>
    <w:rsid w:val="215761D7"/>
    <w:rsid w:val="215DB033"/>
    <w:rsid w:val="2160EDCF"/>
    <w:rsid w:val="216662A6"/>
    <w:rsid w:val="217A2D89"/>
    <w:rsid w:val="217F3A9A"/>
    <w:rsid w:val="218AA0DA"/>
    <w:rsid w:val="218CB8F5"/>
    <w:rsid w:val="2193D94D"/>
    <w:rsid w:val="219856C5"/>
    <w:rsid w:val="2199BE78"/>
    <w:rsid w:val="2199D29C"/>
    <w:rsid w:val="219A404E"/>
    <w:rsid w:val="21A4464C"/>
    <w:rsid w:val="21B0ED9C"/>
    <w:rsid w:val="21B2BB08"/>
    <w:rsid w:val="21C58D0A"/>
    <w:rsid w:val="21D2AFB5"/>
    <w:rsid w:val="21D6C749"/>
    <w:rsid w:val="21DA88B4"/>
    <w:rsid w:val="21DFA607"/>
    <w:rsid w:val="21EF6876"/>
    <w:rsid w:val="21F986CE"/>
    <w:rsid w:val="2210613E"/>
    <w:rsid w:val="22129C57"/>
    <w:rsid w:val="22170950"/>
    <w:rsid w:val="22185AC2"/>
    <w:rsid w:val="22195B23"/>
    <w:rsid w:val="22206D25"/>
    <w:rsid w:val="222AE12F"/>
    <w:rsid w:val="2234E72D"/>
    <w:rsid w:val="22391770"/>
    <w:rsid w:val="2246EA13"/>
    <w:rsid w:val="22483323"/>
    <w:rsid w:val="2252357C"/>
    <w:rsid w:val="2264EDFC"/>
    <w:rsid w:val="2267DE0D"/>
    <w:rsid w:val="22696A62"/>
    <w:rsid w:val="226C147B"/>
    <w:rsid w:val="2280106E"/>
    <w:rsid w:val="2288C184"/>
    <w:rsid w:val="228FE109"/>
    <w:rsid w:val="2290E765"/>
    <w:rsid w:val="229181C4"/>
    <w:rsid w:val="2294F40C"/>
    <w:rsid w:val="229FE901"/>
    <w:rsid w:val="22ABCCDF"/>
    <w:rsid w:val="22AE3E87"/>
    <w:rsid w:val="22C4F53C"/>
    <w:rsid w:val="22D7A25E"/>
    <w:rsid w:val="22DFDD34"/>
    <w:rsid w:val="22E30E4E"/>
    <w:rsid w:val="2300A291"/>
    <w:rsid w:val="230C7229"/>
    <w:rsid w:val="231387D2"/>
    <w:rsid w:val="231A5CDB"/>
    <w:rsid w:val="2320F650"/>
    <w:rsid w:val="23298DE3"/>
    <w:rsid w:val="23396067"/>
    <w:rsid w:val="233B366B"/>
    <w:rsid w:val="233D5684"/>
    <w:rsid w:val="233E7BE1"/>
    <w:rsid w:val="234A98B6"/>
    <w:rsid w:val="2356900A"/>
    <w:rsid w:val="2362324C"/>
    <w:rsid w:val="2365BA28"/>
    <w:rsid w:val="236D02AA"/>
    <w:rsid w:val="23703DBB"/>
    <w:rsid w:val="237EE8DC"/>
    <w:rsid w:val="23AC319F"/>
    <w:rsid w:val="23B33913"/>
    <w:rsid w:val="23B89941"/>
    <w:rsid w:val="23BBADE8"/>
    <w:rsid w:val="23C79F6A"/>
    <w:rsid w:val="23CA7EEB"/>
    <w:rsid w:val="23CD9AF8"/>
    <w:rsid w:val="23CF29D3"/>
    <w:rsid w:val="23D54A1A"/>
    <w:rsid w:val="23D85085"/>
    <w:rsid w:val="23DBBE7E"/>
    <w:rsid w:val="23F7D851"/>
    <w:rsid w:val="240282A5"/>
    <w:rsid w:val="2421A1AF"/>
    <w:rsid w:val="24336699"/>
    <w:rsid w:val="24381635"/>
    <w:rsid w:val="24479D40"/>
    <w:rsid w:val="244C7392"/>
    <w:rsid w:val="24533520"/>
    <w:rsid w:val="24534295"/>
    <w:rsid w:val="2453731A"/>
    <w:rsid w:val="2454EFEB"/>
    <w:rsid w:val="245F3EA6"/>
    <w:rsid w:val="246D4D79"/>
    <w:rsid w:val="2473B6A3"/>
    <w:rsid w:val="2475B46F"/>
    <w:rsid w:val="24777496"/>
    <w:rsid w:val="24870489"/>
    <w:rsid w:val="248F8309"/>
    <w:rsid w:val="249D5F9D"/>
    <w:rsid w:val="24B7DCCE"/>
    <w:rsid w:val="24C7854C"/>
    <w:rsid w:val="24DCE7BA"/>
    <w:rsid w:val="24DD1CB9"/>
    <w:rsid w:val="24E21FC8"/>
    <w:rsid w:val="24F0867C"/>
    <w:rsid w:val="24F6C33E"/>
    <w:rsid w:val="25095DEC"/>
    <w:rsid w:val="2509B4E2"/>
    <w:rsid w:val="250FD4FC"/>
    <w:rsid w:val="25282AD6"/>
    <w:rsid w:val="252F49BD"/>
    <w:rsid w:val="2535BCEF"/>
    <w:rsid w:val="253B5FED"/>
    <w:rsid w:val="253F3CBD"/>
    <w:rsid w:val="254217F2"/>
    <w:rsid w:val="2545BC23"/>
    <w:rsid w:val="25463988"/>
    <w:rsid w:val="25520964"/>
    <w:rsid w:val="255A8D67"/>
    <w:rsid w:val="2567D145"/>
    <w:rsid w:val="2568747F"/>
    <w:rsid w:val="2577E5E4"/>
    <w:rsid w:val="2578C394"/>
    <w:rsid w:val="257F996E"/>
    <w:rsid w:val="259C6319"/>
    <w:rsid w:val="259F8426"/>
    <w:rsid w:val="25ABDBC5"/>
    <w:rsid w:val="25B9E21E"/>
    <w:rsid w:val="25BF857A"/>
    <w:rsid w:val="25C22003"/>
    <w:rsid w:val="25C92149"/>
    <w:rsid w:val="25CCAD85"/>
    <w:rsid w:val="25E3626C"/>
    <w:rsid w:val="25EA97CB"/>
    <w:rsid w:val="25F399EB"/>
    <w:rsid w:val="2606A459"/>
    <w:rsid w:val="26085C8C"/>
    <w:rsid w:val="26133241"/>
    <w:rsid w:val="261F116C"/>
    <w:rsid w:val="2622D4EA"/>
    <w:rsid w:val="2636862A"/>
    <w:rsid w:val="263CB11F"/>
    <w:rsid w:val="26405DFD"/>
    <w:rsid w:val="265A95FC"/>
    <w:rsid w:val="26623C33"/>
    <w:rsid w:val="266A03DE"/>
    <w:rsid w:val="266E1459"/>
    <w:rsid w:val="2676711E"/>
    <w:rsid w:val="267CCB6B"/>
    <w:rsid w:val="268A7458"/>
    <w:rsid w:val="2697DDD6"/>
    <w:rsid w:val="26A4E6C7"/>
    <w:rsid w:val="26A58543"/>
    <w:rsid w:val="26E3D261"/>
    <w:rsid w:val="26E88307"/>
    <w:rsid w:val="26E8E197"/>
    <w:rsid w:val="26EED0F6"/>
    <w:rsid w:val="26F596D8"/>
    <w:rsid w:val="26F62A9E"/>
    <w:rsid w:val="26F6885F"/>
    <w:rsid w:val="26F9EA98"/>
    <w:rsid w:val="26FDD2B4"/>
    <w:rsid w:val="27003D11"/>
    <w:rsid w:val="27026620"/>
    <w:rsid w:val="270B5745"/>
    <w:rsid w:val="271419AC"/>
    <w:rsid w:val="2715BE05"/>
    <w:rsid w:val="27161AEF"/>
    <w:rsid w:val="271815A1"/>
    <w:rsid w:val="27236C22"/>
    <w:rsid w:val="2723B559"/>
    <w:rsid w:val="27247D1A"/>
    <w:rsid w:val="2729F510"/>
    <w:rsid w:val="2742232A"/>
    <w:rsid w:val="27435CB2"/>
    <w:rsid w:val="274398C9"/>
    <w:rsid w:val="274B2410"/>
    <w:rsid w:val="2752F9DD"/>
    <w:rsid w:val="27545ECF"/>
    <w:rsid w:val="27551643"/>
    <w:rsid w:val="2756548A"/>
    <w:rsid w:val="275752DA"/>
    <w:rsid w:val="275E3784"/>
    <w:rsid w:val="2779DD9F"/>
    <w:rsid w:val="279090D9"/>
    <w:rsid w:val="279C01C5"/>
    <w:rsid w:val="27A0DD2A"/>
    <w:rsid w:val="27A108DD"/>
    <w:rsid w:val="27A98286"/>
    <w:rsid w:val="27D2B42E"/>
    <w:rsid w:val="27F01A4D"/>
    <w:rsid w:val="27F6B533"/>
    <w:rsid w:val="27F8BDC1"/>
    <w:rsid w:val="2802B144"/>
    <w:rsid w:val="28079BB3"/>
    <w:rsid w:val="281E9B89"/>
    <w:rsid w:val="2821759E"/>
    <w:rsid w:val="28230AC7"/>
    <w:rsid w:val="2825E7EF"/>
    <w:rsid w:val="285062B9"/>
    <w:rsid w:val="2852AFFB"/>
    <w:rsid w:val="285EC13E"/>
    <w:rsid w:val="2869F0B1"/>
    <w:rsid w:val="286F0A01"/>
    <w:rsid w:val="287710E7"/>
    <w:rsid w:val="287826F2"/>
    <w:rsid w:val="2883D84B"/>
    <w:rsid w:val="2889B586"/>
    <w:rsid w:val="288AA3B4"/>
    <w:rsid w:val="288BA303"/>
    <w:rsid w:val="289225EF"/>
    <w:rsid w:val="289AE59C"/>
    <w:rsid w:val="289B1012"/>
    <w:rsid w:val="289D79F8"/>
    <w:rsid w:val="289DE58C"/>
    <w:rsid w:val="28A73125"/>
    <w:rsid w:val="28AFDE7A"/>
    <w:rsid w:val="28C47DE8"/>
    <w:rsid w:val="28CFF743"/>
    <w:rsid w:val="28D9CCA4"/>
    <w:rsid w:val="28E0DA69"/>
    <w:rsid w:val="28E3031A"/>
    <w:rsid w:val="28E71352"/>
    <w:rsid w:val="28F442AC"/>
    <w:rsid w:val="28F463F9"/>
    <w:rsid w:val="28F847FE"/>
    <w:rsid w:val="28FDBCC7"/>
    <w:rsid w:val="2902204D"/>
    <w:rsid w:val="29096FC7"/>
    <w:rsid w:val="2911ACD9"/>
    <w:rsid w:val="2916BF32"/>
    <w:rsid w:val="29217389"/>
    <w:rsid w:val="29287147"/>
    <w:rsid w:val="29288A8F"/>
    <w:rsid w:val="292D66BB"/>
    <w:rsid w:val="29487AF7"/>
    <w:rsid w:val="294C86E3"/>
    <w:rsid w:val="294D81CE"/>
    <w:rsid w:val="2977632A"/>
    <w:rsid w:val="2977DFD1"/>
    <w:rsid w:val="297A981D"/>
    <w:rsid w:val="297EB2BB"/>
    <w:rsid w:val="29929ACA"/>
    <w:rsid w:val="2998988F"/>
    <w:rsid w:val="2999DCF5"/>
    <w:rsid w:val="29A09C12"/>
    <w:rsid w:val="29A93113"/>
    <w:rsid w:val="29B67CD1"/>
    <w:rsid w:val="29D57FBC"/>
    <w:rsid w:val="29E316F8"/>
    <w:rsid w:val="29F006C4"/>
    <w:rsid w:val="29F34003"/>
    <w:rsid w:val="29FCAB89"/>
    <w:rsid w:val="2A057699"/>
    <w:rsid w:val="2A05BEC9"/>
    <w:rsid w:val="2A086269"/>
    <w:rsid w:val="2A088E31"/>
    <w:rsid w:val="2A0EFE03"/>
    <w:rsid w:val="2A1446B4"/>
    <w:rsid w:val="2A342C23"/>
    <w:rsid w:val="2A360787"/>
    <w:rsid w:val="2A3744DF"/>
    <w:rsid w:val="2A487B4E"/>
    <w:rsid w:val="2A4CF840"/>
    <w:rsid w:val="2A4FE436"/>
    <w:rsid w:val="2A67B4B7"/>
    <w:rsid w:val="2A6CF88E"/>
    <w:rsid w:val="2A7A6B83"/>
    <w:rsid w:val="2A7E0A2D"/>
    <w:rsid w:val="2A807CA1"/>
    <w:rsid w:val="2A99F416"/>
    <w:rsid w:val="2AABE8F3"/>
    <w:rsid w:val="2AB14942"/>
    <w:rsid w:val="2AC56C23"/>
    <w:rsid w:val="2ACAB56D"/>
    <w:rsid w:val="2ACEC600"/>
    <w:rsid w:val="2ACEE338"/>
    <w:rsid w:val="2AD210E4"/>
    <w:rsid w:val="2AD3D154"/>
    <w:rsid w:val="2AD43C7C"/>
    <w:rsid w:val="2AD80A76"/>
    <w:rsid w:val="2ADB79FE"/>
    <w:rsid w:val="2ADEEF74"/>
    <w:rsid w:val="2AE68D5E"/>
    <w:rsid w:val="2AE71A3E"/>
    <w:rsid w:val="2AE71DA7"/>
    <w:rsid w:val="2AF5DDA2"/>
    <w:rsid w:val="2B0CBD4A"/>
    <w:rsid w:val="2B1E5076"/>
    <w:rsid w:val="2B21774B"/>
    <w:rsid w:val="2B2490FA"/>
    <w:rsid w:val="2B2BFDDB"/>
    <w:rsid w:val="2B314797"/>
    <w:rsid w:val="2B44B408"/>
    <w:rsid w:val="2B49D4C2"/>
    <w:rsid w:val="2B4A7BD1"/>
    <w:rsid w:val="2B4C50B9"/>
    <w:rsid w:val="2B51A285"/>
    <w:rsid w:val="2B59B52B"/>
    <w:rsid w:val="2B5AC20A"/>
    <w:rsid w:val="2B5B5248"/>
    <w:rsid w:val="2B610BDB"/>
    <w:rsid w:val="2B770DD8"/>
    <w:rsid w:val="2B7C2452"/>
    <w:rsid w:val="2B860D67"/>
    <w:rsid w:val="2B8D08B3"/>
    <w:rsid w:val="2B8E68F6"/>
    <w:rsid w:val="2B8F87C1"/>
    <w:rsid w:val="2B92470D"/>
    <w:rsid w:val="2B95C602"/>
    <w:rsid w:val="2B9DCFE6"/>
    <w:rsid w:val="2BA57DEC"/>
    <w:rsid w:val="2BAB4DB5"/>
    <w:rsid w:val="2BB5951F"/>
    <w:rsid w:val="2BB89B18"/>
    <w:rsid w:val="2BD590D0"/>
    <w:rsid w:val="2BE17E26"/>
    <w:rsid w:val="2BEF33FF"/>
    <w:rsid w:val="2BF1E0A8"/>
    <w:rsid w:val="2BFA4C74"/>
    <w:rsid w:val="2BFD5AD3"/>
    <w:rsid w:val="2C08D18D"/>
    <w:rsid w:val="2C10AADA"/>
    <w:rsid w:val="2C150052"/>
    <w:rsid w:val="2C1A4F12"/>
    <w:rsid w:val="2C1F2CCB"/>
    <w:rsid w:val="2C29E49A"/>
    <w:rsid w:val="2C347411"/>
    <w:rsid w:val="2C43CCB8"/>
    <w:rsid w:val="2C48A2C2"/>
    <w:rsid w:val="2C4CEB4B"/>
    <w:rsid w:val="2C4F0345"/>
    <w:rsid w:val="2C521A72"/>
    <w:rsid w:val="2C63CB0E"/>
    <w:rsid w:val="2C6B8F8B"/>
    <w:rsid w:val="2C6BD782"/>
    <w:rsid w:val="2C765F56"/>
    <w:rsid w:val="2C79E454"/>
    <w:rsid w:val="2C8BB2E2"/>
    <w:rsid w:val="2C8EE64A"/>
    <w:rsid w:val="2C99B060"/>
    <w:rsid w:val="2C9E9FCB"/>
    <w:rsid w:val="2CAA8B8F"/>
    <w:rsid w:val="2CCA4D5D"/>
    <w:rsid w:val="2CCE030B"/>
    <w:rsid w:val="2CD2C9D0"/>
    <w:rsid w:val="2CD563CD"/>
    <w:rsid w:val="2CD665F4"/>
    <w:rsid w:val="2CE07A24"/>
    <w:rsid w:val="2CF07915"/>
    <w:rsid w:val="2CFD4DE4"/>
    <w:rsid w:val="2D00259A"/>
    <w:rsid w:val="2D16D3F4"/>
    <w:rsid w:val="2D1AC527"/>
    <w:rsid w:val="2D21E72A"/>
    <w:rsid w:val="2D253BE4"/>
    <w:rsid w:val="2D259B32"/>
    <w:rsid w:val="2D3DBEAE"/>
    <w:rsid w:val="2D41EA24"/>
    <w:rsid w:val="2D56C623"/>
    <w:rsid w:val="2D5DFDE5"/>
    <w:rsid w:val="2D5E25A3"/>
    <w:rsid w:val="2D5FBA93"/>
    <w:rsid w:val="2D6CBBA7"/>
    <w:rsid w:val="2D803445"/>
    <w:rsid w:val="2D81E9FF"/>
    <w:rsid w:val="2D83F6C5"/>
    <w:rsid w:val="2D8459AD"/>
    <w:rsid w:val="2D8BC2B8"/>
    <w:rsid w:val="2D8D9BFC"/>
    <w:rsid w:val="2DA6F263"/>
    <w:rsid w:val="2DAFBA09"/>
    <w:rsid w:val="2DB4B31A"/>
    <w:rsid w:val="2DB59ACE"/>
    <w:rsid w:val="2DBC943E"/>
    <w:rsid w:val="2DBE2221"/>
    <w:rsid w:val="2DC66DB1"/>
    <w:rsid w:val="2DD3A59F"/>
    <w:rsid w:val="2DD87C4E"/>
    <w:rsid w:val="2DE990A3"/>
    <w:rsid w:val="2DED86D1"/>
    <w:rsid w:val="2DF6B067"/>
    <w:rsid w:val="2DFBE26A"/>
    <w:rsid w:val="2E131AC0"/>
    <w:rsid w:val="2E2B1457"/>
    <w:rsid w:val="2E3317B1"/>
    <w:rsid w:val="2E44C370"/>
    <w:rsid w:val="2E673778"/>
    <w:rsid w:val="2E8D13BF"/>
    <w:rsid w:val="2EB4F0DA"/>
    <w:rsid w:val="2EC25743"/>
    <w:rsid w:val="2EC8F37D"/>
    <w:rsid w:val="2ECC2516"/>
    <w:rsid w:val="2ED2D3FC"/>
    <w:rsid w:val="2EE218F3"/>
    <w:rsid w:val="2EE77004"/>
    <w:rsid w:val="2EEC0D6C"/>
    <w:rsid w:val="2EEDE642"/>
    <w:rsid w:val="2EFE46DD"/>
    <w:rsid w:val="2F01530D"/>
    <w:rsid w:val="2F067B62"/>
    <w:rsid w:val="2F24A00A"/>
    <w:rsid w:val="2F36BBE8"/>
    <w:rsid w:val="2F3BD06D"/>
    <w:rsid w:val="2F40CD07"/>
    <w:rsid w:val="2F564BCE"/>
    <w:rsid w:val="2F611D66"/>
    <w:rsid w:val="2F8EEEA5"/>
    <w:rsid w:val="2F994B42"/>
    <w:rsid w:val="2FA0C0DD"/>
    <w:rsid w:val="2FA873DC"/>
    <w:rsid w:val="2FC2C0E8"/>
    <w:rsid w:val="2FCDF650"/>
    <w:rsid w:val="2FD32F5B"/>
    <w:rsid w:val="2FE4F689"/>
    <w:rsid w:val="2FEE5D02"/>
    <w:rsid w:val="2FEF0258"/>
    <w:rsid w:val="2FF56A04"/>
    <w:rsid w:val="2FFDCBCE"/>
    <w:rsid w:val="30091E79"/>
    <w:rsid w:val="300F0CBA"/>
    <w:rsid w:val="3014279A"/>
    <w:rsid w:val="30240380"/>
    <w:rsid w:val="302DECAE"/>
    <w:rsid w:val="302F2898"/>
    <w:rsid w:val="302F735B"/>
    <w:rsid w:val="3032AAD5"/>
    <w:rsid w:val="30433A72"/>
    <w:rsid w:val="30463B84"/>
    <w:rsid w:val="304648C5"/>
    <w:rsid w:val="304C2A61"/>
    <w:rsid w:val="304D4366"/>
    <w:rsid w:val="306619DA"/>
    <w:rsid w:val="306CE965"/>
    <w:rsid w:val="306D2004"/>
    <w:rsid w:val="306ED3AB"/>
    <w:rsid w:val="307B5F3F"/>
    <w:rsid w:val="307D3350"/>
    <w:rsid w:val="308A5DDE"/>
    <w:rsid w:val="30953189"/>
    <w:rsid w:val="30BAE5AE"/>
    <w:rsid w:val="30C1E8CA"/>
    <w:rsid w:val="30C92322"/>
    <w:rsid w:val="30CBEA03"/>
    <w:rsid w:val="30D48A59"/>
    <w:rsid w:val="30D4B850"/>
    <w:rsid w:val="30DCDA28"/>
    <w:rsid w:val="30EC00A4"/>
    <w:rsid w:val="30F4D395"/>
    <w:rsid w:val="30FB9675"/>
    <w:rsid w:val="31005F42"/>
    <w:rsid w:val="31044CAA"/>
    <w:rsid w:val="310B0F78"/>
    <w:rsid w:val="312018A0"/>
    <w:rsid w:val="3124746E"/>
    <w:rsid w:val="3137911B"/>
    <w:rsid w:val="313B4EC3"/>
    <w:rsid w:val="31466F91"/>
    <w:rsid w:val="3150994B"/>
    <w:rsid w:val="315E198E"/>
    <w:rsid w:val="316AF5EB"/>
    <w:rsid w:val="3170EAC1"/>
    <w:rsid w:val="3171E752"/>
    <w:rsid w:val="31A20C1A"/>
    <w:rsid w:val="31A3A3E3"/>
    <w:rsid w:val="31B64E0C"/>
    <w:rsid w:val="31B9130E"/>
    <w:rsid w:val="31C3F559"/>
    <w:rsid w:val="31D3543E"/>
    <w:rsid w:val="31ED92D3"/>
    <w:rsid w:val="32017004"/>
    <w:rsid w:val="32142394"/>
    <w:rsid w:val="3219B8B0"/>
    <w:rsid w:val="321ABDC6"/>
    <w:rsid w:val="3222ED47"/>
    <w:rsid w:val="3224A376"/>
    <w:rsid w:val="3225DB61"/>
    <w:rsid w:val="32338886"/>
    <w:rsid w:val="32351B69"/>
    <w:rsid w:val="32427537"/>
    <w:rsid w:val="325E51A6"/>
    <w:rsid w:val="3264ADB4"/>
    <w:rsid w:val="3294C9A1"/>
    <w:rsid w:val="32A01D0B"/>
    <w:rsid w:val="32A9AA95"/>
    <w:rsid w:val="32C1F0A9"/>
    <w:rsid w:val="32C3CCE0"/>
    <w:rsid w:val="32D53543"/>
    <w:rsid w:val="32D748F1"/>
    <w:rsid w:val="32D816E8"/>
    <w:rsid w:val="32DA323E"/>
    <w:rsid w:val="32E8BDE8"/>
    <w:rsid w:val="32EC5A6E"/>
    <w:rsid w:val="32F4E373"/>
    <w:rsid w:val="32FDD20F"/>
    <w:rsid w:val="3301097D"/>
    <w:rsid w:val="330157F2"/>
    <w:rsid w:val="331543B4"/>
    <w:rsid w:val="331A0045"/>
    <w:rsid w:val="3320B896"/>
    <w:rsid w:val="33259F48"/>
    <w:rsid w:val="33356622"/>
    <w:rsid w:val="334BB2A3"/>
    <w:rsid w:val="334C5F08"/>
    <w:rsid w:val="3351BDA4"/>
    <w:rsid w:val="335A7839"/>
    <w:rsid w:val="335B0232"/>
    <w:rsid w:val="335FC5BA"/>
    <w:rsid w:val="33609BD4"/>
    <w:rsid w:val="33655735"/>
    <w:rsid w:val="336F9988"/>
    <w:rsid w:val="337FA091"/>
    <w:rsid w:val="3383CF71"/>
    <w:rsid w:val="339FA1F9"/>
    <w:rsid w:val="33B24629"/>
    <w:rsid w:val="33B61F30"/>
    <w:rsid w:val="33BB2520"/>
    <w:rsid w:val="33BEA4D5"/>
    <w:rsid w:val="33BFD96E"/>
    <w:rsid w:val="33DDE661"/>
    <w:rsid w:val="33E2C2A3"/>
    <w:rsid w:val="33E4D651"/>
    <w:rsid w:val="33FAA57B"/>
    <w:rsid w:val="33FEB862"/>
    <w:rsid w:val="340072F4"/>
    <w:rsid w:val="340E96FD"/>
    <w:rsid w:val="341AA564"/>
    <w:rsid w:val="341ED668"/>
    <w:rsid w:val="34232563"/>
    <w:rsid w:val="3424C43A"/>
    <w:rsid w:val="3429BCF1"/>
    <w:rsid w:val="342D1163"/>
    <w:rsid w:val="342E9BE3"/>
    <w:rsid w:val="3434033F"/>
    <w:rsid w:val="343CAB64"/>
    <w:rsid w:val="3442824D"/>
    <w:rsid w:val="344724B5"/>
    <w:rsid w:val="345C0C27"/>
    <w:rsid w:val="346C2F89"/>
    <w:rsid w:val="34984772"/>
    <w:rsid w:val="34AF9895"/>
    <w:rsid w:val="34B5B261"/>
    <w:rsid w:val="34C37CBC"/>
    <w:rsid w:val="34C605F2"/>
    <w:rsid w:val="34C678B4"/>
    <w:rsid w:val="34CD5314"/>
    <w:rsid w:val="34D0984D"/>
    <w:rsid w:val="34DB98D8"/>
    <w:rsid w:val="34E2079F"/>
    <w:rsid w:val="34E7292E"/>
    <w:rsid w:val="34ECB281"/>
    <w:rsid w:val="34FC2FAB"/>
    <w:rsid w:val="35144B58"/>
    <w:rsid w:val="3515873D"/>
    <w:rsid w:val="35163145"/>
    <w:rsid w:val="352B4D43"/>
    <w:rsid w:val="352E96C3"/>
    <w:rsid w:val="353CBDA8"/>
    <w:rsid w:val="3546E131"/>
    <w:rsid w:val="3550DEAA"/>
    <w:rsid w:val="3556DEBD"/>
    <w:rsid w:val="35580A28"/>
    <w:rsid w:val="355F071B"/>
    <w:rsid w:val="35617A2F"/>
    <w:rsid w:val="35678FC4"/>
    <w:rsid w:val="357164EE"/>
    <w:rsid w:val="358EB5CA"/>
    <w:rsid w:val="3597E29F"/>
    <w:rsid w:val="35A12EDA"/>
    <w:rsid w:val="35A2C667"/>
    <w:rsid w:val="35A5554C"/>
    <w:rsid w:val="35B1B1EC"/>
    <w:rsid w:val="35BC9DA4"/>
    <w:rsid w:val="35C853B6"/>
    <w:rsid w:val="35CAF459"/>
    <w:rsid w:val="35E1255E"/>
    <w:rsid w:val="35EA5B60"/>
    <w:rsid w:val="35ECB16E"/>
    <w:rsid w:val="35F8706D"/>
    <w:rsid w:val="35F91C36"/>
    <w:rsid w:val="3606AEA1"/>
    <w:rsid w:val="3610ED84"/>
    <w:rsid w:val="36122D8F"/>
    <w:rsid w:val="36136D99"/>
    <w:rsid w:val="3613953A"/>
    <w:rsid w:val="362BB15E"/>
    <w:rsid w:val="36303760"/>
    <w:rsid w:val="36361A26"/>
    <w:rsid w:val="363F95FE"/>
    <w:rsid w:val="363FC8CF"/>
    <w:rsid w:val="364395F4"/>
    <w:rsid w:val="36478EA5"/>
    <w:rsid w:val="364B19F1"/>
    <w:rsid w:val="364B68F6"/>
    <w:rsid w:val="366083EB"/>
    <w:rsid w:val="366EB628"/>
    <w:rsid w:val="3673BD38"/>
    <w:rsid w:val="369C54A4"/>
    <w:rsid w:val="36A092C2"/>
    <w:rsid w:val="36A52D82"/>
    <w:rsid w:val="36ABCAAF"/>
    <w:rsid w:val="36B2C934"/>
    <w:rsid w:val="36B7FC26"/>
    <w:rsid w:val="36CE9324"/>
    <w:rsid w:val="36D0AE1D"/>
    <w:rsid w:val="36D5A5C2"/>
    <w:rsid w:val="36ED4E82"/>
    <w:rsid w:val="36EFA0CF"/>
    <w:rsid w:val="36F1F035"/>
    <w:rsid w:val="36F3F7B7"/>
    <w:rsid w:val="36F43B23"/>
    <w:rsid w:val="3717381A"/>
    <w:rsid w:val="371A7DDA"/>
    <w:rsid w:val="371AC234"/>
    <w:rsid w:val="3724474D"/>
    <w:rsid w:val="372CBBA7"/>
    <w:rsid w:val="3734F97E"/>
    <w:rsid w:val="37357F5F"/>
    <w:rsid w:val="374743B2"/>
    <w:rsid w:val="3753D661"/>
    <w:rsid w:val="3755C22F"/>
    <w:rsid w:val="37589C47"/>
    <w:rsid w:val="375E6FD1"/>
    <w:rsid w:val="37615DB3"/>
    <w:rsid w:val="3763DACE"/>
    <w:rsid w:val="3777EADD"/>
    <w:rsid w:val="377AE55E"/>
    <w:rsid w:val="37872418"/>
    <w:rsid w:val="378B1ACB"/>
    <w:rsid w:val="37ADD3D1"/>
    <w:rsid w:val="37AE6183"/>
    <w:rsid w:val="37AEE6C4"/>
    <w:rsid w:val="37AF0EE6"/>
    <w:rsid w:val="37B98A58"/>
    <w:rsid w:val="37BEF07A"/>
    <w:rsid w:val="37C2CD72"/>
    <w:rsid w:val="37C8F2DC"/>
    <w:rsid w:val="37CA36A9"/>
    <w:rsid w:val="37CD40D0"/>
    <w:rsid w:val="37D96372"/>
    <w:rsid w:val="37EA9E60"/>
    <w:rsid w:val="37F301A0"/>
    <w:rsid w:val="37FF838A"/>
    <w:rsid w:val="3807E737"/>
    <w:rsid w:val="3809A2AE"/>
    <w:rsid w:val="38140B7E"/>
    <w:rsid w:val="3817D723"/>
    <w:rsid w:val="383833C7"/>
    <w:rsid w:val="383D1180"/>
    <w:rsid w:val="383FF03B"/>
    <w:rsid w:val="3848BA80"/>
    <w:rsid w:val="38496A97"/>
    <w:rsid w:val="384FF60D"/>
    <w:rsid w:val="3854DC8C"/>
    <w:rsid w:val="385EC878"/>
    <w:rsid w:val="386C11D8"/>
    <w:rsid w:val="388282E5"/>
    <w:rsid w:val="3884A83F"/>
    <w:rsid w:val="3887DB87"/>
    <w:rsid w:val="388CAA16"/>
    <w:rsid w:val="38905E4E"/>
    <w:rsid w:val="3893B285"/>
    <w:rsid w:val="38A10CBD"/>
    <w:rsid w:val="38A33596"/>
    <w:rsid w:val="38A5C23D"/>
    <w:rsid w:val="38A6E312"/>
    <w:rsid w:val="38A77144"/>
    <w:rsid w:val="38BE22AF"/>
    <w:rsid w:val="38C257DC"/>
    <w:rsid w:val="38C5AD7A"/>
    <w:rsid w:val="38EFF06E"/>
    <w:rsid w:val="3902CD57"/>
    <w:rsid w:val="3906156A"/>
    <w:rsid w:val="3909AB1D"/>
    <w:rsid w:val="390C8001"/>
    <w:rsid w:val="39143AB6"/>
    <w:rsid w:val="391A9010"/>
    <w:rsid w:val="391AB281"/>
    <w:rsid w:val="3927F096"/>
    <w:rsid w:val="393ADA88"/>
    <w:rsid w:val="393D8974"/>
    <w:rsid w:val="39417B3D"/>
    <w:rsid w:val="394A76DB"/>
    <w:rsid w:val="3957308E"/>
    <w:rsid w:val="395CC9F2"/>
    <w:rsid w:val="397469A1"/>
    <w:rsid w:val="3974BB8B"/>
    <w:rsid w:val="397ECB9A"/>
    <w:rsid w:val="39969077"/>
    <w:rsid w:val="399D80E3"/>
    <w:rsid w:val="39A4163B"/>
    <w:rsid w:val="39B022A4"/>
    <w:rsid w:val="39B7EE45"/>
    <w:rsid w:val="39BBA697"/>
    <w:rsid w:val="39C90A2E"/>
    <w:rsid w:val="39CA8B04"/>
    <w:rsid w:val="39CF9395"/>
    <w:rsid w:val="39D14EF3"/>
    <w:rsid w:val="39DCB064"/>
    <w:rsid w:val="39DF133B"/>
    <w:rsid w:val="39E1DAB7"/>
    <w:rsid w:val="39ED4BF6"/>
    <w:rsid w:val="39EEE975"/>
    <w:rsid w:val="39F6DA33"/>
    <w:rsid w:val="3A00F5DA"/>
    <w:rsid w:val="3A08E746"/>
    <w:rsid w:val="3A0CEA44"/>
    <w:rsid w:val="3A41BBB2"/>
    <w:rsid w:val="3A43C0AF"/>
    <w:rsid w:val="3A47E199"/>
    <w:rsid w:val="3A4DE163"/>
    <w:rsid w:val="3A4ECFB0"/>
    <w:rsid w:val="3A4F100D"/>
    <w:rsid w:val="3A508285"/>
    <w:rsid w:val="3A510E83"/>
    <w:rsid w:val="3A62FF0D"/>
    <w:rsid w:val="3A63822F"/>
    <w:rsid w:val="3A71775D"/>
    <w:rsid w:val="3A71BEC4"/>
    <w:rsid w:val="3A7936F8"/>
    <w:rsid w:val="3A7BA849"/>
    <w:rsid w:val="3A7F7B3A"/>
    <w:rsid w:val="3A7F9BC2"/>
    <w:rsid w:val="3A8090A1"/>
    <w:rsid w:val="3A826092"/>
    <w:rsid w:val="3A83F5BA"/>
    <w:rsid w:val="3A8B7095"/>
    <w:rsid w:val="3A8FF508"/>
    <w:rsid w:val="3A920DC3"/>
    <w:rsid w:val="3A9844D4"/>
    <w:rsid w:val="3A9C463C"/>
    <w:rsid w:val="3AAEC82D"/>
    <w:rsid w:val="3AB28620"/>
    <w:rsid w:val="3ABC37F0"/>
    <w:rsid w:val="3AC235F0"/>
    <w:rsid w:val="3ACF522E"/>
    <w:rsid w:val="3AD238C4"/>
    <w:rsid w:val="3AD2B396"/>
    <w:rsid w:val="3AD82184"/>
    <w:rsid w:val="3AD9DF87"/>
    <w:rsid w:val="3ADA8CB0"/>
    <w:rsid w:val="3AEADB65"/>
    <w:rsid w:val="3AF0EFD6"/>
    <w:rsid w:val="3AFB2104"/>
    <w:rsid w:val="3B04954C"/>
    <w:rsid w:val="3B0CD4F4"/>
    <w:rsid w:val="3B0DAF48"/>
    <w:rsid w:val="3B21AB34"/>
    <w:rsid w:val="3B27E93D"/>
    <w:rsid w:val="3B2B5DBB"/>
    <w:rsid w:val="3B2E7374"/>
    <w:rsid w:val="3B337EA9"/>
    <w:rsid w:val="3B442D35"/>
    <w:rsid w:val="3B4F146B"/>
    <w:rsid w:val="3B6CFFCD"/>
    <w:rsid w:val="3B7A7986"/>
    <w:rsid w:val="3B7B1DA7"/>
    <w:rsid w:val="3B88FB76"/>
    <w:rsid w:val="3B907682"/>
    <w:rsid w:val="3BA12F1F"/>
    <w:rsid w:val="3BA31530"/>
    <w:rsid w:val="3BA47FB8"/>
    <w:rsid w:val="3BB6BF8D"/>
    <w:rsid w:val="3BCC3023"/>
    <w:rsid w:val="3BD6D148"/>
    <w:rsid w:val="3BF59A5E"/>
    <w:rsid w:val="3BF75549"/>
    <w:rsid w:val="3BFAB5AD"/>
    <w:rsid w:val="3BFD2417"/>
    <w:rsid w:val="3C156016"/>
    <w:rsid w:val="3C1787E8"/>
    <w:rsid w:val="3C1AECD8"/>
    <w:rsid w:val="3C1C0157"/>
    <w:rsid w:val="3C22479E"/>
    <w:rsid w:val="3C24069C"/>
    <w:rsid w:val="3C264FAF"/>
    <w:rsid w:val="3C2D0900"/>
    <w:rsid w:val="3C305636"/>
    <w:rsid w:val="3C317873"/>
    <w:rsid w:val="3C32E658"/>
    <w:rsid w:val="3C4D772F"/>
    <w:rsid w:val="3C61AEF7"/>
    <w:rsid w:val="3C78F623"/>
    <w:rsid w:val="3C817884"/>
    <w:rsid w:val="3C893608"/>
    <w:rsid w:val="3C8B69FF"/>
    <w:rsid w:val="3C8BD29B"/>
    <w:rsid w:val="3C8F490E"/>
    <w:rsid w:val="3C93BD13"/>
    <w:rsid w:val="3C9DA7CC"/>
    <w:rsid w:val="3CA7F1F1"/>
    <w:rsid w:val="3CA83A38"/>
    <w:rsid w:val="3CB6E1E8"/>
    <w:rsid w:val="3CD2E0C7"/>
    <w:rsid w:val="3CDCA48C"/>
    <w:rsid w:val="3CDF778D"/>
    <w:rsid w:val="3CE29203"/>
    <w:rsid w:val="3CE7796C"/>
    <w:rsid w:val="3CEF8F07"/>
    <w:rsid w:val="3CF165F9"/>
    <w:rsid w:val="3CF6A952"/>
    <w:rsid w:val="3CFB8310"/>
    <w:rsid w:val="3D1BDEFC"/>
    <w:rsid w:val="3D3C22CC"/>
    <w:rsid w:val="3D437B76"/>
    <w:rsid w:val="3D531BB2"/>
    <w:rsid w:val="3D58AE8A"/>
    <w:rsid w:val="3D63CCD3"/>
    <w:rsid w:val="3D6C0634"/>
    <w:rsid w:val="3D7732E8"/>
    <w:rsid w:val="3D9EDB3C"/>
    <w:rsid w:val="3DA507BA"/>
    <w:rsid w:val="3DA9F1E7"/>
    <w:rsid w:val="3DB6BD39"/>
    <w:rsid w:val="3DC81900"/>
    <w:rsid w:val="3DC841E9"/>
    <w:rsid w:val="3DD05D3D"/>
    <w:rsid w:val="3DD0A09F"/>
    <w:rsid w:val="3DE4911A"/>
    <w:rsid w:val="3DE505A7"/>
    <w:rsid w:val="3DE7FD0F"/>
    <w:rsid w:val="3DEB05D8"/>
    <w:rsid w:val="3DEC8936"/>
    <w:rsid w:val="3DF4C522"/>
    <w:rsid w:val="3DFE867B"/>
    <w:rsid w:val="3E04A350"/>
    <w:rsid w:val="3E10F2FC"/>
    <w:rsid w:val="3E146032"/>
    <w:rsid w:val="3E1A55A7"/>
    <w:rsid w:val="3E1A56DD"/>
    <w:rsid w:val="3E1BE3F9"/>
    <w:rsid w:val="3E1D4C35"/>
    <w:rsid w:val="3E1D782F"/>
    <w:rsid w:val="3E1E5CA7"/>
    <w:rsid w:val="3E233FCF"/>
    <w:rsid w:val="3E250AAB"/>
    <w:rsid w:val="3E293811"/>
    <w:rsid w:val="3E3D0941"/>
    <w:rsid w:val="3E41F2A4"/>
    <w:rsid w:val="3E4DCF11"/>
    <w:rsid w:val="3E52946E"/>
    <w:rsid w:val="3E6E3FB8"/>
    <w:rsid w:val="3E6E5719"/>
    <w:rsid w:val="3E7F8B3B"/>
    <w:rsid w:val="3E8DDB31"/>
    <w:rsid w:val="3E9E1ED1"/>
    <w:rsid w:val="3EB05E39"/>
    <w:rsid w:val="3EB236EE"/>
    <w:rsid w:val="3EB7E4B9"/>
    <w:rsid w:val="3EC462D3"/>
    <w:rsid w:val="3ECD5536"/>
    <w:rsid w:val="3ECEA878"/>
    <w:rsid w:val="3ED71B5B"/>
    <w:rsid w:val="3ED93F46"/>
    <w:rsid w:val="3EDE7D56"/>
    <w:rsid w:val="3EE4ACDF"/>
    <w:rsid w:val="3EFFF514"/>
    <w:rsid w:val="3F0A3214"/>
    <w:rsid w:val="3F10F30B"/>
    <w:rsid w:val="3F11608B"/>
    <w:rsid w:val="3F1BD2B7"/>
    <w:rsid w:val="3F214EB7"/>
    <w:rsid w:val="3F265824"/>
    <w:rsid w:val="3F324F6B"/>
    <w:rsid w:val="3F464DB1"/>
    <w:rsid w:val="3F5D77D0"/>
    <w:rsid w:val="3F60D414"/>
    <w:rsid w:val="3F65E5A8"/>
    <w:rsid w:val="3F671D5B"/>
    <w:rsid w:val="3F6F33F4"/>
    <w:rsid w:val="3F7D9285"/>
    <w:rsid w:val="3F7F225B"/>
    <w:rsid w:val="3F85F743"/>
    <w:rsid w:val="3F97AAD5"/>
    <w:rsid w:val="3FB6B001"/>
    <w:rsid w:val="3FC1F983"/>
    <w:rsid w:val="3FD18A7B"/>
    <w:rsid w:val="3FD1F910"/>
    <w:rsid w:val="3FD76905"/>
    <w:rsid w:val="3FD7D2A3"/>
    <w:rsid w:val="3FDB5A6E"/>
    <w:rsid w:val="3FDC6263"/>
    <w:rsid w:val="3FDD3614"/>
    <w:rsid w:val="3FE7C880"/>
    <w:rsid w:val="3FFC7EA4"/>
    <w:rsid w:val="3FFDFF9F"/>
    <w:rsid w:val="3FFE702B"/>
    <w:rsid w:val="400D6C01"/>
    <w:rsid w:val="4027FD3C"/>
    <w:rsid w:val="4035121B"/>
    <w:rsid w:val="403A0060"/>
    <w:rsid w:val="40409F61"/>
    <w:rsid w:val="40477A68"/>
    <w:rsid w:val="404A8121"/>
    <w:rsid w:val="404E8C3F"/>
    <w:rsid w:val="405543D3"/>
    <w:rsid w:val="40642FD0"/>
    <w:rsid w:val="4071AF2D"/>
    <w:rsid w:val="4073CF03"/>
    <w:rsid w:val="40768653"/>
    <w:rsid w:val="4084178C"/>
    <w:rsid w:val="4084A0E9"/>
    <w:rsid w:val="40887AB4"/>
    <w:rsid w:val="4090F52E"/>
    <w:rsid w:val="4091BD40"/>
    <w:rsid w:val="40954AC3"/>
    <w:rsid w:val="4096F254"/>
    <w:rsid w:val="4098F6E5"/>
    <w:rsid w:val="409975AA"/>
    <w:rsid w:val="40A67F58"/>
    <w:rsid w:val="40AF6C63"/>
    <w:rsid w:val="40D7FEA3"/>
    <w:rsid w:val="40D839C4"/>
    <w:rsid w:val="40D9EDFB"/>
    <w:rsid w:val="40DE6B7A"/>
    <w:rsid w:val="40EA5D74"/>
    <w:rsid w:val="40EE43B6"/>
    <w:rsid w:val="40EE5DFB"/>
    <w:rsid w:val="40F4877A"/>
    <w:rsid w:val="40F748E5"/>
    <w:rsid w:val="40F8D046"/>
    <w:rsid w:val="40FC084A"/>
    <w:rsid w:val="410E072C"/>
    <w:rsid w:val="41109C50"/>
    <w:rsid w:val="411A65DC"/>
    <w:rsid w:val="411ECC44"/>
    <w:rsid w:val="412B1AC0"/>
    <w:rsid w:val="4131E933"/>
    <w:rsid w:val="41381080"/>
    <w:rsid w:val="413F0488"/>
    <w:rsid w:val="41444480"/>
    <w:rsid w:val="414D857A"/>
    <w:rsid w:val="41541F12"/>
    <w:rsid w:val="4154546E"/>
    <w:rsid w:val="415ED761"/>
    <w:rsid w:val="415F5167"/>
    <w:rsid w:val="416453FB"/>
    <w:rsid w:val="41767A80"/>
    <w:rsid w:val="4184E431"/>
    <w:rsid w:val="418A1E22"/>
    <w:rsid w:val="418D31A7"/>
    <w:rsid w:val="418D5C5E"/>
    <w:rsid w:val="41947F9B"/>
    <w:rsid w:val="41950A4A"/>
    <w:rsid w:val="4197A61B"/>
    <w:rsid w:val="419E055E"/>
    <w:rsid w:val="419F09CD"/>
    <w:rsid w:val="41A0CDD7"/>
    <w:rsid w:val="41A1327E"/>
    <w:rsid w:val="41AFD2E1"/>
    <w:rsid w:val="41B22EC4"/>
    <w:rsid w:val="41C464F0"/>
    <w:rsid w:val="41C8DA38"/>
    <w:rsid w:val="41CB3B47"/>
    <w:rsid w:val="41D76B62"/>
    <w:rsid w:val="41DA4D03"/>
    <w:rsid w:val="41E47E75"/>
    <w:rsid w:val="41E639CD"/>
    <w:rsid w:val="41E9D7B0"/>
    <w:rsid w:val="41F61505"/>
    <w:rsid w:val="42198759"/>
    <w:rsid w:val="422A65F0"/>
    <w:rsid w:val="422EA7D0"/>
    <w:rsid w:val="42318471"/>
    <w:rsid w:val="4246A68E"/>
    <w:rsid w:val="424C5A51"/>
    <w:rsid w:val="4257A294"/>
    <w:rsid w:val="4257D1A8"/>
    <w:rsid w:val="425E7F25"/>
    <w:rsid w:val="4267B7AB"/>
    <w:rsid w:val="4273452A"/>
    <w:rsid w:val="428C4518"/>
    <w:rsid w:val="42909C81"/>
    <w:rsid w:val="42912C46"/>
    <w:rsid w:val="429C4A84"/>
    <w:rsid w:val="42B5AA7F"/>
    <w:rsid w:val="42C956C3"/>
    <w:rsid w:val="42D3AD18"/>
    <w:rsid w:val="42E497EF"/>
    <w:rsid w:val="42EC368B"/>
    <w:rsid w:val="42F0402F"/>
    <w:rsid w:val="42F4C2C9"/>
    <w:rsid w:val="42F6B0F2"/>
    <w:rsid w:val="42F71AAC"/>
    <w:rsid w:val="430640E5"/>
    <w:rsid w:val="430A804F"/>
    <w:rsid w:val="43152DAF"/>
    <w:rsid w:val="431981EB"/>
    <w:rsid w:val="43274E98"/>
    <w:rsid w:val="432CCAA2"/>
    <w:rsid w:val="43318984"/>
    <w:rsid w:val="43319961"/>
    <w:rsid w:val="43480696"/>
    <w:rsid w:val="434F33E3"/>
    <w:rsid w:val="435553E8"/>
    <w:rsid w:val="435CE976"/>
    <w:rsid w:val="43673DDA"/>
    <w:rsid w:val="43682233"/>
    <w:rsid w:val="436AAACA"/>
    <w:rsid w:val="4370CC2D"/>
    <w:rsid w:val="43807614"/>
    <w:rsid w:val="43869222"/>
    <w:rsid w:val="439142E2"/>
    <w:rsid w:val="439473F5"/>
    <w:rsid w:val="43959CC1"/>
    <w:rsid w:val="439E9D32"/>
    <w:rsid w:val="43B4F218"/>
    <w:rsid w:val="43C16E0D"/>
    <w:rsid w:val="43DF4B4E"/>
    <w:rsid w:val="43E66E8B"/>
    <w:rsid w:val="440A8B73"/>
    <w:rsid w:val="440EA079"/>
    <w:rsid w:val="441C0D74"/>
    <w:rsid w:val="44258392"/>
    <w:rsid w:val="44264F11"/>
    <w:rsid w:val="442A099A"/>
    <w:rsid w:val="442D49DA"/>
    <w:rsid w:val="44347453"/>
    <w:rsid w:val="4435C47B"/>
    <w:rsid w:val="4444177B"/>
    <w:rsid w:val="445084CF"/>
    <w:rsid w:val="4456341D"/>
    <w:rsid w:val="445B2583"/>
    <w:rsid w:val="446E9F22"/>
    <w:rsid w:val="44762168"/>
    <w:rsid w:val="447728A0"/>
    <w:rsid w:val="4479E080"/>
    <w:rsid w:val="44825748"/>
    <w:rsid w:val="4482D4D4"/>
    <w:rsid w:val="448DE60D"/>
    <w:rsid w:val="44927B2F"/>
    <w:rsid w:val="449A3035"/>
    <w:rsid w:val="44A051CB"/>
    <w:rsid w:val="44A559D6"/>
    <w:rsid w:val="44B0F788"/>
    <w:rsid w:val="44B767E4"/>
    <w:rsid w:val="44BD828D"/>
    <w:rsid w:val="44BF9A59"/>
    <w:rsid w:val="44D76BDF"/>
    <w:rsid w:val="44E7195E"/>
    <w:rsid w:val="44EA36A4"/>
    <w:rsid w:val="44EAB351"/>
    <w:rsid w:val="44EC83D8"/>
    <w:rsid w:val="44F7634D"/>
    <w:rsid w:val="44F99DF6"/>
    <w:rsid w:val="450607DD"/>
    <w:rsid w:val="450B8A75"/>
    <w:rsid w:val="450CE6FD"/>
    <w:rsid w:val="451CA835"/>
    <w:rsid w:val="452D8823"/>
    <w:rsid w:val="4537FBA1"/>
    <w:rsid w:val="453EDC89"/>
    <w:rsid w:val="45417D2D"/>
    <w:rsid w:val="45491ED1"/>
    <w:rsid w:val="454F975F"/>
    <w:rsid w:val="45515E51"/>
    <w:rsid w:val="45564ECE"/>
    <w:rsid w:val="4559CE31"/>
    <w:rsid w:val="45612D87"/>
    <w:rsid w:val="4578E73D"/>
    <w:rsid w:val="458A66C3"/>
    <w:rsid w:val="4596E858"/>
    <w:rsid w:val="459B6749"/>
    <w:rsid w:val="459FC9E6"/>
    <w:rsid w:val="45ABD02E"/>
    <w:rsid w:val="45BECFD0"/>
    <w:rsid w:val="45C5E086"/>
    <w:rsid w:val="45D01598"/>
    <w:rsid w:val="45E58C48"/>
    <w:rsid w:val="45E67536"/>
    <w:rsid w:val="45FE7A5E"/>
    <w:rsid w:val="46093B94"/>
    <w:rsid w:val="460F2FE1"/>
    <w:rsid w:val="460F8951"/>
    <w:rsid w:val="4616BDA1"/>
    <w:rsid w:val="462048FD"/>
    <w:rsid w:val="46220B72"/>
    <w:rsid w:val="462F3F0E"/>
    <w:rsid w:val="463820DF"/>
    <w:rsid w:val="463C9F19"/>
    <w:rsid w:val="4642A128"/>
    <w:rsid w:val="464E844B"/>
    <w:rsid w:val="464FD558"/>
    <w:rsid w:val="46593847"/>
    <w:rsid w:val="465DA5B7"/>
    <w:rsid w:val="466473B9"/>
    <w:rsid w:val="46669B2F"/>
    <w:rsid w:val="4669D332"/>
    <w:rsid w:val="466AEAA3"/>
    <w:rsid w:val="46786F99"/>
    <w:rsid w:val="46888D45"/>
    <w:rsid w:val="46967609"/>
    <w:rsid w:val="46B3F170"/>
    <w:rsid w:val="46B6115C"/>
    <w:rsid w:val="46C2C5E8"/>
    <w:rsid w:val="46C5FD88"/>
    <w:rsid w:val="46C6B2A3"/>
    <w:rsid w:val="46D11B3A"/>
    <w:rsid w:val="46D579C0"/>
    <w:rsid w:val="46DB8459"/>
    <w:rsid w:val="46E806C9"/>
    <w:rsid w:val="46FAD9DD"/>
    <w:rsid w:val="46FD1CA3"/>
    <w:rsid w:val="470A2B2B"/>
    <w:rsid w:val="470D1507"/>
    <w:rsid w:val="471C9A9E"/>
    <w:rsid w:val="472CF50C"/>
    <w:rsid w:val="47325CBC"/>
    <w:rsid w:val="4733E7B2"/>
    <w:rsid w:val="4738047B"/>
    <w:rsid w:val="4746A492"/>
    <w:rsid w:val="4749EC99"/>
    <w:rsid w:val="475D9F7F"/>
    <w:rsid w:val="475F985F"/>
    <w:rsid w:val="475FE291"/>
    <w:rsid w:val="476DD161"/>
    <w:rsid w:val="4773D230"/>
    <w:rsid w:val="4794C206"/>
    <w:rsid w:val="479CFC41"/>
    <w:rsid w:val="479E1A8E"/>
    <w:rsid w:val="47A352DF"/>
    <w:rsid w:val="47A5D9E9"/>
    <w:rsid w:val="47A6CBCE"/>
    <w:rsid w:val="47CA3897"/>
    <w:rsid w:val="47CDB5F7"/>
    <w:rsid w:val="47CF08E8"/>
    <w:rsid w:val="47D6A1A4"/>
    <w:rsid w:val="47DA891A"/>
    <w:rsid w:val="47E4F05D"/>
    <w:rsid w:val="47EA0D20"/>
    <w:rsid w:val="47F41E85"/>
    <w:rsid w:val="481B976B"/>
    <w:rsid w:val="482BB610"/>
    <w:rsid w:val="4836760E"/>
    <w:rsid w:val="4841A064"/>
    <w:rsid w:val="4843D03E"/>
    <w:rsid w:val="4844DE6D"/>
    <w:rsid w:val="484974EC"/>
    <w:rsid w:val="484BA25C"/>
    <w:rsid w:val="48583F14"/>
    <w:rsid w:val="485C6261"/>
    <w:rsid w:val="485DBD1E"/>
    <w:rsid w:val="485EEDA9"/>
    <w:rsid w:val="48671831"/>
    <w:rsid w:val="4874B971"/>
    <w:rsid w:val="487E9288"/>
    <w:rsid w:val="4882A248"/>
    <w:rsid w:val="488399C1"/>
    <w:rsid w:val="4883F116"/>
    <w:rsid w:val="488985BE"/>
    <w:rsid w:val="488B7A07"/>
    <w:rsid w:val="4893AF20"/>
    <w:rsid w:val="48AABB66"/>
    <w:rsid w:val="48B1968C"/>
    <w:rsid w:val="48C9198B"/>
    <w:rsid w:val="48E58F13"/>
    <w:rsid w:val="48E8AA0E"/>
    <w:rsid w:val="48EBD8E1"/>
    <w:rsid w:val="48F90D9A"/>
    <w:rsid w:val="48FB9D50"/>
    <w:rsid w:val="4918F421"/>
    <w:rsid w:val="493E146A"/>
    <w:rsid w:val="49457268"/>
    <w:rsid w:val="4945D3E5"/>
    <w:rsid w:val="4959DBDB"/>
    <w:rsid w:val="495EB3CF"/>
    <w:rsid w:val="49683CCA"/>
    <w:rsid w:val="49714DAD"/>
    <w:rsid w:val="49791A04"/>
    <w:rsid w:val="49820F44"/>
    <w:rsid w:val="4983EA45"/>
    <w:rsid w:val="49844454"/>
    <w:rsid w:val="4989D2D2"/>
    <w:rsid w:val="4991487E"/>
    <w:rsid w:val="49923B57"/>
    <w:rsid w:val="4994ABDC"/>
    <w:rsid w:val="499D6161"/>
    <w:rsid w:val="49A27C15"/>
    <w:rsid w:val="49A756AD"/>
    <w:rsid w:val="49B5066E"/>
    <w:rsid w:val="49C305F1"/>
    <w:rsid w:val="49C7943D"/>
    <w:rsid w:val="49CD96B4"/>
    <w:rsid w:val="49D54EA4"/>
    <w:rsid w:val="49DA2254"/>
    <w:rsid w:val="49DF1152"/>
    <w:rsid w:val="49E68BE4"/>
    <w:rsid w:val="49E9E7E1"/>
    <w:rsid w:val="49EF3D4B"/>
    <w:rsid w:val="49EF500A"/>
    <w:rsid w:val="49F04A0E"/>
    <w:rsid w:val="49F2ED00"/>
    <w:rsid w:val="4A05E13B"/>
    <w:rsid w:val="4A131988"/>
    <w:rsid w:val="4A229D7B"/>
    <w:rsid w:val="4A25561F"/>
    <w:rsid w:val="4A2815C0"/>
    <w:rsid w:val="4A2DBA63"/>
    <w:rsid w:val="4A328A19"/>
    <w:rsid w:val="4A3B9845"/>
    <w:rsid w:val="4A430670"/>
    <w:rsid w:val="4A4677E6"/>
    <w:rsid w:val="4A48FBBF"/>
    <w:rsid w:val="4A49124B"/>
    <w:rsid w:val="4A56C56A"/>
    <w:rsid w:val="4A5DA27B"/>
    <w:rsid w:val="4A84EAD8"/>
    <w:rsid w:val="4A8901CE"/>
    <w:rsid w:val="4A9C6325"/>
    <w:rsid w:val="4AA14F20"/>
    <w:rsid w:val="4AAA6C36"/>
    <w:rsid w:val="4ABF5CB2"/>
    <w:rsid w:val="4ADC524C"/>
    <w:rsid w:val="4ADE008C"/>
    <w:rsid w:val="4AE8211A"/>
    <w:rsid w:val="4AE849B3"/>
    <w:rsid w:val="4AEA7849"/>
    <w:rsid w:val="4AEB13DE"/>
    <w:rsid w:val="4AF46686"/>
    <w:rsid w:val="4AF6E7DF"/>
    <w:rsid w:val="4AFE45D3"/>
    <w:rsid w:val="4AFF2424"/>
    <w:rsid w:val="4B01BD0F"/>
    <w:rsid w:val="4B03EB89"/>
    <w:rsid w:val="4B04E8F8"/>
    <w:rsid w:val="4B121C35"/>
    <w:rsid w:val="4B257C22"/>
    <w:rsid w:val="4B2652C2"/>
    <w:rsid w:val="4B4EE17E"/>
    <w:rsid w:val="4B51B4B8"/>
    <w:rsid w:val="4B5AEEBB"/>
    <w:rsid w:val="4B61E18F"/>
    <w:rsid w:val="4B63B4A1"/>
    <w:rsid w:val="4B67EC67"/>
    <w:rsid w:val="4B695C7D"/>
    <w:rsid w:val="4B6C26EB"/>
    <w:rsid w:val="4B6E4326"/>
    <w:rsid w:val="4B80FB69"/>
    <w:rsid w:val="4B8BAA7B"/>
    <w:rsid w:val="4B8FDCEF"/>
    <w:rsid w:val="4B986350"/>
    <w:rsid w:val="4B9B73FD"/>
    <w:rsid w:val="4BA74D21"/>
    <w:rsid w:val="4BA76D98"/>
    <w:rsid w:val="4BABDDAA"/>
    <w:rsid w:val="4BB6BB52"/>
    <w:rsid w:val="4BC464B3"/>
    <w:rsid w:val="4BCC77A2"/>
    <w:rsid w:val="4BD80F51"/>
    <w:rsid w:val="4BE0689A"/>
    <w:rsid w:val="4BF295CB"/>
    <w:rsid w:val="4BF76986"/>
    <w:rsid w:val="4BF8839C"/>
    <w:rsid w:val="4BF91BB4"/>
    <w:rsid w:val="4C04DD10"/>
    <w:rsid w:val="4C0D469E"/>
    <w:rsid w:val="4C0EEBD1"/>
    <w:rsid w:val="4C12D993"/>
    <w:rsid w:val="4C1D8BD1"/>
    <w:rsid w:val="4C30AE5C"/>
    <w:rsid w:val="4C3432ED"/>
    <w:rsid w:val="4C3F571C"/>
    <w:rsid w:val="4C418810"/>
    <w:rsid w:val="4C565A33"/>
    <w:rsid w:val="4C69A04B"/>
    <w:rsid w:val="4C69F6BE"/>
    <w:rsid w:val="4C70A431"/>
    <w:rsid w:val="4C8D15F5"/>
    <w:rsid w:val="4C95C643"/>
    <w:rsid w:val="4C9D9338"/>
    <w:rsid w:val="4CA40805"/>
    <w:rsid w:val="4CB1EB86"/>
    <w:rsid w:val="4CB586DD"/>
    <w:rsid w:val="4CBA28FE"/>
    <w:rsid w:val="4CBBFCA5"/>
    <w:rsid w:val="4CBDCDC2"/>
    <w:rsid w:val="4CC1F024"/>
    <w:rsid w:val="4CC2EB4C"/>
    <w:rsid w:val="4CC6171C"/>
    <w:rsid w:val="4CC66A03"/>
    <w:rsid w:val="4CCA3628"/>
    <w:rsid w:val="4CCC7D26"/>
    <w:rsid w:val="4CCD8B25"/>
    <w:rsid w:val="4CE0CAE0"/>
    <w:rsid w:val="4D022654"/>
    <w:rsid w:val="4D086DAB"/>
    <w:rsid w:val="4D1EC42F"/>
    <w:rsid w:val="4D229F54"/>
    <w:rsid w:val="4D37275B"/>
    <w:rsid w:val="4D3BC82A"/>
    <w:rsid w:val="4D41D503"/>
    <w:rsid w:val="4D4A204A"/>
    <w:rsid w:val="4D522F6A"/>
    <w:rsid w:val="4D5AA3BC"/>
    <w:rsid w:val="4D5DD1F7"/>
    <w:rsid w:val="4D5DD5FE"/>
    <w:rsid w:val="4D709D8F"/>
    <w:rsid w:val="4D72C391"/>
    <w:rsid w:val="4D75D186"/>
    <w:rsid w:val="4D800B47"/>
    <w:rsid w:val="4D812562"/>
    <w:rsid w:val="4D82DE0E"/>
    <w:rsid w:val="4D8E044D"/>
    <w:rsid w:val="4D907B82"/>
    <w:rsid w:val="4D93495B"/>
    <w:rsid w:val="4D93817B"/>
    <w:rsid w:val="4D95EDB9"/>
    <w:rsid w:val="4D9BA9B0"/>
    <w:rsid w:val="4D9CE433"/>
    <w:rsid w:val="4DAAB72D"/>
    <w:rsid w:val="4DAD00DB"/>
    <w:rsid w:val="4DAF0B4C"/>
    <w:rsid w:val="4DB02D18"/>
    <w:rsid w:val="4DB0D7AF"/>
    <w:rsid w:val="4DB33180"/>
    <w:rsid w:val="4DB3D4C6"/>
    <w:rsid w:val="4DB7F654"/>
    <w:rsid w:val="4DBA6236"/>
    <w:rsid w:val="4DBD56BE"/>
    <w:rsid w:val="4DCB0FAA"/>
    <w:rsid w:val="4DCCC6BE"/>
    <w:rsid w:val="4DDE2E87"/>
    <w:rsid w:val="4E015BDD"/>
    <w:rsid w:val="4E17CDFE"/>
    <w:rsid w:val="4E1B5814"/>
    <w:rsid w:val="4E1F7043"/>
    <w:rsid w:val="4E20EE0D"/>
    <w:rsid w:val="4E30CB52"/>
    <w:rsid w:val="4E48F38C"/>
    <w:rsid w:val="4E51D769"/>
    <w:rsid w:val="4E528A78"/>
    <w:rsid w:val="4E5B63CE"/>
    <w:rsid w:val="4E63D4ED"/>
    <w:rsid w:val="4E6A4347"/>
    <w:rsid w:val="4E74DB2C"/>
    <w:rsid w:val="4E82442C"/>
    <w:rsid w:val="4E8D3832"/>
    <w:rsid w:val="4E8DB9D5"/>
    <w:rsid w:val="4E965D0F"/>
    <w:rsid w:val="4EB5C213"/>
    <w:rsid w:val="4EBB7FDA"/>
    <w:rsid w:val="4EC73E89"/>
    <w:rsid w:val="4ED8E14A"/>
    <w:rsid w:val="4EE907BB"/>
    <w:rsid w:val="4EE9291E"/>
    <w:rsid w:val="4EEC2019"/>
    <w:rsid w:val="4EEFB425"/>
    <w:rsid w:val="4EF6E3F8"/>
    <w:rsid w:val="4EFCE01E"/>
    <w:rsid w:val="4EFF2B6D"/>
    <w:rsid w:val="4F012A3C"/>
    <w:rsid w:val="4F0B323F"/>
    <w:rsid w:val="4F0B76FF"/>
    <w:rsid w:val="4F165CC2"/>
    <w:rsid w:val="4F1CE20C"/>
    <w:rsid w:val="4F24D4AC"/>
    <w:rsid w:val="4F2FEE26"/>
    <w:rsid w:val="4F39EEBF"/>
    <w:rsid w:val="4F3A9F53"/>
    <w:rsid w:val="4F3E02F6"/>
    <w:rsid w:val="4F41E770"/>
    <w:rsid w:val="4F43A0F6"/>
    <w:rsid w:val="4F45C663"/>
    <w:rsid w:val="4F49FA03"/>
    <w:rsid w:val="4F52AB1C"/>
    <w:rsid w:val="4F563297"/>
    <w:rsid w:val="4F5FB01B"/>
    <w:rsid w:val="4F5FB3C5"/>
    <w:rsid w:val="4F721ABF"/>
    <w:rsid w:val="4F75C895"/>
    <w:rsid w:val="4F7C7C93"/>
    <w:rsid w:val="4F7D3A21"/>
    <w:rsid w:val="4F8A8B4D"/>
    <w:rsid w:val="4FA173BF"/>
    <w:rsid w:val="4FA3A7C1"/>
    <w:rsid w:val="4FBF9D80"/>
    <w:rsid w:val="4FD5F95A"/>
    <w:rsid w:val="4FDB7D40"/>
    <w:rsid w:val="4FDCFFB4"/>
    <w:rsid w:val="4FE24560"/>
    <w:rsid w:val="4FE46C90"/>
    <w:rsid w:val="4FF79A75"/>
    <w:rsid w:val="4FFB72D1"/>
    <w:rsid w:val="4FFDFF32"/>
    <w:rsid w:val="50090003"/>
    <w:rsid w:val="500C18E9"/>
    <w:rsid w:val="50190641"/>
    <w:rsid w:val="50243F19"/>
    <w:rsid w:val="502B2800"/>
    <w:rsid w:val="50378B40"/>
    <w:rsid w:val="503CB705"/>
    <w:rsid w:val="503EA516"/>
    <w:rsid w:val="50596F03"/>
    <w:rsid w:val="505A63BB"/>
    <w:rsid w:val="505C5A12"/>
    <w:rsid w:val="505D8D46"/>
    <w:rsid w:val="50658BB8"/>
    <w:rsid w:val="5076135E"/>
    <w:rsid w:val="50865D53"/>
    <w:rsid w:val="50988B89"/>
    <w:rsid w:val="50A118EB"/>
    <w:rsid w:val="50A718F8"/>
    <w:rsid w:val="50C97DB9"/>
    <w:rsid w:val="50CB223D"/>
    <w:rsid w:val="50D3566E"/>
    <w:rsid w:val="50F182E7"/>
    <w:rsid w:val="50F51DD7"/>
    <w:rsid w:val="50F54548"/>
    <w:rsid w:val="50F85B69"/>
    <w:rsid w:val="50FE2130"/>
    <w:rsid w:val="51062F0C"/>
    <w:rsid w:val="511B63E9"/>
    <w:rsid w:val="511C15F4"/>
    <w:rsid w:val="5122F1F1"/>
    <w:rsid w:val="512C3642"/>
    <w:rsid w:val="512F2D60"/>
    <w:rsid w:val="513C035C"/>
    <w:rsid w:val="513D1720"/>
    <w:rsid w:val="51522A73"/>
    <w:rsid w:val="5156903E"/>
    <w:rsid w:val="51598FD5"/>
    <w:rsid w:val="515B3739"/>
    <w:rsid w:val="51612237"/>
    <w:rsid w:val="5163D8EE"/>
    <w:rsid w:val="516CC0DC"/>
    <w:rsid w:val="5179E0FE"/>
    <w:rsid w:val="5184EA6C"/>
    <w:rsid w:val="5189CBE6"/>
    <w:rsid w:val="5189FB83"/>
    <w:rsid w:val="519913C4"/>
    <w:rsid w:val="51A44F17"/>
    <w:rsid w:val="51A8842C"/>
    <w:rsid w:val="51AAE32C"/>
    <w:rsid w:val="51AD1930"/>
    <w:rsid w:val="51B12CA2"/>
    <w:rsid w:val="51D76B8E"/>
    <w:rsid w:val="51EC512D"/>
    <w:rsid w:val="51ED62D5"/>
    <w:rsid w:val="51F55F99"/>
    <w:rsid w:val="51F72DB9"/>
    <w:rsid w:val="51F844B8"/>
    <w:rsid w:val="52015C19"/>
    <w:rsid w:val="5207D6F2"/>
    <w:rsid w:val="520BDCC5"/>
    <w:rsid w:val="521451DB"/>
    <w:rsid w:val="521E44CE"/>
    <w:rsid w:val="52212BFC"/>
    <w:rsid w:val="5227374E"/>
    <w:rsid w:val="523790D7"/>
    <w:rsid w:val="524497CB"/>
    <w:rsid w:val="524DF86C"/>
    <w:rsid w:val="524E1BCE"/>
    <w:rsid w:val="524E8C95"/>
    <w:rsid w:val="524F95C1"/>
    <w:rsid w:val="5250BAF3"/>
    <w:rsid w:val="5254EF9D"/>
    <w:rsid w:val="5261D924"/>
    <w:rsid w:val="5264CE7C"/>
    <w:rsid w:val="5266F29E"/>
    <w:rsid w:val="528DD359"/>
    <w:rsid w:val="529FEFE0"/>
    <w:rsid w:val="52A73877"/>
    <w:rsid w:val="52BBB530"/>
    <w:rsid w:val="52CF9120"/>
    <w:rsid w:val="52DF5410"/>
    <w:rsid w:val="52E39349"/>
    <w:rsid w:val="52E56118"/>
    <w:rsid w:val="52EC1178"/>
    <w:rsid w:val="52EFBAE3"/>
    <w:rsid w:val="52F3AC5F"/>
    <w:rsid w:val="52F63DC3"/>
    <w:rsid w:val="5303E5EE"/>
    <w:rsid w:val="53067520"/>
    <w:rsid w:val="53209C73"/>
    <w:rsid w:val="5330BD3F"/>
    <w:rsid w:val="534BBB52"/>
    <w:rsid w:val="5357EBFC"/>
    <w:rsid w:val="535AB591"/>
    <w:rsid w:val="537ECB77"/>
    <w:rsid w:val="53838CAD"/>
    <w:rsid w:val="538F6460"/>
    <w:rsid w:val="539B7414"/>
    <w:rsid w:val="539CEF80"/>
    <w:rsid w:val="53A668DF"/>
    <w:rsid w:val="53B0A790"/>
    <w:rsid w:val="53BD0D5A"/>
    <w:rsid w:val="53C98BAD"/>
    <w:rsid w:val="53C9FCB1"/>
    <w:rsid w:val="53D7C2D3"/>
    <w:rsid w:val="53E20FDF"/>
    <w:rsid w:val="53E64A77"/>
    <w:rsid w:val="53EFED8D"/>
    <w:rsid w:val="53F01A6C"/>
    <w:rsid w:val="5405027A"/>
    <w:rsid w:val="5426208C"/>
    <w:rsid w:val="54336145"/>
    <w:rsid w:val="543F7771"/>
    <w:rsid w:val="5443EF34"/>
    <w:rsid w:val="544B0238"/>
    <w:rsid w:val="54614FCB"/>
    <w:rsid w:val="546364F2"/>
    <w:rsid w:val="546929F1"/>
    <w:rsid w:val="54764C68"/>
    <w:rsid w:val="54766671"/>
    <w:rsid w:val="547DE8AA"/>
    <w:rsid w:val="5484FBB8"/>
    <w:rsid w:val="54882443"/>
    <w:rsid w:val="548BD196"/>
    <w:rsid w:val="549C854C"/>
    <w:rsid w:val="54A1815D"/>
    <w:rsid w:val="54A1AEE9"/>
    <w:rsid w:val="54B6A34A"/>
    <w:rsid w:val="54B83510"/>
    <w:rsid w:val="54BD5A8C"/>
    <w:rsid w:val="54BE17EE"/>
    <w:rsid w:val="54C0CA98"/>
    <w:rsid w:val="54DF4DE7"/>
    <w:rsid w:val="54EBB38A"/>
    <w:rsid w:val="5507BF4D"/>
    <w:rsid w:val="5514965B"/>
    <w:rsid w:val="551EBEA9"/>
    <w:rsid w:val="552333A7"/>
    <w:rsid w:val="55280E22"/>
    <w:rsid w:val="552DDE5A"/>
    <w:rsid w:val="5547EFE4"/>
    <w:rsid w:val="55782890"/>
    <w:rsid w:val="55952969"/>
    <w:rsid w:val="559B091B"/>
    <w:rsid w:val="55A8A1FF"/>
    <w:rsid w:val="55AA3A36"/>
    <w:rsid w:val="55B2B884"/>
    <w:rsid w:val="55C86A26"/>
    <w:rsid w:val="55CB0C0D"/>
    <w:rsid w:val="55D9C53B"/>
    <w:rsid w:val="55E16B6C"/>
    <w:rsid w:val="55F4702F"/>
    <w:rsid w:val="55FF78C7"/>
    <w:rsid w:val="5612F9A5"/>
    <w:rsid w:val="561A225B"/>
    <w:rsid w:val="5626219F"/>
    <w:rsid w:val="562ED590"/>
    <w:rsid w:val="5635E8F3"/>
    <w:rsid w:val="56438EE4"/>
    <w:rsid w:val="5656D78C"/>
    <w:rsid w:val="56678977"/>
    <w:rsid w:val="566ABC64"/>
    <w:rsid w:val="566ABC93"/>
    <w:rsid w:val="566E71EE"/>
    <w:rsid w:val="5677288E"/>
    <w:rsid w:val="568C6D10"/>
    <w:rsid w:val="569F6307"/>
    <w:rsid w:val="56B824A0"/>
    <w:rsid w:val="56CCCECA"/>
    <w:rsid w:val="56CE5D94"/>
    <w:rsid w:val="56D3BCC7"/>
    <w:rsid w:val="56D4CD3C"/>
    <w:rsid w:val="56E1840D"/>
    <w:rsid w:val="56E4630D"/>
    <w:rsid w:val="56E502A8"/>
    <w:rsid w:val="56E8603C"/>
    <w:rsid w:val="56F150A5"/>
    <w:rsid w:val="56F56B13"/>
    <w:rsid w:val="56F85B26"/>
    <w:rsid w:val="570B91E1"/>
    <w:rsid w:val="57155DF3"/>
    <w:rsid w:val="572338D0"/>
    <w:rsid w:val="572D4576"/>
    <w:rsid w:val="573BCC40"/>
    <w:rsid w:val="5742FC30"/>
    <w:rsid w:val="5746EE2A"/>
    <w:rsid w:val="574FD866"/>
    <w:rsid w:val="576412A6"/>
    <w:rsid w:val="576A60AA"/>
    <w:rsid w:val="57747620"/>
    <w:rsid w:val="577F6420"/>
    <w:rsid w:val="5783AF52"/>
    <w:rsid w:val="579254EB"/>
    <w:rsid w:val="579E43B0"/>
    <w:rsid w:val="57B0E18F"/>
    <w:rsid w:val="57D1FA3C"/>
    <w:rsid w:val="57D3360E"/>
    <w:rsid w:val="57D6ED0B"/>
    <w:rsid w:val="57DEB98C"/>
    <w:rsid w:val="57E6959F"/>
    <w:rsid w:val="57ED1C96"/>
    <w:rsid w:val="57EED5F3"/>
    <w:rsid w:val="57F0F512"/>
    <w:rsid w:val="58049A54"/>
    <w:rsid w:val="58062537"/>
    <w:rsid w:val="580934C1"/>
    <w:rsid w:val="582971E1"/>
    <w:rsid w:val="58338630"/>
    <w:rsid w:val="58405EE3"/>
    <w:rsid w:val="5843349D"/>
    <w:rsid w:val="5861A8F7"/>
    <w:rsid w:val="58676BF7"/>
    <w:rsid w:val="58689F2B"/>
    <w:rsid w:val="586B0505"/>
    <w:rsid w:val="587253CC"/>
    <w:rsid w:val="58749358"/>
    <w:rsid w:val="58789BAD"/>
    <w:rsid w:val="58840240"/>
    <w:rsid w:val="588676DB"/>
    <w:rsid w:val="58B9F569"/>
    <w:rsid w:val="58BED745"/>
    <w:rsid w:val="58D89EAA"/>
    <w:rsid w:val="58DAEE6A"/>
    <w:rsid w:val="58E1DA68"/>
    <w:rsid w:val="58F2BF57"/>
    <w:rsid w:val="58F9A84A"/>
    <w:rsid w:val="58FAA8FB"/>
    <w:rsid w:val="5907205B"/>
    <w:rsid w:val="590E25D8"/>
    <w:rsid w:val="590ED088"/>
    <w:rsid w:val="591F5F5B"/>
    <w:rsid w:val="5920E601"/>
    <w:rsid w:val="592ADB2A"/>
    <w:rsid w:val="592EAFFB"/>
    <w:rsid w:val="596D9CF5"/>
    <w:rsid w:val="59731262"/>
    <w:rsid w:val="597F31B4"/>
    <w:rsid w:val="59845C98"/>
    <w:rsid w:val="5992C394"/>
    <w:rsid w:val="59B04114"/>
    <w:rsid w:val="59B3272A"/>
    <w:rsid w:val="59BAA61D"/>
    <w:rsid w:val="59C1024F"/>
    <w:rsid w:val="59C27E11"/>
    <w:rsid w:val="59C48673"/>
    <w:rsid w:val="59D1E373"/>
    <w:rsid w:val="59D79F13"/>
    <w:rsid w:val="59DE3153"/>
    <w:rsid w:val="59E4BBE2"/>
    <w:rsid w:val="59F874BA"/>
    <w:rsid w:val="5A1AE185"/>
    <w:rsid w:val="5A1D97E9"/>
    <w:rsid w:val="5A235B9C"/>
    <w:rsid w:val="5A250D83"/>
    <w:rsid w:val="5A352803"/>
    <w:rsid w:val="5A51CDAE"/>
    <w:rsid w:val="5A5C9EEC"/>
    <w:rsid w:val="5A5D93CD"/>
    <w:rsid w:val="5A5F3558"/>
    <w:rsid w:val="5A610F6A"/>
    <w:rsid w:val="5A7F6926"/>
    <w:rsid w:val="5A8217C1"/>
    <w:rsid w:val="5A8280A4"/>
    <w:rsid w:val="5A82F103"/>
    <w:rsid w:val="5A9A1616"/>
    <w:rsid w:val="5A9C56A4"/>
    <w:rsid w:val="5AA86179"/>
    <w:rsid w:val="5AAA8FCC"/>
    <w:rsid w:val="5AB5D154"/>
    <w:rsid w:val="5ABDCAE6"/>
    <w:rsid w:val="5AC10169"/>
    <w:rsid w:val="5AC123FD"/>
    <w:rsid w:val="5AD4187E"/>
    <w:rsid w:val="5AEE4101"/>
    <w:rsid w:val="5B01C8A2"/>
    <w:rsid w:val="5B0A371C"/>
    <w:rsid w:val="5B0E3BA8"/>
    <w:rsid w:val="5B13AC07"/>
    <w:rsid w:val="5B212F25"/>
    <w:rsid w:val="5B33B27A"/>
    <w:rsid w:val="5B3C7544"/>
    <w:rsid w:val="5B47096A"/>
    <w:rsid w:val="5B4F5088"/>
    <w:rsid w:val="5B4FD789"/>
    <w:rsid w:val="5B546FCD"/>
    <w:rsid w:val="5B5D197B"/>
    <w:rsid w:val="5B5DFA63"/>
    <w:rsid w:val="5B604EE6"/>
    <w:rsid w:val="5B60AC27"/>
    <w:rsid w:val="5B79D484"/>
    <w:rsid w:val="5B7EEFD3"/>
    <w:rsid w:val="5B816822"/>
    <w:rsid w:val="5B904113"/>
    <w:rsid w:val="5B9708A4"/>
    <w:rsid w:val="5BAAB094"/>
    <w:rsid w:val="5BB41045"/>
    <w:rsid w:val="5BB7FBB1"/>
    <w:rsid w:val="5BC385AF"/>
    <w:rsid w:val="5BD4786C"/>
    <w:rsid w:val="5BD6EBD7"/>
    <w:rsid w:val="5BD7A191"/>
    <w:rsid w:val="5BDB499C"/>
    <w:rsid w:val="5BE2943E"/>
    <w:rsid w:val="5BE2C396"/>
    <w:rsid w:val="5BE316DD"/>
    <w:rsid w:val="5C08B995"/>
    <w:rsid w:val="5C0B2FB9"/>
    <w:rsid w:val="5C135C6C"/>
    <w:rsid w:val="5C214406"/>
    <w:rsid w:val="5C2BE879"/>
    <w:rsid w:val="5C343A78"/>
    <w:rsid w:val="5C3ACC5D"/>
    <w:rsid w:val="5C410042"/>
    <w:rsid w:val="5C4682C5"/>
    <w:rsid w:val="5C4A8956"/>
    <w:rsid w:val="5C5276DC"/>
    <w:rsid w:val="5C5ADA1C"/>
    <w:rsid w:val="5C6B1A80"/>
    <w:rsid w:val="5C6CAA0A"/>
    <w:rsid w:val="5C6D3D8F"/>
    <w:rsid w:val="5C817856"/>
    <w:rsid w:val="5C83C428"/>
    <w:rsid w:val="5C939871"/>
    <w:rsid w:val="5C9D9903"/>
    <w:rsid w:val="5CB9AC02"/>
    <w:rsid w:val="5CCC7CD0"/>
    <w:rsid w:val="5CD626E8"/>
    <w:rsid w:val="5CEBDB64"/>
    <w:rsid w:val="5CED43D7"/>
    <w:rsid w:val="5CEE5E2B"/>
    <w:rsid w:val="5CF289EE"/>
    <w:rsid w:val="5CFD4972"/>
    <w:rsid w:val="5D299293"/>
    <w:rsid w:val="5D32B3F0"/>
    <w:rsid w:val="5D35150A"/>
    <w:rsid w:val="5D5AD8CD"/>
    <w:rsid w:val="5D634882"/>
    <w:rsid w:val="5D6CAACF"/>
    <w:rsid w:val="5D76FEFC"/>
    <w:rsid w:val="5D774E33"/>
    <w:rsid w:val="5D7B005F"/>
    <w:rsid w:val="5D816897"/>
    <w:rsid w:val="5D82CA3B"/>
    <w:rsid w:val="5D8D05D8"/>
    <w:rsid w:val="5DB0317C"/>
    <w:rsid w:val="5DB97DDA"/>
    <w:rsid w:val="5DDC64B5"/>
    <w:rsid w:val="5DDCDE51"/>
    <w:rsid w:val="5DF7497C"/>
    <w:rsid w:val="5DF9892D"/>
    <w:rsid w:val="5E032AEA"/>
    <w:rsid w:val="5E069425"/>
    <w:rsid w:val="5E08C0C3"/>
    <w:rsid w:val="5E13D575"/>
    <w:rsid w:val="5E29A756"/>
    <w:rsid w:val="5E2AE79D"/>
    <w:rsid w:val="5E3C1280"/>
    <w:rsid w:val="5E404160"/>
    <w:rsid w:val="5E5EE408"/>
    <w:rsid w:val="5E739A90"/>
    <w:rsid w:val="5E7BE365"/>
    <w:rsid w:val="5E85DDC9"/>
    <w:rsid w:val="5E8777FF"/>
    <w:rsid w:val="5E8B40F8"/>
    <w:rsid w:val="5E9B8B5A"/>
    <w:rsid w:val="5E9DE14B"/>
    <w:rsid w:val="5EA131E8"/>
    <w:rsid w:val="5EA3C19E"/>
    <w:rsid w:val="5EAF407D"/>
    <w:rsid w:val="5EBB514C"/>
    <w:rsid w:val="5EBC7434"/>
    <w:rsid w:val="5EBD6FF7"/>
    <w:rsid w:val="5EC6B6C4"/>
    <w:rsid w:val="5EDB0310"/>
    <w:rsid w:val="5EDF63C6"/>
    <w:rsid w:val="5EEA5E96"/>
    <w:rsid w:val="5F0A795C"/>
    <w:rsid w:val="5F12ED45"/>
    <w:rsid w:val="5F219129"/>
    <w:rsid w:val="5F22E352"/>
    <w:rsid w:val="5F2959E7"/>
    <w:rsid w:val="5F2A50BA"/>
    <w:rsid w:val="5F2A7E05"/>
    <w:rsid w:val="5F2D342A"/>
    <w:rsid w:val="5F38CDCD"/>
    <w:rsid w:val="5F393111"/>
    <w:rsid w:val="5F4F0C67"/>
    <w:rsid w:val="5F51FAD7"/>
    <w:rsid w:val="5F67BD12"/>
    <w:rsid w:val="5F687C61"/>
    <w:rsid w:val="5F68B761"/>
    <w:rsid w:val="5F6B4AA7"/>
    <w:rsid w:val="5F6E19A2"/>
    <w:rsid w:val="5F739F2E"/>
    <w:rsid w:val="5F78721B"/>
    <w:rsid w:val="5F856D63"/>
    <w:rsid w:val="5F9292D4"/>
    <w:rsid w:val="5FA1300E"/>
    <w:rsid w:val="5FAEC3EE"/>
    <w:rsid w:val="5FAEFA80"/>
    <w:rsid w:val="5FC19336"/>
    <w:rsid w:val="5FC1B911"/>
    <w:rsid w:val="5FD705B0"/>
    <w:rsid w:val="5FE23C5C"/>
    <w:rsid w:val="5FF1D3CB"/>
    <w:rsid w:val="5FF79853"/>
    <w:rsid w:val="5FFAF93C"/>
    <w:rsid w:val="60029B95"/>
    <w:rsid w:val="6025D14A"/>
    <w:rsid w:val="602902BA"/>
    <w:rsid w:val="603CBAE2"/>
    <w:rsid w:val="603E7762"/>
    <w:rsid w:val="604D9A9E"/>
    <w:rsid w:val="604F0538"/>
    <w:rsid w:val="6059557F"/>
    <w:rsid w:val="605CA45D"/>
    <w:rsid w:val="60620132"/>
    <w:rsid w:val="60696A74"/>
    <w:rsid w:val="606A1785"/>
    <w:rsid w:val="606E3654"/>
    <w:rsid w:val="606F480A"/>
    <w:rsid w:val="6082F916"/>
    <w:rsid w:val="60A77A47"/>
    <w:rsid w:val="60AD4E8D"/>
    <w:rsid w:val="60B374B0"/>
    <w:rsid w:val="60B38CC8"/>
    <w:rsid w:val="60BE41BA"/>
    <w:rsid w:val="60C23467"/>
    <w:rsid w:val="60DB8B49"/>
    <w:rsid w:val="60DF2353"/>
    <w:rsid w:val="60E25CC4"/>
    <w:rsid w:val="60E4F05E"/>
    <w:rsid w:val="60F0B421"/>
    <w:rsid w:val="60F9D906"/>
    <w:rsid w:val="60FA5A97"/>
    <w:rsid w:val="60FD722B"/>
    <w:rsid w:val="6100FDBD"/>
    <w:rsid w:val="6113FEFC"/>
    <w:rsid w:val="61175D45"/>
    <w:rsid w:val="611A648D"/>
    <w:rsid w:val="611C5E1F"/>
    <w:rsid w:val="6128FC5B"/>
    <w:rsid w:val="6133F015"/>
    <w:rsid w:val="613A017A"/>
    <w:rsid w:val="613A8B28"/>
    <w:rsid w:val="6144526B"/>
    <w:rsid w:val="6154A512"/>
    <w:rsid w:val="61603FB5"/>
    <w:rsid w:val="616A616F"/>
    <w:rsid w:val="61789BD7"/>
    <w:rsid w:val="617DDEEC"/>
    <w:rsid w:val="617EA4D5"/>
    <w:rsid w:val="618356F0"/>
    <w:rsid w:val="6184B9E5"/>
    <w:rsid w:val="618E5290"/>
    <w:rsid w:val="618FDF0D"/>
    <w:rsid w:val="6195DA74"/>
    <w:rsid w:val="6199D2FB"/>
    <w:rsid w:val="61A7E180"/>
    <w:rsid w:val="61C53EB8"/>
    <w:rsid w:val="61C8C042"/>
    <w:rsid w:val="61CD7A12"/>
    <w:rsid w:val="61CDF56D"/>
    <w:rsid w:val="61D74DEF"/>
    <w:rsid w:val="61F2A363"/>
    <w:rsid w:val="61FEE3A4"/>
    <w:rsid w:val="61FF7061"/>
    <w:rsid w:val="620A9F59"/>
    <w:rsid w:val="6211E162"/>
    <w:rsid w:val="621D63F7"/>
    <w:rsid w:val="6228733B"/>
    <w:rsid w:val="6234832A"/>
    <w:rsid w:val="623E7CFC"/>
    <w:rsid w:val="6259D6E3"/>
    <w:rsid w:val="6270A398"/>
    <w:rsid w:val="62915115"/>
    <w:rsid w:val="629E6830"/>
    <w:rsid w:val="62A027C1"/>
    <w:rsid w:val="62A89003"/>
    <w:rsid w:val="62AD3AFB"/>
    <w:rsid w:val="62AD9DBE"/>
    <w:rsid w:val="62B68DF3"/>
    <w:rsid w:val="62C66D32"/>
    <w:rsid w:val="62CB1E0D"/>
    <w:rsid w:val="62CBDF4E"/>
    <w:rsid w:val="62CD3664"/>
    <w:rsid w:val="62D21DCD"/>
    <w:rsid w:val="62DE2135"/>
    <w:rsid w:val="62ED0B97"/>
    <w:rsid w:val="62F74992"/>
    <w:rsid w:val="62FD4AEE"/>
    <w:rsid w:val="62FFF734"/>
    <w:rsid w:val="631748F0"/>
    <w:rsid w:val="631BA7E7"/>
    <w:rsid w:val="632AE1A7"/>
    <w:rsid w:val="632FB106"/>
    <w:rsid w:val="63343D72"/>
    <w:rsid w:val="6334CFA5"/>
    <w:rsid w:val="63365B02"/>
    <w:rsid w:val="633D58ED"/>
    <w:rsid w:val="633E54DF"/>
    <w:rsid w:val="6353F98B"/>
    <w:rsid w:val="63619DAF"/>
    <w:rsid w:val="6366366A"/>
    <w:rsid w:val="636B9E60"/>
    <w:rsid w:val="636C2D73"/>
    <w:rsid w:val="636CB168"/>
    <w:rsid w:val="637730D3"/>
    <w:rsid w:val="63795AD4"/>
    <w:rsid w:val="63821CDE"/>
    <w:rsid w:val="638606F6"/>
    <w:rsid w:val="638ECAA9"/>
    <w:rsid w:val="639589DE"/>
    <w:rsid w:val="6398E3C7"/>
    <w:rsid w:val="63BDB858"/>
    <w:rsid w:val="63C28704"/>
    <w:rsid w:val="63C47A2F"/>
    <w:rsid w:val="63C694CF"/>
    <w:rsid w:val="63DBDBA1"/>
    <w:rsid w:val="63F3DCBF"/>
    <w:rsid w:val="64061157"/>
    <w:rsid w:val="640BC938"/>
    <w:rsid w:val="64186045"/>
    <w:rsid w:val="641D45C0"/>
    <w:rsid w:val="64398C8D"/>
    <w:rsid w:val="6447A60D"/>
    <w:rsid w:val="644C6415"/>
    <w:rsid w:val="6463A908"/>
    <w:rsid w:val="646A537D"/>
    <w:rsid w:val="646F6A64"/>
    <w:rsid w:val="648650F2"/>
    <w:rsid w:val="649C1CFE"/>
    <w:rsid w:val="64A8AAE8"/>
    <w:rsid w:val="64AEEE60"/>
    <w:rsid w:val="64AFC04D"/>
    <w:rsid w:val="64B2E847"/>
    <w:rsid w:val="64CC139C"/>
    <w:rsid w:val="64D151F3"/>
    <w:rsid w:val="64D66BF4"/>
    <w:rsid w:val="64DE25D2"/>
    <w:rsid w:val="64E49FC2"/>
    <w:rsid w:val="64EED4C9"/>
    <w:rsid w:val="65016C0B"/>
    <w:rsid w:val="6501B3B5"/>
    <w:rsid w:val="6502A593"/>
    <w:rsid w:val="6502C46A"/>
    <w:rsid w:val="6507EB1D"/>
    <w:rsid w:val="650C6FC0"/>
    <w:rsid w:val="650CA9BC"/>
    <w:rsid w:val="6511E885"/>
    <w:rsid w:val="6517E6BA"/>
    <w:rsid w:val="651A6197"/>
    <w:rsid w:val="651D25DD"/>
    <w:rsid w:val="652B6C1D"/>
    <w:rsid w:val="653595D4"/>
    <w:rsid w:val="65402C9E"/>
    <w:rsid w:val="65404D4B"/>
    <w:rsid w:val="6559530B"/>
    <w:rsid w:val="6559545C"/>
    <w:rsid w:val="6563A950"/>
    <w:rsid w:val="6566444C"/>
    <w:rsid w:val="656AC367"/>
    <w:rsid w:val="6578A821"/>
    <w:rsid w:val="65793CB2"/>
    <w:rsid w:val="657ACDD4"/>
    <w:rsid w:val="659A25B8"/>
    <w:rsid w:val="65A0685A"/>
    <w:rsid w:val="65A165B0"/>
    <w:rsid w:val="65A9699C"/>
    <w:rsid w:val="65B161FD"/>
    <w:rsid w:val="65B2D51A"/>
    <w:rsid w:val="65C858BA"/>
    <w:rsid w:val="65DF59B8"/>
    <w:rsid w:val="65F6B933"/>
    <w:rsid w:val="65F8EDA4"/>
    <w:rsid w:val="65FE1302"/>
    <w:rsid w:val="661430EF"/>
    <w:rsid w:val="6617A4CF"/>
    <w:rsid w:val="661EC502"/>
    <w:rsid w:val="6629936E"/>
    <w:rsid w:val="6631A099"/>
    <w:rsid w:val="6631D651"/>
    <w:rsid w:val="6638A72B"/>
    <w:rsid w:val="66393466"/>
    <w:rsid w:val="663EDB6D"/>
    <w:rsid w:val="6642AF9D"/>
    <w:rsid w:val="66441947"/>
    <w:rsid w:val="6645A07E"/>
    <w:rsid w:val="664650B4"/>
    <w:rsid w:val="66543709"/>
    <w:rsid w:val="6658EFA3"/>
    <w:rsid w:val="665CE002"/>
    <w:rsid w:val="66612A20"/>
    <w:rsid w:val="666C028B"/>
    <w:rsid w:val="666C40C0"/>
    <w:rsid w:val="6679A59E"/>
    <w:rsid w:val="668F9D8E"/>
    <w:rsid w:val="66B0ACCD"/>
    <w:rsid w:val="66B5B330"/>
    <w:rsid w:val="66D2BEEC"/>
    <w:rsid w:val="66D6F7C2"/>
    <w:rsid w:val="66E6E0A1"/>
    <w:rsid w:val="66E72174"/>
    <w:rsid w:val="66F5C6CD"/>
    <w:rsid w:val="6705C81C"/>
    <w:rsid w:val="670659A2"/>
    <w:rsid w:val="6716CEEC"/>
    <w:rsid w:val="6725B990"/>
    <w:rsid w:val="6728495D"/>
    <w:rsid w:val="6732B66D"/>
    <w:rsid w:val="673423E1"/>
    <w:rsid w:val="6750E887"/>
    <w:rsid w:val="67586951"/>
    <w:rsid w:val="675AEEC3"/>
    <w:rsid w:val="676272CD"/>
    <w:rsid w:val="676D76EF"/>
    <w:rsid w:val="67704459"/>
    <w:rsid w:val="677287D8"/>
    <w:rsid w:val="67775619"/>
    <w:rsid w:val="6778B7D7"/>
    <w:rsid w:val="6786C0E1"/>
    <w:rsid w:val="678FA0EE"/>
    <w:rsid w:val="679831DF"/>
    <w:rsid w:val="679F1308"/>
    <w:rsid w:val="67AB107B"/>
    <w:rsid w:val="67ABA179"/>
    <w:rsid w:val="67ADCFBC"/>
    <w:rsid w:val="67AFF036"/>
    <w:rsid w:val="67BFB7F9"/>
    <w:rsid w:val="67BFF51F"/>
    <w:rsid w:val="67C58B9C"/>
    <w:rsid w:val="67CF8C82"/>
    <w:rsid w:val="67D5818A"/>
    <w:rsid w:val="67D7203C"/>
    <w:rsid w:val="67D7E947"/>
    <w:rsid w:val="67DB6A84"/>
    <w:rsid w:val="67DD57A0"/>
    <w:rsid w:val="67DEA3C0"/>
    <w:rsid w:val="67E5CB48"/>
    <w:rsid w:val="68072FC8"/>
    <w:rsid w:val="6813C544"/>
    <w:rsid w:val="6816BB76"/>
    <w:rsid w:val="68189AF0"/>
    <w:rsid w:val="682248C3"/>
    <w:rsid w:val="68249191"/>
    <w:rsid w:val="682538DE"/>
    <w:rsid w:val="6828539F"/>
    <w:rsid w:val="682C312B"/>
    <w:rsid w:val="682CFCD4"/>
    <w:rsid w:val="683D1374"/>
    <w:rsid w:val="68632DF2"/>
    <w:rsid w:val="68646764"/>
    <w:rsid w:val="6878EEE8"/>
    <w:rsid w:val="6887563B"/>
    <w:rsid w:val="689102E0"/>
    <w:rsid w:val="68A7388D"/>
    <w:rsid w:val="68B3558F"/>
    <w:rsid w:val="68D41FB3"/>
    <w:rsid w:val="68E17704"/>
    <w:rsid w:val="68E75694"/>
    <w:rsid w:val="68EF2A23"/>
    <w:rsid w:val="68F32281"/>
    <w:rsid w:val="68F7A671"/>
    <w:rsid w:val="690318DD"/>
    <w:rsid w:val="691727E6"/>
    <w:rsid w:val="69217024"/>
    <w:rsid w:val="69365B18"/>
    <w:rsid w:val="693BFC71"/>
    <w:rsid w:val="6946BCC5"/>
    <w:rsid w:val="69658A4B"/>
    <w:rsid w:val="696F0C66"/>
    <w:rsid w:val="69730EEA"/>
    <w:rsid w:val="69742B8D"/>
    <w:rsid w:val="697C7EF1"/>
    <w:rsid w:val="697D40C1"/>
    <w:rsid w:val="69C4ED86"/>
    <w:rsid w:val="69C98D42"/>
    <w:rsid w:val="69D6FABE"/>
    <w:rsid w:val="69DB5916"/>
    <w:rsid w:val="69E9EE49"/>
    <w:rsid w:val="6A05CCF6"/>
    <w:rsid w:val="6A068598"/>
    <w:rsid w:val="6A06C93C"/>
    <w:rsid w:val="6A0BC137"/>
    <w:rsid w:val="6A12177C"/>
    <w:rsid w:val="6A1A9356"/>
    <w:rsid w:val="6A1C0603"/>
    <w:rsid w:val="6A1D7174"/>
    <w:rsid w:val="6A2D2BD6"/>
    <w:rsid w:val="6A2E3853"/>
    <w:rsid w:val="6A2FDBE1"/>
    <w:rsid w:val="6A349E06"/>
    <w:rsid w:val="6A354F48"/>
    <w:rsid w:val="6A397F66"/>
    <w:rsid w:val="6A3C4581"/>
    <w:rsid w:val="6A477EA0"/>
    <w:rsid w:val="6A4F8873"/>
    <w:rsid w:val="6A5074B5"/>
    <w:rsid w:val="6A52CD47"/>
    <w:rsid w:val="6A537FB0"/>
    <w:rsid w:val="6A59A523"/>
    <w:rsid w:val="6A63AFC9"/>
    <w:rsid w:val="6A718715"/>
    <w:rsid w:val="6A887797"/>
    <w:rsid w:val="6AA14523"/>
    <w:rsid w:val="6ABB1AC4"/>
    <w:rsid w:val="6ABE823B"/>
    <w:rsid w:val="6ABF66AE"/>
    <w:rsid w:val="6AC7AD48"/>
    <w:rsid w:val="6AD74E24"/>
    <w:rsid w:val="6ADC061C"/>
    <w:rsid w:val="6ADC86DF"/>
    <w:rsid w:val="6ADF9034"/>
    <w:rsid w:val="6AE09A11"/>
    <w:rsid w:val="6AE2348B"/>
    <w:rsid w:val="6AE75283"/>
    <w:rsid w:val="6AEB3540"/>
    <w:rsid w:val="6AEDD3B0"/>
    <w:rsid w:val="6AF89014"/>
    <w:rsid w:val="6AFF2E38"/>
    <w:rsid w:val="6AFFE944"/>
    <w:rsid w:val="6B00633D"/>
    <w:rsid w:val="6B0C2C76"/>
    <w:rsid w:val="6B0DC07F"/>
    <w:rsid w:val="6B17D227"/>
    <w:rsid w:val="6B196788"/>
    <w:rsid w:val="6B19D6D2"/>
    <w:rsid w:val="6B1DFA1F"/>
    <w:rsid w:val="6B21B3DF"/>
    <w:rsid w:val="6B412B8B"/>
    <w:rsid w:val="6B41962D"/>
    <w:rsid w:val="6B485D6F"/>
    <w:rsid w:val="6B49E89A"/>
    <w:rsid w:val="6B4B3874"/>
    <w:rsid w:val="6B58B6AA"/>
    <w:rsid w:val="6B5D29B1"/>
    <w:rsid w:val="6B6BD5AA"/>
    <w:rsid w:val="6B75983E"/>
    <w:rsid w:val="6B7A50AC"/>
    <w:rsid w:val="6B83146F"/>
    <w:rsid w:val="6B89B24E"/>
    <w:rsid w:val="6B90916C"/>
    <w:rsid w:val="6B9AB487"/>
    <w:rsid w:val="6BA1DBB0"/>
    <w:rsid w:val="6BA48366"/>
    <w:rsid w:val="6BB89FB2"/>
    <w:rsid w:val="6BBDE672"/>
    <w:rsid w:val="6BD9A044"/>
    <w:rsid w:val="6BE5877B"/>
    <w:rsid w:val="6BE59471"/>
    <w:rsid w:val="6BE6308F"/>
    <w:rsid w:val="6BECB99A"/>
    <w:rsid w:val="6BFC51F8"/>
    <w:rsid w:val="6C045BE5"/>
    <w:rsid w:val="6C0FA77B"/>
    <w:rsid w:val="6C10047F"/>
    <w:rsid w:val="6C1C504A"/>
    <w:rsid w:val="6C1FEBA4"/>
    <w:rsid w:val="6C334FB3"/>
    <w:rsid w:val="6C34C552"/>
    <w:rsid w:val="6C377CBE"/>
    <w:rsid w:val="6C3787E0"/>
    <w:rsid w:val="6C3E56C1"/>
    <w:rsid w:val="6C476FA9"/>
    <w:rsid w:val="6C4F7249"/>
    <w:rsid w:val="6C57E093"/>
    <w:rsid w:val="6C580531"/>
    <w:rsid w:val="6C660719"/>
    <w:rsid w:val="6C7E9042"/>
    <w:rsid w:val="6C915630"/>
    <w:rsid w:val="6CB5D743"/>
    <w:rsid w:val="6CBD79FF"/>
    <w:rsid w:val="6CBE04C4"/>
    <w:rsid w:val="6CC3E94D"/>
    <w:rsid w:val="6CCE3AFF"/>
    <w:rsid w:val="6CDD3D48"/>
    <w:rsid w:val="6CE0C9BD"/>
    <w:rsid w:val="6CE5B8FB"/>
    <w:rsid w:val="6CE91CF1"/>
    <w:rsid w:val="6CF2EA51"/>
    <w:rsid w:val="6CF96CD4"/>
    <w:rsid w:val="6CFCBA0A"/>
    <w:rsid w:val="6CFD8DF7"/>
    <w:rsid w:val="6D0A39F3"/>
    <w:rsid w:val="6D0DCFD4"/>
    <w:rsid w:val="6D157CC7"/>
    <w:rsid w:val="6D2266BE"/>
    <w:rsid w:val="6D30AA29"/>
    <w:rsid w:val="6D313EB9"/>
    <w:rsid w:val="6D3C0893"/>
    <w:rsid w:val="6D3FE052"/>
    <w:rsid w:val="6D3FF28B"/>
    <w:rsid w:val="6D424AEA"/>
    <w:rsid w:val="6D4D742A"/>
    <w:rsid w:val="6D52F0E6"/>
    <w:rsid w:val="6D5DB75B"/>
    <w:rsid w:val="6D68BBED"/>
    <w:rsid w:val="6D6B5C75"/>
    <w:rsid w:val="6D712028"/>
    <w:rsid w:val="6D7156D0"/>
    <w:rsid w:val="6D7B2C02"/>
    <w:rsid w:val="6D7E353B"/>
    <w:rsid w:val="6D9BBFCA"/>
    <w:rsid w:val="6DA790D6"/>
    <w:rsid w:val="6DAFE006"/>
    <w:rsid w:val="6DC42DF8"/>
    <w:rsid w:val="6DCD7DF2"/>
    <w:rsid w:val="6DD6FF20"/>
    <w:rsid w:val="6DE1DBF5"/>
    <w:rsid w:val="6DE4DB4B"/>
    <w:rsid w:val="6DE72377"/>
    <w:rsid w:val="6DEAC350"/>
    <w:rsid w:val="6DEB58D5"/>
    <w:rsid w:val="6DEC459D"/>
    <w:rsid w:val="6DFF8F39"/>
    <w:rsid w:val="6E03959D"/>
    <w:rsid w:val="6E04B8FA"/>
    <w:rsid w:val="6E070AD5"/>
    <w:rsid w:val="6E0D4849"/>
    <w:rsid w:val="6E16D3E9"/>
    <w:rsid w:val="6E1BA4C3"/>
    <w:rsid w:val="6E2C6FFB"/>
    <w:rsid w:val="6E309A7E"/>
    <w:rsid w:val="6E321551"/>
    <w:rsid w:val="6E3A4612"/>
    <w:rsid w:val="6E43F313"/>
    <w:rsid w:val="6E502D48"/>
    <w:rsid w:val="6E559883"/>
    <w:rsid w:val="6E626309"/>
    <w:rsid w:val="6E62C735"/>
    <w:rsid w:val="6E63976E"/>
    <w:rsid w:val="6E75C3E3"/>
    <w:rsid w:val="6E7B4350"/>
    <w:rsid w:val="6E7C0C9E"/>
    <w:rsid w:val="6E7EDFD5"/>
    <w:rsid w:val="6E8BBBEE"/>
    <w:rsid w:val="6E8FBE67"/>
    <w:rsid w:val="6E933AE8"/>
    <w:rsid w:val="6E93D621"/>
    <w:rsid w:val="6E97C9BD"/>
    <w:rsid w:val="6EB45DED"/>
    <w:rsid w:val="6EB85989"/>
    <w:rsid w:val="6EBA6A66"/>
    <w:rsid w:val="6EBD8578"/>
    <w:rsid w:val="6EC5C7F7"/>
    <w:rsid w:val="6EC83E33"/>
    <w:rsid w:val="6EDF059D"/>
    <w:rsid w:val="6EE5FAC5"/>
    <w:rsid w:val="6EF5F1FF"/>
    <w:rsid w:val="6EF859DA"/>
    <w:rsid w:val="6F0A90FE"/>
    <w:rsid w:val="6F0BCB76"/>
    <w:rsid w:val="6F0D8DF3"/>
    <w:rsid w:val="6F13B6FD"/>
    <w:rsid w:val="6F13E4CC"/>
    <w:rsid w:val="6F2090F1"/>
    <w:rsid w:val="6F235E3D"/>
    <w:rsid w:val="6F2AC1F7"/>
    <w:rsid w:val="6F2E3185"/>
    <w:rsid w:val="6F30C66E"/>
    <w:rsid w:val="6F346C4D"/>
    <w:rsid w:val="6F35FB58"/>
    <w:rsid w:val="6F4304E0"/>
    <w:rsid w:val="6F436137"/>
    <w:rsid w:val="6F45434A"/>
    <w:rsid w:val="6F498E1F"/>
    <w:rsid w:val="6F57C33C"/>
    <w:rsid w:val="6F639012"/>
    <w:rsid w:val="6F69C678"/>
    <w:rsid w:val="6F727859"/>
    <w:rsid w:val="6F799249"/>
    <w:rsid w:val="6F7AAC8E"/>
    <w:rsid w:val="6F8906A3"/>
    <w:rsid w:val="6F8FD792"/>
    <w:rsid w:val="6F902A68"/>
    <w:rsid w:val="6F964ECD"/>
    <w:rsid w:val="6F972A85"/>
    <w:rsid w:val="6FADA66D"/>
    <w:rsid w:val="6FB63104"/>
    <w:rsid w:val="6FBE020B"/>
    <w:rsid w:val="6FCCD1B8"/>
    <w:rsid w:val="6FD8E3D5"/>
    <w:rsid w:val="6FF143CD"/>
    <w:rsid w:val="6FF53E3E"/>
    <w:rsid w:val="6FF7BF58"/>
    <w:rsid w:val="6FFE5511"/>
    <w:rsid w:val="70114C54"/>
    <w:rsid w:val="701E81D6"/>
    <w:rsid w:val="70250D9B"/>
    <w:rsid w:val="70302154"/>
    <w:rsid w:val="7036613C"/>
    <w:rsid w:val="7039063D"/>
    <w:rsid w:val="7044F8AE"/>
    <w:rsid w:val="704B277A"/>
    <w:rsid w:val="7053117D"/>
    <w:rsid w:val="7058AE43"/>
    <w:rsid w:val="705ED802"/>
    <w:rsid w:val="706FF027"/>
    <w:rsid w:val="707C5059"/>
    <w:rsid w:val="70844C0B"/>
    <w:rsid w:val="708DE374"/>
    <w:rsid w:val="70A36BF3"/>
    <w:rsid w:val="70A388F5"/>
    <w:rsid w:val="70A822F7"/>
    <w:rsid w:val="70A959F4"/>
    <w:rsid w:val="70ACE1C0"/>
    <w:rsid w:val="70B2A587"/>
    <w:rsid w:val="70B5FBBC"/>
    <w:rsid w:val="70B9A1B2"/>
    <w:rsid w:val="70C1D7B6"/>
    <w:rsid w:val="70C712C2"/>
    <w:rsid w:val="70DC9D3E"/>
    <w:rsid w:val="70EA1B7A"/>
    <w:rsid w:val="70EAB343"/>
    <w:rsid w:val="70EE6368"/>
    <w:rsid w:val="711C7622"/>
    <w:rsid w:val="712F415F"/>
    <w:rsid w:val="713DAEB4"/>
    <w:rsid w:val="715008E1"/>
    <w:rsid w:val="7152E1F1"/>
    <w:rsid w:val="716580A4"/>
    <w:rsid w:val="71673179"/>
    <w:rsid w:val="716CD289"/>
    <w:rsid w:val="716EBB89"/>
    <w:rsid w:val="71924EFB"/>
    <w:rsid w:val="71929B5F"/>
    <w:rsid w:val="71956477"/>
    <w:rsid w:val="7195AFC1"/>
    <w:rsid w:val="71A2E104"/>
    <w:rsid w:val="71A52DF6"/>
    <w:rsid w:val="71B5E8A8"/>
    <w:rsid w:val="71BC4798"/>
    <w:rsid w:val="71BF5B4D"/>
    <w:rsid w:val="71BFDD21"/>
    <w:rsid w:val="71C3D74A"/>
    <w:rsid w:val="71C52533"/>
    <w:rsid w:val="71C53E56"/>
    <w:rsid w:val="71D375E8"/>
    <w:rsid w:val="71D8F128"/>
    <w:rsid w:val="71EE7FBF"/>
    <w:rsid w:val="71F060C5"/>
    <w:rsid w:val="71FB6FC6"/>
    <w:rsid w:val="720B80E1"/>
    <w:rsid w:val="721B8CF1"/>
    <w:rsid w:val="721ED053"/>
    <w:rsid w:val="722FC6BD"/>
    <w:rsid w:val="72385874"/>
    <w:rsid w:val="7239539A"/>
    <w:rsid w:val="7245A7D9"/>
    <w:rsid w:val="7252DBD2"/>
    <w:rsid w:val="72621963"/>
    <w:rsid w:val="7262EDBB"/>
    <w:rsid w:val="72690354"/>
    <w:rsid w:val="727CE40C"/>
    <w:rsid w:val="72866083"/>
    <w:rsid w:val="7289A818"/>
    <w:rsid w:val="7292CD95"/>
    <w:rsid w:val="729C15FA"/>
    <w:rsid w:val="72A1D440"/>
    <w:rsid w:val="72AD23A3"/>
    <w:rsid w:val="72B0720F"/>
    <w:rsid w:val="72B10987"/>
    <w:rsid w:val="72B3EBBE"/>
    <w:rsid w:val="72B831B6"/>
    <w:rsid w:val="72BB7AD8"/>
    <w:rsid w:val="72C376C9"/>
    <w:rsid w:val="72CB2084"/>
    <w:rsid w:val="72E8042E"/>
    <w:rsid w:val="72E9A961"/>
    <w:rsid w:val="72EDD1C6"/>
    <w:rsid w:val="72F42E81"/>
    <w:rsid w:val="72F5A2CD"/>
    <w:rsid w:val="72FA9063"/>
    <w:rsid w:val="72FF1031"/>
    <w:rsid w:val="7307875A"/>
    <w:rsid w:val="730D221B"/>
    <w:rsid w:val="73227EB4"/>
    <w:rsid w:val="73335211"/>
    <w:rsid w:val="73346E96"/>
    <w:rsid w:val="73396ACC"/>
    <w:rsid w:val="734DE531"/>
    <w:rsid w:val="734E3EB8"/>
    <w:rsid w:val="7354D1B2"/>
    <w:rsid w:val="73891EA8"/>
    <w:rsid w:val="73A1931C"/>
    <w:rsid w:val="73A36219"/>
    <w:rsid w:val="73AB268E"/>
    <w:rsid w:val="73AD5668"/>
    <w:rsid w:val="73AF0791"/>
    <w:rsid w:val="73BB8E0C"/>
    <w:rsid w:val="73BDEED2"/>
    <w:rsid w:val="73BFDE9B"/>
    <w:rsid w:val="73DA9DF9"/>
    <w:rsid w:val="73E22FA7"/>
    <w:rsid w:val="73EA9A09"/>
    <w:rsid w:val="73EDF14E"/>
    <w:rsid w:val="740213FE"/>
    <w:rsid w:val="7403FA61"/>
    <w:rsid w:val="7403FF46"/>
    <w:rsid w:val="740F9D80"/>
    <w:rsid w:val="7430E922"/>
    <w:rsid w:val="744782EF"/>
    <w:rsid w:val="74485A76"/>
    <w:rsid w:val="744D674B"/>
    <w:rsid w:val="74522956"/>
    <w:rsid w:val="7453BFBC"/>
    <w:rsid w:val="745932BC"/>
    <w:rsid w:val="745ECBC4"/>
    <w:rsid w:val="746FD962"/>
    <w:rsid w:val="747A223B"/>
    <w:rsid w:val="747D3745"/>
    <w:rsid w:val="74873AF1"/>
    <w:rsid w:val="748FEFFA"/>
    <w:rsid w:val="7498DAAC"/>
    <w:rsid w:val="749A0C3A"/>
    <w:rsid w:val="749DCD3E"/>
    <w:rsid w:val="74A20F79"/>
    <w:rsid w:val="74A39E6A"/>
    <w:rsid w:val="74A46A01"/>
    <w:rsid w:val="74BE4449"/>
    <w:rsid w:val="74E0F9D6"/>
    <w:rsid w:val="74E3F90F"/>
    <w:rsid w:val="74EFE5C6"/>
    <w:rsid w:val="74F1155C"/>
    <w:rsid w:val="74F409E8"/>
    <w:rsid w:val="74F8D59D"/>
    <w:rsid w:val="74FEC441"/>
    <w:rsid w:val="752B79C2"/>
    <w:rsid w:val="753216DD"/>
    <w:rsid w:val="75431C1E"/>
    <w:rsid w:val="7559477F"/>
    <w:rsid w:val="755D7E3D"/>
    <w:rsid w:val="75766E5A"/>
    <w:rsid w:val="75818BFB"/>
    <w:rsid w:val="758DCA87"/>
    <w:rsid w:val="7592ECC3"/>
    <w:rsid w:val="75956248"/>
    <w:rsid w:val="75998E41"/>
    <w:rsid w:val="759E9606"/>
    <w:rsid w:val="75A1D7C2"/>
    <w:rsid w:val="75AC99D5"/>
    <w:rsid w:val="75AF69E1"/>
    <w:rsid w:val="75B7B277"/>
    <w:rsid w:val="75B8CC48"/>
    <w:rsid w:val="75C21E17"/>
    <w:rsid w:val="75C704C0"/>
    <w:rsid w:val="75C87969"/>
    <w:rsid w:val="75D97502"/>
    <w:rsid w:val="75EA99AE"/>
    <w:rsid w:val="760A7B15"/>
    <w:rsid w:val="7619616F"/>
    <w:rsid w:val="762AFB57"/>
    <w:rsid w:val="762BE5C1"/>
    <w:rsid w:val="76393D2B"/>
    <w:rsid w:val="763EF276"/>
    <w:rsid w:val="763F2586"/>
    <w:rsid w:val="76450FDD"/>
    <w:rsid w:val="764659DE"/>
    <w:rsid w:val="764DC499"/>
    <w:rsid w:val="7650E207"/>
    <w:rsid w:val="765108F0"/>
    <w:rsid w:val="766DEC89"/>
    <w:rsid w:val="767DE949"/>
    <w:rsid w:val="76852645"/>
    <w:rsid w:val="76853CFA"/>
    <w:rsid w:val="768D9C1C"/>
    <w:rsid w:val="76A93BE9"/>
    <w:rsid w:val="76AC13DD"/>
    <w:rsid w:val="76B334A4"/>
    <w:rsid w:val="76C46CF1"/>
    <w:rsid w:val="76CE3E23"/>
    <w:rsid w:val="76CFC7AB"/>
    <w:rsid w:val="76D4483C"/>
    <w:rsid w:val="76D5FB87"/>
    <w:rsid w:val="76DC6D9E"/>
    <w:rsid w:val="76E36578"/>
    <w:rsid w:val="76E3765A"/>
    <w:rsid w:val="76E4F3A5"/>
    <w:rsid w:val="76E726E6"/>
    <w:rsid w:val="76F3D433"/>
    <w:rsid w:val="77130ABA"/>
    <w:rsid w:val="771918FC"/>
    <w:rsid w:val="7727128B"/>
    <w:rsid w:val="772EFD02"/>
    <w:rsid w:val="77430211"/>
    <w:rsid w:val="774723FB"/>
    <w:rsid w:val="774947DE"/>
    <w:rsid w:val="776305FC"/>
    <w:rsid w:val="7775B191"/>
    <w:rsid w:val="77765B41"/>
    <w:rsid w:val="7784BB04"/>
    <w:rsid w:val="77863791"/>
    <w:rsid w:val="77A6BC44"/>
    <w:rsid w:val="77AB4D4D"/>
    <w:rsid w:val="77AC6589"/>
    <w:rsid w:val="77B0548A"/>
    <w:rsid w:val="77BA1108"/>
    <w:rsid w:val="77BE8BD6"/>
    <w:rsid w:val="77CE4F52"/>
    <w:rsid w:val="77D205ED"/>
    <w:rsid w:val="77D737C1"/>
    <w:rsid w:val="77DB66DC"/>
    <w:rsid w:val="77DD47BF"/>
    <w:rsid w:val="77E019A3"/>
    <w:rsid w:val="77E09DD6"/>
    <w:rsid w:val="77E252B9"/>
    <w:rsid w:val="77E2594A"/>
    <w:rsid w:val="77E8DD59"/>
    <w:rsid w:val="77E8E78F"/>
    <w:rsid w:val="77EA9CB8"/>
    <w:rsid w:val="77EC1731"/>
    <w:rsid w:val="77EEA489"/>
    <w:rsid w:val="77F34835"/>
    <w:rsid w:val="7809CB9F"/>
    <w:rsid w:val="780B5F06"/>
    <w:rsid w:val="780CF6EA"/>
    <w:rsid w:val="7810DB7C"/>
    <w:rsid w:val="78152572"/>
    <w:rsid w:val="7816C1B3"/>
    <w:rsid w:val="7819CDD6"/>
    <w:rsid w:val="782F1EA5"/>
    <w:rsid w:val="78399C4A"/>
    <w:rsid w:val="783FB066"/>
    <w:rsid w:val="784D0588"/>
    <w:rsid w:val="788FDB70"/>
    <w:rsid w:val="78967589"/>
    <w:rsid w:val="7899751D"/>
    <w:rsid w:val="789B5CC7"/>
    <w:rsid w:val="78AE0F1C"/>
    <w:rsid w:val="78BBA0F5"/>
    <w:rsid w:val="78C4F9D9"/>
    <w:rsid w:val="78C72700"/>
    <w:rsid w:val="78D10A0A"/>
    <w:rsid w:val="78D9A8CD"/>
    <w:rsid w:val="78E715DF"/>
    <w:rsid w:val="78F0B635"/>
    <w:rsid w:val="78FA5AF7"/>
    <w:rsid w:val="78FF9880"/>
    <w:rsid w:val="79117BC3"/>
    <w:rsid w:val="7917BE2F"/>
    <w:rsid w:val="79236824"/>
    <w:rsid w:val="792DF551"/>
    <w:rsid w:val="793F58E4"/>
    <w:rsid w:val="7943EAED"/>
    <w:rsid w:val="79465F1F"/>
    <w:rsid w:val="794F0588"/>
    <w:rsid w:val="795332B3"/>
    <w:rsid w:val="79576D79"/>
    <w:rsid w:val="795E9BC0"/>
    <w:rsid w:val="79638683"/>
    <w:rsid w:val="7969D1E7"/>
    <w:rsid w:val="796B7409"/>
    <w:rsid w:val="796F73DA"/>
    <w:rsid w:val="798389C3"/>
    <w:rsid w:val="79993B26"/>
    <w:rsid w:val="79A182A6"/>
    <w:rsid w:val="79A2A2C8"/>
    <w:rsid w:val="79A7B8CB"/>
    <w:rsid w:val="79AC53BF"/>
    <w:rsid w:val="79B47AB2"/>
    <w:rsid w:val="79BE73B0"/>
    <w:rsid w:val="79E01CE3"/>
    <w:rsid w:val="79F02ED8"/>
    <w:rsid w:val="7A012420"/>
    <w:rsid w:val="7A0E2FED"/>
    <w:rsid w:val="7A108698"/>
    <w:rsid w:val="7A1789F6"/>
    <w:rsid w:val="7A1A19AC"/>
    <w:rsid w:val="7A1E7F7A"/>
    <w:rsid w:val="7A1FAFCD"/>
    <w:rsid w:val="7A2002D8"/>
    <w:rsid w:val="7A2D1493"/>
    <w:rsid w:val="7A354AA7"/>
    <w:rsid w:val="7A369089"/>
    <w:rsid w:val="7A3A66A9"/>
    <w:rsid w:val="7A467FB6"/>
    <w:rsid w:val="7A540B62"/>
    <w:rsid w:val="7A613E08"/>
    <w:rsid w:val="7A6B95F2"/>
    <w:rsid w:val="7A836163"/>
    <w:rsid w:val="7A8374CA"/>
    <w:rsid w:val="7AD28142"/>
    <w:rsid w:val="7AE2EE0F"/>
    <w:rsid w:val="7AE82F62"/>
    <w:rsid w:val="7AF7663F"/>
    <w:rsid w:val="7AFBE570"/>
    <w:rsid w:val="7AFCACA3"/>
    <w:rsid w:val="7B08848D"/>
    <w:rsid w:val="7B26E0E0"/>
    <w:rsid w:val="7B3CABAA"/>
    <w:rsid w:val="7B4217D3"/>
    <w:rsid w:val="7B43A7CC"/>
    <w:rsid w:val="7B46E407"/>
    <w:rsid w:val="7B514A24"/>
    <w:rsid w:val="7B53EE42"/>
    <w:rsid w:val="7B645249"/>
    <w:rsid w:val="7B6A507B"/>
    <w:rsid w:val="7B71BD67"/>
    <w:rsid w:val="7B74D604"/>
    <w:rsid w:val="7B7FF4CB"/>
    <w:rsid w:val="7B831084"/>
    <w:rsid w:val="7B86F44D"/>
    <w:rsid w:val="7B8E0B76"/>
    <w:rsid w:val="7B960F4C"/>
    <w:rsid w:val="7BA4D926"/>
    <w:rsid w:val="7BA551CF"/>
    <w:rsid w:val="7BAA78B1"/>
    <w:rsid w:val="7BC33A4B"/>
    <w:rsid w:val="7BC3DCDC"/>
    <w:rsid w:val="7BC5B299"/>
    <w:rsid w:val="7BC6A76A"/>
    <w:rsid w:val="7BCA4DF3"/>
    <w:rsid w:val="7BD028FE"/>
    <w:rsid w:val="7BE5AFDE"/>
    <w:rsid w:val="7BEB18A3"/>
    <w:rsid w:val="7BF5F3EF"/>
    <w:rsid w:val="7BF99B67"/>
    <w:rsid w:val="7C0CA2E8"/>
    <w:rsid w:val="7C2EA84B"/>
    <w:rsid w:val="7C340A49"/>
    <w:rsid w:val="7C378A64"/>
    <w:rsid w:val="7C38E3FC"/>
    <w:rsid w:val="7C3D7AAA"/>
    <w:rsid w:val="7C4CF4BA"/>
    <w:rsid w:val="7C597F64"/>
    <w:rsid w:val="7C5A4B73"/>
    <w:rsid w:val="7C5D5CBE"/>
    <w:rsid w:val="7C75AD8D"/>
    <w:rsid w:val="7C79F9ED"/>
    <w:rsid w:val="7C8116AF"/>
    <w:rsid w:val="7C81474F"/>
    <w:rsid w:val="7C85CD4F"/>
    <w:rsid w:val="7C872937"/>
    <w:rsid w:val="7C8769C7"/>
    <w:rsid w:val="7C8BCC12"/>
    <w:rsid w:val="7C8F8FF4"/>
    <w:rsid w:val="7C8FB332"/>
    <w:rsid w:val="7C918838"/>
    <w:rsid w:val="7C9956EA"/>
    <w:rsid w:val="7C9C5E62"/>
    <w:rsid w:val="7CA5E84F"/>
    <w:rsid w:val="7CA5EEE3"/>
    <w:rsid w:val="7CB010A1"/>
    <w:rsid w:val="7CBC640D"/>
    <w:rsid w:val="7CC60E27"/>
    <w:rsid w:val="7CCEBDF7"/>
    <w:rsid w:val="7CDD36E6"/>
    <w:rsid w:val="7CE32115"/>
    <w:rsid w:val="7CE8DA86"/>
    <w:rsid w:val="7CF0174C"/>
    <w:rsid w:val="7D08762E"/>
    <w:rsid w:val="7D0B1479"/>
    <w:rsid w:val="7D143402"/>
    <w:rsid w:val="7D1D8CE6"/>
    <w:rsid w:val="7D28B8C9"/>
    <w:rsid w:val="7D342335"/>
    <w:rsid w:val="7D3D8F48"/>
    <w:rsid w:val="7D4A67B9"/>
    <w:rsid w:val="7D4CEE33"/>
    <w:rsid w:val="7D53038F"/>
    <w:rsid w:val="7D54F1AB"/>
    <w:rsid w:val="7D64F54B"/>
    <w:rsid w:val="7D71A554"/>
    <w:rsid w:val="7D83B009"/>
    <w:rsid w:val="7D8A1703"/>
    <w:rsid w:val="7D9A0B5C"/>
    <w:rsid w:val="7DABAC30"/>
    <w:rsid w:val="7DB40D67"/>
    <w:rsid w:val="7DD35AC5"/>
    <w:rsid w:val="7DE302A4"/>
    <w:rsid w:val="7DE83735"/>
    <w:rsid w:val="7DE8A2CD"/>
    <w:rsid w:val="7DEC98F1"/>
    <w:rsid w:val="7DFD2439"/>
    <w:rsid w:val="7E0F8B5F"/>
    <w:rsid w:val="7E1C4C47"/>
    <w:rsid w:val="7E23C88E"/>
    <w:rsid w:val="7E242DB8"/>
    <w:rsid w:val="7E279205"/>
    <w:rsid w:val="7E2D5663"/>
    <w:rsid w:val="7E3743DD"/>
    <w:rsid w:val="7E38A59E"/>
    <w:rsid w:val="7E43C214"/>
    <w:rsid w:val="7E48BE2B"/>
    <w:rsid w:val="7E4A4803"/>
    <w:rsid w:val="7E5C1AD5"/>
    <w:rsid w:val="7E671CF8"/>
    <w:rsid w:val="7E719A21"/>
    <w:rsid w:val="7E797D2E"/>
    <w:rsid w:val="7E7D7868"/>
    <w:rsid w:val="7E806AFE"/>
    <w:rsid w:val="7E8383E4"/>
    <w:rsid w:val="7E885637"/>
    <w:rsid w:val="7E9429A1"/>
    <w:rsid w:val="7E9A0EC7"/>
    <w:rsid w:val="7EA1F13D"/>
    <w:rsid w:val="7EB675B3"/>
    <w:rsid w:val="7EBE362A"/>
    <w:rsid w:val="7EDC010A"/>
    <w:rsid w:val="7EE83AF0"/>
    <w:rsid w:val="7EFDD05E"/>
    <w:rsid w:val="7EFFBABD"/>
    <w:rsid w:val="7F0540E1"/>
    <w:rsid w:val="7F07B1A9"/>
    <w:rsid w:val="7F0D70C7"/>
    <w:rsid w:val="7F1063EE"/>
    <w:rsid w:val="7F10CEA5"/>
    <w:rsid w:val="7F1F9CA8"/>
    <w:rsid w:val="7F294EE2"/>
    <w:rsid w:val="7F30FADB"/>
    <w:rsid w:val="7F397E00"/>
    <w:rsid w:val="7F43A6F3"/>
    <w:rsid w:val="7F4443AA"/>
    <w:rsid w:val="7F47546C"/>
    <w:rsid w:val="7F492586"/>
    <w:rsid w:val="7F5CEF8A"/>
    <w:rsid w:val="7F809F49"/>
    <w:rsid w:val="7F83452A"/>
    <w:rsid w:val="7F89FA02"/>
    <w:rsid w:val="7F8BFE1B"/>
    <w:rsid w:val="7F959983"/>
    <w:rsid w:val="7FA333F7"/>
    <w:rsid w:val="7FA7586D"/>
    <w:rsid w:val="7FA862DE"/>
    <w:rsid w:val="7FB65F32"/>
    <w:rsid w:val="7FC4F62A"/>
    <w:rsid w:val="7FCAF96F"/>
    <w:rsid w:val="7FD0CD43"/>
    <w:rsid w:val="7FDE2089"/>
    <w:rsid w:val="7FDE8FAC"/>
    <w:rsid w:val="7FE3632F"/>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0063af,#2a6ebb"/>
    </o:shapedefaults>
    <o:shapelayout v:ext="edit">
      <o:idmap v:ext="edit" data="1"/>
    </o:shapelayout>
  </w:shapeDefaults>
  <w:decimalSymbol w:val="."/>
  <w:listSeparator w:val=","/>
  <w14:docId w14:val="71E382BD"/>
  <w15:docId w15:val="{50ACC18D-6289-4758-A547-4D326E4E0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76B"/>
    <w:pPr>
      <w:keepLines/>
      <w:suppressAutoHyphens/>
      <w:spacing w:before="120" w:line="240" w:lineRule="atLeast"/>
    </w:pPr>
    <w:rPr>
      <w:rFonts w:ascii="Arial" w:eastAsia="Arial" w:hAnsi="Arial" w:cs="Arial"/>
      <w:color w:val="000000" w:themeColor="text1"/>
      <w:sz w:val="24"/>
      <w:szCs w:val="24"/>
    </w:rPr>
  </w:style>
  <w:style w:type="paragraph" w:styleId="Heading1">
    <w:name w:val="heading 1"/>
    <w:aliases w:val="Red Heading 1"/>
    <w:basedOn w:val="Normal"/>
    <w:next w:val="Normal"/>
    <w:link w:val="Heading1Char"/>
    <w:uiPriority w:val="9"/>
    <w:rsid w:val="00265E84"/>
    <w:pPr>
      <w:keepNext/>
      <w:spacing w:before="240" w:after="0"/>
      <w:outlineLvl w:val="0"/>
    </w:pPr>
    <w:rPr>
      <w:rFonts w:asciiTheme="majorHAnsi" w:eastAsiaTheme="majorEastAsia" w:hAnsiTheme="majorHAnsi" w:cstheme="majorBidi"/>
      <w:color w:val="01853E"/>
      <w:sz w:val="32"/>
      <w:szCs w:val="32"/>
    </w:rPr>
  </w:style>
  <w:style w:type="paragraph" w:styleId="Heading2">
    <w:name w:val="heading 2"/>
    <w:basedOn w:val="Normal"/>
    <w:next w:val="Normal"/>
    <w:link w:val="Heading2Char"/>
    <w:uiPriority w:val="9"/>
    <w:semiHidden/>
    <w:qFormat/>
    <w:rsid w:val="00882F80"/>
    <w:pPr>
      <w:keepNext/>
      <w:spacing w:before="40" w:after="0"/>
      <w:outlineLvl w:val="1"/>
    </w:pPr>
    <w:rPr>
      <w:rFonts w:asciiTheme="majorHAnsi" w:eastAsiaTheme="majorEastAsia" w:hAnsiTheme="majorHAnsi" w:cstheme="majorBidi"/>
      <w:color w:val="1B3A79" w:themeColor="accent1" w:themeShade="BF"/>
      <w:sz w:val="26"/>
      <w:szCs w:val="26"/>
    </w:rPr>
  </w:style>
  <w:style w:type="paragraph" w:styleId="Heading3">
    <w:name w:val="heading 3"/>
    <w:basedOn w:val="Normal"/>
    <w:next w:val="Normal"/>
    <w:link w:val="Heading3Char"/>
    <w:uiPriority w:val="9"/>
    <w:semiHidden/>
    <w:qFormat/>
    <w:rsid w:val="00882F80"/>
    <w:pPr>
      <w:keepNext/>
      <w:spacing w:before="40" w:after="0"/>
      <w:outlineLvl w:val="2"/>
    </w:pPr>
    <w:rPr>
      <w:rFonts w:asciiTheme="majorHAnsi" w:eastAsiaTheme="majorEastAsia" w:hAnsiTheme="majorHAnsi" w:cstheme="majorBidi"/>
      <w:color w:val="122650" w:themeColor="accent1" w:themeShade="7F"/>
    </w:rPr>
  </w:style>
  <w:style w:type="paragraph" w:styleId="Heading4">
    <w:name w:val="heading 4"/>
    <w:basedOn w:val="Normal"/>
    <w:next w:val="Normal"/>
    <w:link w:val="Heading4Char"/>
    <w:uiPriority w:val="9"/>
    <w:semiHidden/>
    <w:qFormat/>
    <w:rsid w:val="00882F80"/>
    <w:pPr>
      <w:keepNext/>
      <w:spacing w:before="40" w:after="0"/>
      <w:outlineLvl w:val="3"/>
    </w:pPr>
    <w:rPr>
      <w:rFonts w:asciiTheme="majorHAnsi" w:eastAsiaTheme="majorEastAsia" w:hAnsiTheme="majorHAnsi" w:cstheme="majorBidi"/>
      <w:i/>
      <w:iCs/>
      <w:color w:val="1B3A79"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oECoverPageHeading">
    <w:name w:val="MoE: Cover Page Heading"/>
    <w:basedOn w:val="Normal"/>
    <w:link w:val="MoECoverPageHeadingChar"/>
    <w:qFormat/>
    <w:rsid w:val="00265E84"/>
    <w:rPr>
      <w:rFonts w:ascii="Calibri Light" w:hAnsi="Calibri Light" w:cs="Calibri Light"/>
      <w:b/>
      <w:color w:val="01853E"/>
      <w:sz w:val="56"/>
      <w:szCs w:val="56"/>
    </w:rPr>
  </w:style>
  <w:style w:type="paragraph" w:customStyle="1" w:styleId="MoECoverPageSubheading">
    <w:name w:val="MoE: Cover Page Subheading"/>
    <w:basedOn w:val="Normal"/>
    <w:link w:val="MoECoverPageSubheadingChar"/>
    <w:qFormat/>
    <w:rsid w:val="00265E84"/>
    <w:rPr>
      <w:rFonts w:ascii="Calibri Light" w:hAnsi="Calibri Light" w:cs="Calibri Light"/>
      <w:color w:val="01853E"/>
      <w:sz w:val="28"/>
      <w:szCs w:val="28"/>
    </w:rPr>
  </w:style>
  <w:style w:type="character" w:customStyle="1" w:styleId="MoECoverPageHeadingChar">
    <w:name w:val="MoE: Cover Page Heading Char"/>
    <w:basedOn w:val="DefaultParagraphFont"/>
    <w:link w:val="MoECoverPageHeading"/>
    <w:rsid w:val="00265E84"/>
    <w:rPr>
      <w:rFonts w:ascii="Calibri Light" w:eastAsia="Arial" w:hAnsi="Calibri Light" w:cs="Calibri Light"/>
      <w:b/>
      <w:color w:val="01853E"/>
      <w:sz w:val="56"/>
      <w:szCs w:val="56"/>
    </w:rPr>
  </w:style>
  <w:style w:type="paragraph" w:customStyle="1" w:styleId="MoEHeading1">
    <w:name w:val="MoE: Heading 1"/>
    <w:basedOn w:val="Heading1"/>
    <w:next w:val="MoEBodyText"/>
    <w:link w:val="MoEHeading1Char"/>
    <w:qFormat/>
    <w:rsid w:val="006961B6"/>
    <w:pPr>
      <w:spacing w:after="120" w:line="240" w:lineRule="auto"/>
    </w:pPr>
    <w:rPr>
      <w:rFonts w:ascii="Arial" w:hAnsi="Arial" w:cs="Arial"/>
      <w:b/>
      <w:color w:val="00853E"/>
      <w:sz w:val="36"/>
      <w:szCs w:val="36"/>
    </w:rPr>
  </w:style>
  <w:style w:type="character" w:customStyle="1" w:styleId="MoECoverPageSubheadingChar">
    <w:name w:val="MoE: Cover Page Subheading Char"/>
    <w:basedOn w:val="DefaultParagraphFont"/>
    <w:link w:val="MoECoverPageSubheading"/>
    <w:rsid w:val="00265E84"/>
    <w:rPr>
      <w:rFonts w:ascii="Calibri Light" w:hAnsi="Calibri Light" w:cs="Calibri Light"/>
      <w:color w:val="01853E"/>
      <w:sz w:val="28"/>
      <w:szCs w:val="28"/>
    </w:rPr>
  </w:style>
  <w:style w:type="paragraph" w:customStyle="1" w:styleId="MoEHeading2">
    <w:name w:val="MoE: Heading 2"/>
    <w:basedOn w:val="Heading2"/>
    <w:next w:val="MoEBodyText"/>
    <w:link w:val="MoEHeading2Char"/>
    <w:qFormat/>
    <w:rsid w:val="007E786A"/>
    <w:pPr>
      <w:spacing w:before="200" w:after="120" w:line="240" w:lineRule="auto"/>
    </w:pPr>
    <w:rPr>
      <w:rFonts w:ascii="Arial" w:hAnsi="Arial" w:cs="Arial"/>
      <w:b/>
      <w:color w:val="01853E"/>
      <w:sz w:val="28"/>
      <w:szCs w:val="28"/>
    </w:rPr>
  </w:style>
  <w:style w:type="character" w:customStyle="1" w:styleId="MoEHeading1Char">
    <w:name w:val="MoE: Heading 1 Char"/>
    <w:basedOn w:val="DefaultParagraphFont"/>
    <w:link w:val="MoEHeading1"/>
    <w:rsid w:val="006961B6"/>
    <w:rPr>
      <w:rFonts w:ascii="Arial" w:eastAsiaTheme="majorEastAsia" w:hAnsi="Arial" w:cs="Arial"/>
      <w:b/>
      <w:color w:val="00853E"/>
      <w:sz w:val="36"/>
      <w:szCs w:val="36"/>
    </w:rPr>
  </w:style>
  <w:style w:type="paragraph" w:customStyle="1" w:styleId="MoEBodyText">
    <w:name w:val="MoE: Body Text"/>
    <w:basedOn w:val="Normal"/>
    <w:link w:val="MoEBodyTextChar"/>
    <w:rsid w:val="004004D6"/>
    <w:pPr>
      <w:spacing w:after="240"/>
      <w:ind w:left="113"/>
    </w:pPr>
    <w:rPr>
      <w:rFonts w:ascii="Calibri Light" w:hAnsi="Calibri Light"/>
    </w:rPr>
  </w:style>
  <w:style w:type="character" w:customStyle="1" w:styleId="MoEHeading2Char">
    <w:name w:val="MoE: Heading 2 Char"/>
    <w:basedOn w:val="MoEHeading1Char"/>
    <w:link w:val="MoEHeading2"/>
    <w:rsid w:val="007E786A"/>
    <w:rPr>
      <w:rFonts w:ascii="Arial" w:eastAsiaTheme="majorEastAsia" w:hAnsi="Arial" w:cs="Arial"/>
      <w:b/>
      <w:color w:val="01853E"/>
      <w:sz w:val="28"/>
      <w:szCs w:val="28"/>
    </w:rPr>
  </w:style>
  <w:style w:type="paragraph" w:customStyle="1" w:styleId="MoEHeading3">
    <w:name w:val="MoE: Heading 3"/>
    <w:basedOn w:val="BlueSubheading3"/>
    <w:next w:val="MoEBodyText"/>
    <w:link w:val="MoEHeading3Char"/>
    <w:qFormat/>
    <w:rsid w:val="003D5D4A"/>
    <w:pPr>
      <w:spacing w:before="360" w:after="360"/>
    </w:pPr>
    <w:rPr>
      <w:rFonts w:ascii="Arial" w:hAnsi="Arial" w:cs="Arial"/>
      <w:sz w:val="24"/>
      <w:szCs w:val="24"/>
    </w:rPr>
  </w:style>
  <w:style w:type="character" w:customStyle="1" w:styleId="MoEBodyTextChar">
    <w:name w:val="MoE: Body Text Char"/>
    <w:basedOn w:val="MoEHeading2Char"/>
    <w:link w:val="MoEBodyText"/>
    <w:rsid w:val="004004D6"/>
    <w:rPr>
      <w:rFonts w:ascii="Calibri Light" w:eastAsia="Arial" w:hAnsi="Calibri Light" w:cs="Arial"/>
      <w:b w:val="0"/>
      <w:color w:val="000000" w:themeColor="text1"/>
      <w:sz w:val="24"/>
      <w:szCs w:val="24"/>
    </w:rPr>
  </w:style>
  <w:style w:type="character" w:customStyle="1" w:styleId="Heading1Char">
    <w:name w:val="Heading 1 Char"/>
    <w:aliases w:val="Red Heading 1 Char"/>
    <w:basedOn w:val="DefaultParagraphFont"/>
    <w:link w:val="Heading1"/>
    <w:uiPriority w:val="9"/>
    <w:rsid w:val="00265E84"/>
    <w:rPr>
      <w:rFonts w:asciiTheme="majorHAnsi" w:eastAsiaTheme="majorEastAsia" w:hAnsiTheme="majorHAnsi" w:cstheme="majorBidi"/>
      <w:color w:val="01853E"/>
      <w:sz w:val="32"/>
      <w:szCs w:val="32"/>
    </w:rPr>
  </w:style>
  <w:style w:type="character" w:customStyle="1" w:styleId="Heading2Char">
    <w:name w:val="Heading 2 Char"/>
    <w:basedOn w:val="DefaultParagraphFont"/>
    <w:link w:val="Heading2"/>
    <w:uiPriority w:val="9"/>
    <w:semiHidden/>
    <w:rsid w:val="00FE5D66"/>
    <w:rPr>
      <w:rFonts w:asciiTheme="majorHAnsi" w:eastAsiaTheme="majorEastAsia" w:hAnsiTheme="majorHAnsi" w:cstheme="majorBidi"/>
      <w:color w:val="1B3A79" w:themeColor="accent1" w:themeShade="BF"/>
      <w:sz w:val="26"/>
      <w:szCs w:val="26"/>
    </w:rPr>
  </w:style>
  <w:style w:type="paragraph" w:customStyle="1" w:styleId="MoEHeading4">
    <w:name w:val="MoE: Heading 4"/>
    <w:basedOn w:val="Heading4"/>
    <w:next w:val="MoEBodyText"/>
    <w:link w:val="MoEHeading4Char"/>
    <w:qFormat/>
    <w:rsid w:val="00882F80"/>
    <w:pPr>
      <w:spacing w:before="200" w:after="120"/>
    </w:pPr>
    <w:rPr>
      <w:rFonts w:ascii="Calibri Light" w:hAnsi="Calibri Light"/>
      <w:b/>
      <w:i w:val="0"/>
      <w:color w:val="auto"/>
      <w:sz w:val="20"/>
    </w:rPr>
  </w:style>
  <w:style w:type="character" w:customStyle="1" w:styleId="Heading3Char">
    <w:name w:val="Heading 3 Char"/>
    <w:basedOn w:val="DefaultParagraphFont"/>
    <w:link w:val="Heading3"/>
    <w:uiPriority w:val="9"/>
    <w:semiHidden/>
    <w:rsid w:val="00FE5D66"/>
    <w:rPr>
      <w:rFonts w:asciiTheme="majorHAnsi" w:eastAsiaTheme="majorEastAsia" w:hAnsiTheme="majorHAnsi" w:cstheme="majorBidi"/>
      <w:color w:val="122650" w:themeColor="accent1" w:themeShade="7F"/>
      <w:sz w:val="24"/>
      <w:szCs w:val="24"/>
    </w:rPr>
  </w:style>
  <w:style w:type="character" w:customStyle="1" w:styleId="MoEHeading3Char">
    <w:name w:val="MoE: Heading 3 Char"/>
    <w:basedOn w:val="Heading3Char"/>
    <w:link w:val="MoEHeading3"/>
    <w:rsid w:val="003D5D4A"/>
    <w:rPr>
      <w:rFonts w:ascii="Arial" w:eastAsiaTheme="majorEastAsia" w:hAnsi="Arial" w:cs="Arial"/>
      <w:b/>
      <w:bCs/>
      <w:color w:val="01853E"/>
      <w:sz w:val="24"/>
      <w:szCs w:val="24"/>
    </w:rPr>
  </w:style>
  <w:style w:type="paragraph" w:styleId="Header">
    <w:name w:val="header"/>
    <w:basedOn w:val="Normal"/>
    <w:link w:val="HeaderChar"/>
    <w:uiPriority w:val="99"/>
    <w:semiHidden/>
    <w:rsid w:val="00882F80"/>
    <w:pPr>
      <w:tabs>
        <w:tab w:val="center" w:pos="4513"/>
        <w:tab w:val="right" w:pos="9026"/>
      </w:tabs>
      <w:spacing w:after="0" w:line="240" w:lineRule="auto"/>
    </w:pPr>
  </w:style>
  <w:style w:type="character" w:customStyle="1" w:styleId="Heading4Char">
    <w:name w:val="Heading 4 Char"/>
    <w:basedOn w:val="DefaultParagraphFont"/>
    <w:link w:val="Heading4"/>
    <w:uiPriority w:val="9"/>
    <w:semiHidden/>
    <w:rsid w:val="00FE5D66"/>
    <w:rPr>
      <w:rFonts w:asciiTheme="majorHAnsi" w:eastAsiaTheme="majorEastAsia" w:hAnsiTheme="majorHAnsi" w:cstheme="majorBidi"/>
      <w:i/>
      <w:iCs/>
      <w:color w:val="1B3A79" w:themeColor="accent1" w:themeShade="BF"/>
      <w:sz w:val="24"/>
      <w:szCs w:val="24"/>
    </w:rPr>
  </w:style>
  <w:style w:type="character" w:customStyle="1" w:styleId="MoEHeading4Char">
    <w:name w:val="MoE: Heading 4 Char"/>
    <w:basedOn w:val="Heading4Char"/>
    <w:link w:val="MoEHeading4"/>
    <w:rsid w:val="00882F80"/>
    <w:rPr>
      <w:rFonts w:ascii="Calibri Light" w:eastAsiaTheme="majorEastAsia" w:hAnsi="Calibri Light" w:cstheme="majorBidi"/>
      <w:b/>
      <w:i w:val="0"/>
      <w:iCs/>
      <w:color w:val="1B3A79" w:themeColor="accent1" w:themeShade="BF"/>
      <w:sz w:val="20"/>
      <w:szCs w:val="24"/>
    </w:rPr>
  </w:style>
  <w:style w:type="character" w:customStyle="1" w:styleId="HeaderChar">
    <w:name w:val="Header Char"/>
    <w:basedOn w:val="DefaultParagraphFont"/>
    <w:link w:val="Header"/>
    <w:uiPriority w:val="99"/>
    <w:semiHidden/>
    <w:rsid w:val="00FE5D66"/>
  </w:style>
  <w:style w:type="paragraph" w:styleId="Footer">
    <w:name w:val="footer"/>
    <w:basedOn w:val="Normal"/>
    <w:link w:val="FooterChar"/>
    <w:uiPriority w:val="99"/>
    <w:rsid w:val="00882F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5D66"/>
  </w:style>
  <w:style w:type="paragraph" w:customStyle="1" w:styleId="MoEFooterBold">
    <w:name w:val="MoE: Footer (Bold)"/>
    <w:basedOn w:val="Footer"/>
    <w:link w:val="MoEFooterBoldChar"/>
    <w:rsid w:val="00265E84"/>
    <w:pPr>
      <w:tabs>
        <w:tab w:val="clear" w:pos="4513"/>
        <w:tab w:val="clear" w:pos="9026"/>
        <w:tab w:val="left" w:pos="1730"/>
        <w:tab w:val="left" w:pos="4000"/>
      </w:tabs>
      <w:ind w:right="360"/>
    </w:pPr>
    <w:rPr>
      <w:rFonts w:ascii="Calibri Light" w:hAnsi="Calibri Light" w:cs="Calibri Light"/>
      <w:b/>
      <w:noProof/>
      <w:color w:val="01853E"/>
      <w:sz w:val="18"/>
      <w:szCs w:val="18"/>
      <w:lang w:eastAsia="en-NZ"/>
    </w:rPr>
  </w:style>
  <w:style w:type="paragraph" w:customStyle="1" w:styleId="MoEFooter">
    <w:name w:val="MoE: Footer"/>
    <w:basedOn w:val="Footer"/>
    <w:link w:val="MoEFooterChar"/>
    <w:qFormat/>
    <w:rsid w:val="00265E84"/>
    <w:pPr>
      <w:tabs>
        <w:tab w:val="clear" w:pos="4513"/>
        <w:tab w:val="clear" w:pos="9026"/>
        <w:tab w:val="left" w:pos="1730"/>
        <w:tab w:val="left" w:pos="4000"/>
      </w:tabs>
      <w:ind w:right="360"/>
    </w:pPr>
    <w:rPr>
      <w:rFonts w:ascii="Calibri Light" w:hAnsi="Calibri Light" w:cs="Calibri Light"/>
      <w:color w:val="01853E"/>
      <w:sz w:val="18"/>
      <w:szCs w:val="18"/>
    </w:rPr>
  </w:style>
  <w:style w:type="character" w:customStyle="1" w:styleId="MoEFooterBoldChar">
    <w:name w:val="MoE: Footer (Bold) Char"/>
    <w:basedOn w:val="FooterChar"/>
    <w:link w:val="MoEFooterBold"/>
    <w:rsid w:val="00265E84"/>
    <w:rPr>
      <w:rFonts w:ascii="Calibri Light" w:hAnsi="Calibri Light" w:cs="Calibri Light"/>
      <w:b/>
      <w:noProof/>
      <w:color w:val="01853E"/>
      <w:sz w:val="18"/>
      <w:szCs w:val="18"/>
      <w:lang w:eastAsia="en-NZ"/>
    </w:rPr>
  </w:style>
  <w:style w:type="paragraph" w:customStyle="1" w:styleId="MoEBodyTextBold">
    <w:name w:val="MoE: Body Text (Bold)"/>
    <w:basedOn w:val="MoEBodyText"/>
    <w:next w:val="MoEBodyText"/>
    <w:link w:val="MoEBodyTextBoldChar"/>
    <w:rsid w:val="00A624B0"/>
    <w:rPr>
      <w:b/>
    </w:rPr>
  </w:style>
  <w:style w:type="character" w:customStyle="1" w:styleId="MoEFooterChar">
    <w:name w:val="MoE: Footer Char"/>
    <w:basedOn w:val="FooterChar"/>
    <w:link w:val="MoEFooter"/>
    <w:rsid w:val="00265E84"/>
    <w:rPr>
      <w:rFonts w:ascii="Calibri Light" w:hAnsi="Calibri Light" w:cs="Calibri Light"/>
      <w:color w:val="01853E"/>
      <w:sz w:val="18"/>
      <w:szCs w:val="18"/>
    </w:rPr>
  </w:style>
  <w:style w:type="paragraph" w:customStyle="1" w:styleId="MoEBulletedListLevel1">
    <w:name w:val="MoE: Bulleted List (Level 1)"/>
    <w:basedOn w:val="ListBullet"/>
    <w:link w:val="MoEBulletedListLevel1Char"/>
    <w:rsid w:val="00FE5D66"/>
    <w:pPr>
      <w:numPr>
        <w:numId w:val="4"/>
      </w:numPr>
      <w:spacing w:after="0"/>
    </w:pPr>
    <w:rPr>
      <w:sz w:val="20"/>
    </w:rPr>
  </w:style>
  <w:style w:type="character" w:customStyle="1" w:styleId="MoEBodyTextBoldChar">
    <w:name w:val="MoE: Body Text (Bold) Char"/>
    <w:basedOn w:val="MoEBodyTextChar"/>
    <w:link w:val="MoEBodyTextBold"/>
    <w:rsid w:val="00A624B0"/>
    <w:rPr>
      <w:rFonts w:ascii="Arial" w:eastAsiaTheme="majorEastAsia" w:hAnsi="Arial" w:cstheme="majorBidi"/>
      <w:b/>
      <w:color w:val="C72A30"/>
      <w:sz w:val="20"/>
      <w:szCs w:val="20"/>
    </w:rPr>
  </w:style>
  <w:style w:type="paragraph" w:customStyle="1" w:styleId="MoEBulletedListLevel2">
    <w:name w:val="MoE: Bulleted List (Level 2)"/>
    <w:basedOn w:val="ListBullet2"/>
    <w:link w:val="MoEBulletedListLevel2Char"/>
    <w:rsid w:val="00A624B0"/>
    <w:pPr>
      <w:numPr>
        <w:numId w:val="7"/>
      </w:numPr>
      <w:spacing w:after="240" w:line="240" w:lineRule="auto"/>
    </w:pPr>
    <w:rPr>
      <w:sz w:val="20"/>
    </w:rPr>
  </w:style>
  <w:style w:type="paragraph" w:styleId="ListBullet">
    <w:name w:val="List Bullet"/>
    <w:basedOn w:val="Normal"/>
    <w:link w:val="ListBulletChar"/>
    <w:uiPriority w:val="99"/>
    <w:semiHidden/>
    <w:rsid w:val="00FE5D66"/>
    <w:pPr>
      <w:numPr>
        <w:numId w:val="5"/>
      </w:numPr>
      <w:spacing w:after="120"/>
      <w:contextualSpacing/>
    </w:pPr>
  </w:style>
  <w:style w:type="character" w:customStyle="1" w:styleId="ListBulletChar">
    <w:name w:val="List Bullet Char"/>
    <w:basedOn w:val="DefaultParagraphFont"/>
    <w:link w:val="ListBullet"/>
    <w:uiPriority w:val="99"/>
    <w:semiHidden/>
    <w:rsid w:val="00330021"/>
    <w:rPr>
      <w:rFonts w:ascii="Arial" w:eastAsia="Arial" w:hAnsi="Arial" w:cs="Arial"/>
      <w:color w:val="000000" w:themeColor="text1"/>
      <w:sz w:val="24"/>
      <w:szCs w:val="24"/>
    </w:rPr>
  </w:style>
  <w:style w:type="character" w:customStyle="1" w:styleId="MoEBulletedListLevel1Char">
    <w:name w:val="MoE: Bulleted List (Level 1) Char"/>
    <w:basedOn w:val="ListBulletChar"/>
    <w:link w:val="MoEBulletedListLevel1"/>
    <w:rsid w:val="00FE5D66"/>
    <w:rPr>
      <w:rFonts w:ascii="Arial" w:eastAsia="Arial" w:hAnsi="Arial" w:cs="Arial"/>
      <w:color w:val="000000" w:themeColor="text1"/>
      <w:sz w:val="20"/>
      <w:szCs w:val="24"/>
    </w:rPr>
  </w:style>
  <w:style w:type="paragraph" w:customStyle="1" w:styleId="MoENumberedList">
    <w:name w:val="MoE: Numbered List"/>
    <w:basedOn w:val="ListNumber"/>
    <w:link w:val="MoENumberedListChar"/>
    <w:rsid w:val="00D46ECE"/>
    <w:pPr>
      <w:numPr>
        <w:numId w:val="8"/>
      </w:numPr>
      <w:spacing w:after="240" w:line="240" w:lineRule="auto"/>
      <w:ind w:left="340" w:hanging="340"/>
    </w:pPr>
    <w:rPr>
      <w:sz w:val="20"/>
    </w:rPr>
  </w:style>
  <w:style w:type="paragraph" w:styleId="ListBullet2">
    <w:name w:val="List Bullet 2"/>
    <w:basedOn w:val="Normal"/>
    <w:link w:val="ListBullet2Char"/>
    <w:uiPriority w:val="99"/>
    <w:semiHidden/>
    <w:rsid w:val="00A624B0"/>
    <w:pPr>
      <w:numPr>
        <w:numId w:val="6"/>
      </w:numPr>
      <w:spacing w:after="120"/>
      <w:contextualSpacing/>
    </w:pPr>
  </w:style>
  <w:style w:type="character" w:customStyle="1" w:styleId="ListBullet2Char">
    <w:name w:val="List Bullet 2 Char"/>
    <w:basedOn w:val="DefaultParagraphFont"/>
    <w:link w:val="ListBullet2"/>
    <w:uiPriority w:val="99"/>
    <w:semiHidden/>
    <w:rsid w:val="00330021"/>
    <w:rPr>
      <w:rFonts w:ascii="Arial" w:eastAsia="Arial" w:hAnsi="Arial" w:cs="Arial"/>
      <w:color w:val="000000" w:themeColor="text1"/>
      <w:sz w:val="24"/>
      <w:szCs w:val="24"/>
    </w:rPr>
  </w:style>
  <w:style w:type="character" w:customStyle="1" w:styleId="MoEBulletedListLevel2Char">
    <w:name w:val="MoE: Bulleted List (Level 2) Char"/>
    <w:basedOn w:val="ListBullet2Char"/>
    <w:link w:val="MoEBulletedListLevel2"/>
    <w:rsid w:val="00A624B0"/>
    <w:rPr>
      <w:rFonts w:ascii="Arial" w:eastAsia="Arial" w:hAnsi="Arial" w:cs="Arial"/>
      <w:color w:val="000000" w:themeColor="text1"/>
      <w:sz w:val="20"/>
      <w:szCs w:val="24"/>
    </w:rPr>
  </w:style>
  <w:style w:type="paragraph" w:styleId="EndnoteText">
    <w:name w:val="endnote text"/>
    <w:basedOn w:val="Normal"/>
    <w:link w:val="EndnoteTextChar"/>
    <w:uiPriority w:val="99"/>
    <w:semiHidden/>
    <w:rsid w:val="00D46ECE"/>
    <w:pPr>
      <w:spacing w:after="0" w:line="240" w:lineRule="auto"/>
    </w:pPr>
    <w:rPr>
      <w:sz w:val="20"/>
      <w:szCs w:val="20"/>
    </w:rPr>
  </w:style>
  <w:style w:type="paragraph" w:styleId="ListNumber">
    <w:name w:val="List Number"/>
    <w:basedOn w:val="Normal"/>
    <w:link w:val="ListNumberChar"/>
    <w:uiPriority w:val="99"/>
    <w:semiHidden/>
    <w:rsid w:val="00D46ECE"/>
    <w:pPr>
      <w:numPr>
        <w:numId w:val="9"/>
      </w:numPr>
      <w:spacing w:after="120"/>
      <w:contextualSpacing/>
    </w:pPr>
  </w:style>
  <w:style w:type="character" w:customStyle="1" w:styleId="ListNumberChar">
    <w:name w:val="List Number Char"/>
    <w:basedOn w:val="DefaultParagraphFont"/>
    <w:link w:val="ListNumber"/>
    <w:uiPriority w:val="99"/>
    <w:semiHidden/>
    <w:rsid w:val="00330021"/>
    <w:rPr>
      <w:rFonts w:ascii="Arial" w:eastAsia="Arial" w:hAnsi="Arial" w:cs="Arial"/>
      <w:color w:val="000000" w:themeColor="text1"/>
      <w:sz w:val="24"/>
      <w:szCs w:val="24"/>
    </w:rPr>
  </w:style>
  <w:style w:type="character" w:customStyle="1" w:styleId="MoENumberedListChar">
    <w:name w:val="MoE: Numbered List Char"/>
    <w:basedOn w:val="ListNumberChar"/>
    <w:link w:val="MoENumberedList"/>
    <w:rsid w:val="00D46ECE"/>
    <w:rPr>
      <w:rFonts w:ascii="Arial" w:eastAsia="Arial" w:hAnsi="Arial" w:cs="Arial"/>
      <w:color w:val="000000" w:themeColor="text1"/>
      <w:sz w:val="20"/>
      <w:szCs w:val="24"/>
    </w:rPr>
  </w:style>
  <w:style w:type="character" w:customStyle="1" w:styleId="EndnoteTextChar">
    <w:name w:val="Endnote Text Char"/>
    <w:basedOn w:val="DefaultParagraphFont"/>
    <w:link w:val="EndnoteText"/>
    <w:uiPriority w:val="99"/>
    <w:semiHidden/>
    <w:rsid w:val="00D46ECE"/>
    <w:rPr>
      <w:sz w:val="20"/>
      <w:szCs w:val="20"/>
    </w:rPr>
  </w:style>
  <w:style w:type="character" w:styleId="EndnoteReference">
    <w:name w:val="endnote reference"/>
    <w:basedOn w:val="DefaultParagraphFont"/>
    <w:uiPriority w:val="99"/>
    <w:semiHidden/>
    <w:rsid w:val="00D46ECE"/>
    <w:rPr>
      <w:vertAlign w:val="superscript"/>
    </w:rPr>
  </w:style>
  <w:style w:type="paragraph" w:customStyle="1" w:styleId="MoEFootnote">
    <w:name w:val="MoE: Footnote"/>
    <w:basedOn w:val="EndnoteText"/>
    <w:link w:val="MoEFootnoteChar"/>
    <w:rsid w:val="00D46ECE"/>
    <w:rPr>
      <w:rFonts w:ascii="Calibri Light" w:hAnsi="Calibri Light" w:cs="Calibri Light"/>
      <w:sz w:val="16"/>
      <w:szCs w:val="16"/>
    </w:rPr>
  </w:style>
  <w:style w:type="paragraph" w:styleId="FootnoteText">
    <w:name w:val="footnote text"/>
    <w:basedOn w:val="Normal"/>
    <w:link w:val="FootnoteTextChar"/>
    <w:uiPriority w:val="99"/>
    <w:semiHidden/>
    <w:rsid w:val="00D46ECE"/>
    <w:pPr>
      <w:spacing w:after="0" w:line="240" w:lineRule="auto"/>
    </w:pPr>
    <w:rPr>
      <w:sz w:val="20"/>
      <w:szCs w:val="20"/>
    </w:rPr>
  </w:style>
  <w:style w:type="character" w:customStyle="1" w:styleId="MoEFootnoteChar">
    <w:name w:val="MoE: Footnote Char"/>
    <w:basedOn w:val="EndnoteTextChar"/>
    <w:link w:val="MoEFootnote"/>
    <w:rsid w:val="00D46ECE"/>
    <w:rPr>
      <w:rFonts w:ascii="Calibri Light" w:hAnsi="Calibri Light" w:cs="Calibri Light"/>
      <w:sz w:val="16"/>
      <w:szCs w:val="16"/>
    </w:rPr>
  </w:style>
  <w:style w:type="character" w:customStyle="1" w:styleId="FootnoteTextChar">
    <w:name w:val="Footnote Text Char"/>
    <w:basedOn w:val="DefaultParagraphFont"/>
    <w:link w:val="FootnoteText"/>
    <w:uiPriority w:val="99"/>
    <w:semiHidden/>
    <w:rsid w:val="00D46ECE"/>
    <w:rPr>
      <w:sz w:val="20"/>
      <w:szCs w:val="20"/>
    </w:rPr>
  </w:style>
  <w:style w:type="character" w:styleId="FootnoteReference">
    <w:name w:val="footnote reference"/>
    <w:basedOn w:val="DefaultParagraphFont"/>
    <w:uiPriority w:val="99"/>
    <w:semiHidden/>
    <w:rsid w:val="00D46ECE"/>
    <w:rPr>
      <w:vertAlign w:val="superscript"/>
    </w:rPr>
  </w:style>
  <w:style w:type="paragraph" w:customStyle="1" w:styleId="MoEQuoteBold">
    <w:name w:val="MoE: Quote (Bold)"/>
    <w:basedOn w:val="MoEBodyText"/>
    <w:link w:val="MoEQuoteBoldChar"/>
    <w:rsid w:val="00265E84"/>
    <w:pPr>
      <w:spacing w:after="120"/>
      <w:ind w:left="284"/>
    </w:pPr>
    <w:rPr>
      <w:b/>
      <w:color w:val="01853E"/>
      <w:sz w:val="28"/>
      <w:szCs w:val="28"/>
    </w:rPr>
  </w:style>
  <w:style w:type="paragraph" w:customStyle="1" w:styleId="MoEQuote">
    <w:name w:val="MoE: Quote"/>
    <w:basedOn w:val="MoEQuoteBold"/>
    <w:next w:val="MoEBodyText"/>
    <w:link w:val="MoEQuoteChar"/>
    <w:qFormat/>
    <w:rsid w:val="00265E84"/>
    <w:pPr>
      <w:pBdr>
        <w:left w:val="single" w:sz="8" w:space="11" w:color="3F92CF"/>
      </w:pBdr>
    </w:pPr>
    <w:rPr>
      <w:b w:val="0"/>
    </w:rPr>
  </w:style>
  <w:style w:type="paragraph" w:styleId="Quote">
    <w:name w:val="Quote"/>
    <w:basedOn w:val="Normal"/>
    <w:next w:val="Normal"/>
    <w:link w:val="QuoteChar"/>
    <w:uiPriority w:val="29"/>
    <w:semiHidden/>
    <w:qFormat/>
    <w:rsid w:val="00D46EC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46ECE"/>
    <w:rPr>
      <w:i/>
      <w:iCs/>
      <w:color w:val="404040" w:themeColor="text1" w:themeTint="BF"/>
    </w:rPr>
  </w:style>
  <w:style w:type="paragraph" w:customStyle="1" w:styleId="MoEFeatureTextWhite">
    <w:name w:val="MoE: Feature Text (White)"/>
    <w:basedOn w:val="Normal"/>
    <w:rsid w:val="009236E4"/>
    <w:rPr>
      <w:rFonts w:ascii="Calibri Light" w:hAnsi="Calibri Light" w:cs="Calibri Light"/>
      <w:color w:val="FFFFFF" w:themeColor="background1"/>
      <w:sz w:val="28"/>
      <w:szCs w:val="28"/>
    </w:rPr>
  </w:style>
  <w:style w:type="character" w:customStyle="1" w:styleId="MoEQuoteBoldChar">
    <w:name w:val="MoE: Quote (Bold) Char"/>
    <w:basedOn w:val="MoEBodyTextChar"/>
    <w:link w:val="MoEQuoteBold"/>
    <w:rsid w:val="00265E84"/>
    <w:rPr>
      <w:rFonts w:ascii="Arial" w:eastAsiaTheme="majorEastAsia" w:hAnsi="Arial" w:cstheme="majorBidi"/>
      <w:b/>
      <w:color w:val="01853E"/>
      <w:sz w:val="28"/>
      <w:szCs w:val="28"/>
    </w:rPr>
  </w:style>
  <w:style w:type="character" w:customStyle="1" w:styleId="MoEQuoteChar">
    <w:name w:val="MoE: Quote Char"/>
    <w:basedOn w:val="MoEQuoteBoldChar"/>
    <w:link w:val="MoEQuote"/>
    <w:rsid w:val="00265E84"/>
    <w:rPr>
      <w:rFonts w:ascii="Arial" w:eastAsiaTheme="majorEastAsia" w:hAnsi="Arial" w:cstheme="majorBidi"/>
      <w:b w:val="0"/>
      <w:color w:val="01853E"/>
      <w:sz w:val="28"/>
      <w:szCs w:val="28"/>
    </w:rPr>
  </w:style>
  <w:style w:type="paragraph" w:customStyle="1" w:styleId="MoEHorizontalLineDivider">
    <w:name w:val="MoE: Horizontal Line Divider"/>
    <w:basedOn w:val="MoEBodyText"/>
    <w:link w:val="MoEHorizontalLineDividerChar"/>
    <w:qFormat/>
    <w:rsid w:val="009236E4"/>
    <w:pPr>
      <w:pBdr>
        <w:top w:val="single" w:sz="8" w:space="1" w:color="auto"/>
      </w:pBdr>
    </w:pPr>
  </w:style>
  <w:style w:type="paragraph" w:customStyle="1" w:styleId="MoEBodyTextHorizontalLine">
    <w:name w:val="MoE: Body Text (Horizontal Line)"/>
    <w:basedOn w:val="MoEBodyText"/>
    <w:next w:val="MoEBodyText"/>
    <w:link w:val="MoEBodyTextHorizontalLineChar"/>
    <w:rsid w:val="009236E4"/>
    <w:pPr>
      <w:pBdr>
        <w:bottom w:val="single" w:sz="8" w:space="20" w:color="auto"/>
      </w:pBdr>
    </w:pPr>
  </w:style>
  <w:style w:type="character" w:customStyle="1" w:styleId="MoEHorizontalLineDividerChar">
    <w:name w:val="MoE: Horizontal Line Divider Char"/>
    <w:basedOn w:val="MoEBodyTextChar"/>
    <w:link w:val="MoEHorizontalLineDivider"/>
    <w:rsid w:val="009236E4"/>
    <w:rPr>
      <w:rFonts w:ascii="Arial" w:eastAsiaTheme="majorEastAsia" w:hAnsi="Arial" w:cstheme="majorBidi"/>
      <w:b w:val="0"/>
      <w:color w:val="C72A30"/>
      <w:sz w:val="20"/>
      <w:szCs w:val="20"/>
    </w:rPr>
  </w:style>
  <w:style w:type="paragraph" w:styleId="NormalWeb">
    <w:name w:val="Normal (Web)"/>
    <w:basedOn w:val="Normal"/>
    <w:uiPriority w:val="99"/>
    <w:semiHidden/>
    <w:rsid w:val="00330021"/>
    <w:pPr>
      <w:spacing w:before="100" w:beforeAutospacing="1" w:after="100" w:afterAutospacing="1" w:line="240" w:lineRule="auto"/>
    </w:pPr>
    <w:rPr>
      <w:rFonts w:ascii="Courier" w:eastAsiaTheme="minorEastAsia" w:hAnsi="Courier" w:cs="Courier"/>
      <w:lang w:eastAsia="en-NZ"/>
    </w:rPr>
  </w:style>
  <w:style w:type="character" w:customStyle="1" w:styleId="MoEBodyTextHorizontalLineChar">
    <w:name w:val="MoE: Body Text (Horizontal Line) Char"/>
    <w:basedOn w:val="MoEBodyTextChar"/>
    <w:link w:val="MoEBodyTextHorizontalLine"/>
    <w:rsid w:val="009236E4"/>
    <w:rPr>
      <w:rFonts w:ascii="Arial" w:eastAsiaTheme="majorEastAsia" w:hAnsi="Arial" w:cstheme="majorBidi"/>
      <w:b w:val="0"/>
      <w:color w:val="C72A30"/>
      <w:sz w:val="20"/>
      <w:szCs w:val="20"/>
    </w:rPr>
  </w:style>
  <w:style w:type="table" w:styleId="TableGrid">
    <w:name w:val="Table Grid"/>
    <w:basedOn w:val="TableNormal"/>
    <w:uiPriority w:val="59"/>
    <w:rsid w:val="005D28C9"/>
    <w:pPr>
      <w:keepLines/>
      <w:suppressAutoHyphens/>
      <w:spacing w:before="120" w:after="120" w:line="240" w:lineRule="auto"/>
      <w:ind w:left="113"/>
    </w:pPr>
    <w:rPr>
      <w:rFonts w:ascii="Calibri Light" w:hAnsi="Calibri Light"/>
      <w:sz w:val="20"/>
    </w:rPr>
    <w:tblPr>
      <w:tblStyleRowBandSize w:val="1"/>
      <w:tblStyleColBandSize w:val="1"/>
      <w:tblBorders>
        <w:insideV w:val="single" w:sz="8" w:space="0" w:color="D9D9D9" w:themeColor="background1" w:themeShade="D9"/>
      </w:tblBorders>
    </w:tblPr>
    <w:trPr>
      <w:cantSplit/>
    </w:trPr>
    <w:tcPr>
      <w:shd w:val="clear" w:color="auto" w:fill="auto"/>
    </w:tcPr>
    <w:tblStylePr w:type="firstRow">
      <w:rPr>
        <w:rFonts w:ascii="Arial" w:hAnsi="Arial"/>
        <w:b/>
        <w:i w:val="0"/>
        <w:color w:val="FFFFFF" w:themeColor="background1"/>
        <w:sz w:val="20"/>
      </w:rPr>
      <w:tblPr/>
      <w:tcPr>
        <w:shd w:val="clear" w:color="auto" w:fill="3472AC"/>
      </w:tcPr>
    </w:tblStylePr>
    <w:tblStylePr w:type="firstCol">
      <w:rPr>
        <w:rFonts w:ascii="Arial" w:hAnsi="Arial"/>
        <w:b w:val="0"/>
        <w:i w:val="0"/>
      </w:r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swCell">
      <w:rPr>
        <w:b/>
      </w:rPr>
      <w:tblPr/>
      <w:tcPr>
        <w:tcBorders>
          <w:top w:val="nil"/>
          <w:left w:val="nil"/>
          <w:bottom w:val="nil"/>
          <w:right w:val="nil"/>
          <w:insideH w:val="nil"/>
          <w:insideV w:val="nil"/>
          <w:tl2br w:val="nil"/>
          <w:tr2bl w:val="nil"/>
        </w:tcBorders>
      </w:tcPr>
    </w:tblStylePr>
  </w:style>
  <w:style w:type="paragraph" w:customStyle="1" w:styleId="MoEImageCaption">
    <w:name w:val="MoE: Image Caption"/>
    <w:basedOn w:val="MoEBodyText"/>
    <w:next w:val="MoEBodyText"/>
    <w:link w:val="MoEImageCaptionChar"/>
    <w:rsid w:val="00265E84"/>
    <w:pPr>
      <w:pBdr>
        <w:bottom w:val="single" w:sz="2" w:space="6" w:color="01853E"/>
      </w:pBdr>
      <w:spacing w:before="240" w:after="120"/>
    </w:pPr>
    <w:rPr>
      <w:b/>
      <w:color w:val="01853E"/>
      <w:sz w:val="18"/>
      <w:szCs w:val="18"/>
    </w:rPr>
  </w:style>
  <w:style w:type="paragraph" w:customStyle="1" w:styleId="MoETableBodyText">
    <w:name w:val="MoE: Table (Body Text)"/>
    <w:basedOn w:val="MoEBodyText"/>
    <w:link w:val="MoETableBodyTextChar"/>
    <w:rsid w:val="00CF1982"/>
    <w:pPr>
      <w:spacing w:after="120"/>
    </w:pPr>
  </w:style>
  <w:style w:type="paragraph" w:customStyle="1" w:styleId="MoETableHeading">
    <w:name w:val="MoE: Table (Heading)"/>
    <w:basedOn w:val="MoEBodyText"/>
    <w:link w:val="MoETableHeadingChar"/>
    <w:autoRedefine/>
    <w:rsid w:val="005F3255"/>
    <w:pPr>
      <w:spacing w:after="120"/>
    </w:pPr>
    <w:rPr>
      <w:b/>
      <w:color w:val="FFFFFF" w:themeColor="background1"/>
    </w:rPr>
  </w:style>
  <w:style w:type="table" w:customStyle="1" w:styleId="reversedgrey">
    <w:name w:val="reversed grey"/>
    <w:basedOn w:val="TableNormal"/>
    <w:uiPriority w:val="99"/>
    <w:rsid w:val="005D28C9"/>
    <w:pPr>
      <w:spacing w:before="120" w:after="0" w:line="240" w:lineRule="auto"/>
      <w:ind w:left="113"/>
    </w:pPr>
    <w:rPr>
      <w:rFonts w:ascii="Calibri Light" w:hAnsi="Calibri Light"/>
      <w:sz w:val="20"/>
    </w:rPr>
    <w:tblPr>
      <w:tblStyleRowBandSize w:val="1"/>
      <w:tblBorders>
        <w:insideV w:val="single" w:sz="8" w:space="0" w:color="D9D9D9" w:themeColor="background1" w:themeShade="D9"/>
      </w:tblBorders>
    </w:tblPr>
    <w:tblStylePr w:type="firstRow">
      <w:rPr>
        <w:rFonts w:ascii="Arial" w:hAnsi="Arial"/>
        <w:b/>
        <w:i w:val="0"/>
        <w:color w:val="FFFFFF" w:themeColor="background1"/>
      </w:rPr>
      <w:tblPr/>
      <w:tcPr>
        <w:shd w:val="clear" w:color="auto" w:fill="3472AC"/>
      </w:tcPr>
    </w:tblStylePr>
    <w:tblStylePr w:type="lastRow">
      <w:rPr>
        <w:rFonts w:ascii="Arial" w:hAnsi="Arial"/>
        <w:b w:val="0"/>
        <w:i w:val="0"/>
        <w:sz w:val="20"/>
      </w:r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customStyle="1" w:styleId="MoETableBodyTextChar">
    <w:name w:val="MoE: Table (Body Text) Char"/>
    <w:basedOn w:val="MoEBodyTextChar"/>
    <w:link w:val="MoETableBodyText"/>
    <w:rsid w:val="00CF1982"/>
    <w:rPr>
      <w:rFonts w:ascii="Calibri Light" w:eastAsia="Arial" w:hAnsi="Calibri Light" w:cs="Arial"/>
      <w:b w:val="0"/>
      <w:color w:val="000000" w:themeColor="text1"/>
      <w:sz w:val="24"/>
      <w:szCs w:val="24"/>
    </w:rPr>
  </w:style>
  <w:style w:type="paragraph" w:customStyle="1" w:styleId="MoEHeading1NoTOC">
    <w:name w:val="MoE: Heading 1 (No TOC)"/>
    <w:basedOn w:val="MoEHeading1"/>
    <w:next w:val="MoEBodyText"/>
    <w:link w:val="MoEHeading1NoTOCChar"/>
    <w:rsid w:val="00582135"/>
    <w:pPr>
      <w:outlineLvl w:val="9"/>
    </w:pPr>
  </w:style>
  <w:style w:type="character" w:customStyle="1" w:styleId="MoETableHeadingChar">
    <w:name w:val="MoE: Table (Heading) Char"/>
    <w:basedOn w:val="MoETableBodyTextChar"/>
    <w:link w:val="MoETableHeading"/>
    <w:rsid w:val="005F3255"/>
    <w:rPr>
      <w:rFonts w:ascii="Arial" w:eastAsiaTheme="majorEastAsia" w:hAnsi="Arial" w:cstheme="majorBidi"/>
      <w:b/>
      <w:color w:val="FFFFFF" w:themeColor="background1"/>
      <w:sz w:val="24"/>
      <w:szCs w:val="24"/>
    </w:rPr>
  </w:style>
  <w:style w:type="paragraph" w:customStyle="1" w:styleId="MoETableLargeRedText">
    <w:name w:val="MoE: Table (Large Red Text)"/>
    <w:basedOn w:val="MoEBodyText"/>
    <w:link w:val="MoETableLargeRedTextChar"/>
    <w:rsid w:val="00265E84"/>
    <w:pPr>
      <w:spacing w:after="120"/>
    </w:pPr>
    <w:rPr>
      <w:b/>
      <w:color w:val="01853E"/>
      <w:sz w:val="44"/>
      <w:szCs w:val="44"/>
    </w:rPr>
  </w:style>
  <w:style w:type="character" w:customStyle="1" w:styleId="MoEHeading1NoTOCChar">
    <w:name w:val="MoE: Heading 1 (No TOC) Char"/>
    <w:basedOn w:val="MoEHeading1Char"/>
    <w:link w:val="MoEHeading1NoTOC"/>
    <w:rsid w:val="00582135"/>
    <w:rPr>
      <w:rFonts w:ascii="Arial" w:eastAsiaTheme="majorEastAsia" w:hAnsi="Arial" w:cs="Arial"/>
      <w:b/>
      <w:color w:val="C72A30"/>
      <w:sz w:val="44"/>
      <w:szCs w:val="44"/>
    </w:rPr>
  </w:style>
  <w:style w:type="paragraph" w:customStyle="1" w:styleId="MoETableBoldText">
    <w:name w:val="MoE: Table (Bold Text)"/>
    <w:basedOn w:val="MoETableBodyText"/>
    <w:link w:val="MoETableBoldTextChar"/>
    <w:rsid w:val="00D658F0"/>
    <w:rPr>
      <w:b/>
    </w:rPr>
  </w:style>
  <w:style w:type="character" w:customStyle="1" w:styleId="MoETableLargeRedTextChar">
    <w:name w:val="MoE: Table (Large Red Text) Char"/>
    <w:basedOn w:val="MoEBodyTextChar"/>
    <w:link w:val="MoETableLargeRedText"/>
    <w:rsid w:val="00265E84"/>
    <w:rPr>
      <w:rFonts w:ascii="Arial" w:eastAsiaTheme="majorEastAsia" w:hAnsi="Arial" w:cstheme="majorBidi"/>
      <w:b/>
      <w:color w:val="01853E"/>
      <w:sz w:val="44"/>
      <w:szCs w:val="44"/>
    </w:rPr>
  </w:style>
  <w:style w:type="paragraph" w:customStyle="1" w:styleId="MoETableBoldandRed">
    <w:name w:val="MoE: Table (Bold and Red)"/>
    <w:basedOn w:val="MoETableBoldText"/>
    <w:link w:val="MoETableBoldandRedChar"/>
    <w:rsid w:val="00265E84"/>
    <w:rPr>
      <w:color w:val="01853E"/>
    </w:rPr>
  </w:style>
  <w:style w:type="character" w:customStyle="1" w:styleId="MoETableBoldTextChar">
    <w:name w:val="MoE: Table (Bold Text) Char"/>
    <w:basedOn w:val="MoETableBodyTextChar"/>
    <w:link w:val="MoETableBoldText"/>
    <w:rsid w:val="00D658F0"/>
    <w:rPr>
      <w:rFonts w:ascii="Arial" w:eastAsiaTheme="majorEastAsia" w:hAnsi="Arial" w:cstheme="majorBidi"/>
      <w:b/>
      <w:color w:val="000000" w:themeColor="text1"/>
      <w:sz w:val="20"/>
      <w:szCs w:val="20"/>
    </w:rPr>
  </w:style>
  <w:style w:type="paragraph" w:styleId="TOCHeading">
    <w:name w:val="TOC Heading"/>
    <w:basedOn w:val="Heading1"/>
    <w:next w:val="Normal"/>
    <w:uiPriority w:val="39"/>
    <w:unhideWhenUsed/>
    <w:rsid w:val="00265E84"/>
    <w:pPr>
      <w:spacing w:before="0" w:after="840"/>
      <w:outlineLvl w:val="9"/>
    </w:pPr>
    <w:rPr>
      <w:rFonts w:ascii="Calibri Light" w:hAnsi="Calibri Light"/>
      <w:b/>
      <w:sz w:val="44"/>
      <w:lang w:val="en-US"/>
    </w:rPr>
  </w:style>
  <w:style w:type="character" w:customStyle="1" w:styleId="MoETableBoldandRedChar">
    <w:name w:val="MoE: Table (Bold and Red) Char"/>
    <w:basedOn w:val="MoETableBoldTextChar"/>
    <w:link w:val="MoETableBoldandRed"/>
    <w:rsid w:val="00265E84"/>
    <w:rPr>
      <w:rFonts w:ascii="Arial" w:eastAsiaTheme="majorEastAsia" w:hAnsi="Arial" w:cstheme="majorBidi"/>
      <w:b/>
      <w:color w:val="01853E"/>
      <w:sz w:val="20"/>
      <w:szCs w:val="20"/>
    </w:rPr>
  </w:style>
  <w:style w:type="paragraph" w:styleId="TOC1">
    <w:name w:val="toc 1"/>
    <w:basedOn w:val="Normal"/>
    <w:next w:val="Normal"/>
    <w:autoRedefine/>
    <w:uiPriority w:val="39"/>
    <w:rsid w:val="002A13F2"/>
    <w:pPr>
      <w:tabs>
        <w:tab w:val="right" w:leader="dot" w:pos="9923"/>
      </w:tabs>
      <w:spacing w:after="100"/>
    </w:pPr>
    <w:rPr>
      <w:rFonts w:ascii="Calibri Light" w:hAnsi="Calibri Light" w:cs="Calibri Light"/>
      <w:b/>
      <w:noProof/>
      <w:color w:val="2A6EBB"/>
      <w:sz w:val="28"/>
    </w:rPr>
  </w:style>
  <w:style w:type="paragraph" w:styleId="TOC2">
    <w:name w:val="toc 2"/>
    <w:basedOn w:val="Normal"/>
    <w:next w:val="Normal"/>
    <w:autoRedefine/>
    <w:uiPriority w:val="39"/>
    <w:rsid w:val="00DA30FC"/>
    <w:pPr>
      <w:tabs>
        <w:tab w:val="right" w:leader="dot" w:pos="9923"/>
      </w:tabs>
      <w:spacing w:after="100"/>
      <w:ind w:left="227" w:right="227"/>
    </w:pPr>
    <w:rPr>
      <w:rFonts w:ascii="Calibri Light" w:hAnsi="Calibri Light"/>
      <w:sz w:val="20"/>
    </w:rPr>
  </w:style>
  <w:style w:type="paragraph" w:styleId="TOC3">
    <w:name w:val="toc 3"/>
    <w:basedOn w:val="Normal"/>
    <w:next w:val="Normal"/>
    <w:autoRedefine/>
    <w:uiPriority w:val="39"/>
    <w:rsid w:val="006E18D7"/>
    <w:pPr>
      <w:tabs>
        <w:tab w:val="right" w:leader="dot" w:pos="9923"/>
      </w:tabs>
      <w:spacing w:after="100"/>
      <w:ind w:left="227" w:right="169"/>
    </w:pPr>
    <w:rPr>
      <w:rFonts w:ascii="Calibri Light" w:hAnsi="Calibri Light"/>
      <w:sz w:val="20"/>
    </w:rPr>
  </w:style>
  <w:style w:type="character" w:styleId="Hyperlink">
    <w:name w:val="Hyperlink"/>
    <w:basedOn w:val="DefaultParagraphFont"/>
    <w:uiPriority w:val="99"/>
    <w:rsid w:val="00DA30FC"/>
    <w:rPr>
      <w:color w:val="9454C3" w:themeColor="hyperlink"/>
      <w:u w:val="single"/>
    </w:rPr>
  </w:style>
  <w:style w:type="character" w:customStyle="1" w:styleId="MoEImageCaptionChar">
    <w:name w:val="MoE: Image Caption Char"/>
    <w:basedOn w:val="MoEBodyTextChar"/>
    <w:link w:val="MoEImageCaption"/>
    <w:rsid w:val="00265E84"/>
    <w:rPr>
      <w:rFonts w:ascii="Arial" w:eastAsiaTheme="majorEastAsia" w:hAnsi="Arial" w:cstheme="majorBidi"/>
      <w:b/>
      <w:color w:val="01853E"/>
      <w:sz w:val="18"/>
      <w:szCs w:val="18"/>
    </w:rPr>
  </w:style>
  <w:style w:type="paragraph" w:customStyle="1" w:styleId="FeatureTextinbox">
    <w:name w:val="Feature Text in box"/>
    <w:basedOn w:val="Normal"/>
    <w:rsid w:val="00597A0A"/>
    <w:rPr>
      <w:rFonts w:ascii="Calibri Light" w:hAnsi="Calibri Light" w:cs="Calibri Light"/>
      <w:color w:val="FFFFFF" w:themeColor="background1"/>
      <w:sz w:val="28"/>
      <w:szCs w:val="28"/>
    </w:rPr>
  </w:style>
  <w:style w:type="table" w:customStyle="1" w:styleId="FiveGoals">
    <w:name w:val="Five Goals"/>
    <w:basedOn w:val="TableNormal"/>
    <w:uiPriority w:val="99"/>
    <w:rsid w:val="005D28C9"/>
    <w:pPr>
      <w:spacing w:before="120" w:after="120" w:line="240" w:lineRule="auto"/>
      <w:ind w:left="113"/>
    </w:pPr>
    <w:rPr>
      <w:rFonts w:ascii="Calibri Light" w:hAnsi="Calibri Light"/>
      <w:sz w:val="20"/>
    </w:rPr>
    <w:tblPr>
      <w:tblBorders>
        <w:insideH w:val="single" w:sz="4" w:space="0" w:color="FFFFFF" w:themeColor="background1"/>
        <w:insideV w:val="single" w:sz="4" w:space="0" w:color="FFFFFF" w:themeColor="background1"/>
      </w:tblBorders>
    </w:tblPr>
    <w:tcPr>
      <w:shd w:val="clear" w:color="auto" w:fill="E5ECF2"/>
    </w:tcPr>
    <w:tblStylePr w:type="firstRow">
      <w:rPr>
        <w:rFonts w:ascii="Arial" w:hAnsi="Arial"/>
        <w:b/>
        <w:i w:val="0"/>
        <w:color w:val="FFFFFF" w:themeColor="background1"/>
        <w:sz w:val="28"/>
      </w:rPr>
      <w:tblPr/>
      <w:tcPr>
        <w:shd w:val="clear" w:color="auto" w:fill="3472AC"/>
      </w:tcPr>
    </w:tblStylePr>
    <w:tblStylePr w:type="firstCol">
      <w:pPr>
        <w:wordWrap/>
        <w:spacing w:beforeLines="0" w:beforeAutospacing="0" w:afterLines="0" w:afterAutospacing="0" w:line="240" w:lineRule="auto"/>
        <w:ind w:leftChars="0" w:left="113"/>
        <w:jc w:val="left"/>
        <w:outlineLvl w:val="9"/>
      </w:pPr>
      <w:rPr>
        <w:rFonts w:ascii="Arial" w:hAnsi="Arial"/>
        <w:b/>
        <w:i w:val="0"/>
        <w:color w:val="3472AC"/>
        <w:sz w:val="36"/>
      </w:rPr>
      <w:tblPr/>
      <w:tcPr>
        <w:shd w:val="clear" w:color="auto" w:fill="E5ECF2"/>
      </w:tcPr>
    </w:tblStylePr>
  </w:style>
  <w:style w:type="table" w:customStyle="1" w:styleId="AppendixOne">
    <w:name w:val="Appendix One"/>
    <w:basedOn w:val="TableNormal"/>
    <w:uiPriority w:val="99"/>
    <w:rsid w:val="005D28C9"/>
    <w:pPr>
      <w:spacing w:before="120" w:after="0" w:line="240" w:lineRule="auto"/>
      <w:ind w:left="113"/>
    </w:pPr>
    <w:rPr>
      <w:rFonts w:ascii="Calibri Light" w:hAnsi="Calibri Light"/>
      <w:sz w:val="20"/>
    </w:rPr>
    <w:tblPr>
      <w:tblBorders>
        <w:insideH w:val="single" w:sz="48" w:space="0" w:color="FFFFFF" w:themeColor="background1"/>
        <w:insideV w:val="single" w:sz="8" w:space="0" w:color="D9D9D9" w:themeColor="background1" w:themeShade="D9"/>
      </w:tblBorders>
    </w:tblPr>
    <w:tcPr>
      <w:shd w:val="clear" w:color="auto" w:fill="F2F2F2" w:themeFill="background1" w:themeFillShade="F2"/>
    </w:tcPr>
    <w:tblStylePr w:type="firstCol">
      <w:rPr>
        <w:rFonts w:ascii="Arial" w:hAnsi="Arial"/>
        <w:b/>
        <w:i w:val="0"/>
        <w:color w:val="FFFFFF" w:themeColor="background1"/>
        <w:sz w:val="20"/>
      </w:rPr>
      <w:tblPr/>
      <w:tcPr>
        <w:shd w:val="clear" w:color="auto" w:fill="3472AC"/>
      </w:tcPr>
    </w:tblStylePr>
  </w:style>
  <w:style w:type="table" w:customStyle="1" w:styleId="AppendixTwo">
    <w:name w:val="Appendix Two"/>
    <w:basedOn w:val="TableNormal"/>
    <w:uiPriority w:val="99"/>
    <w:rsid w:val="00E756D6"/>
    <w:pPr>
      <w:spacing w:before="120" w:after="0" w:line="240" w:lineRule="auto"/>
      <w:ind w:left="113"/>
    </w:pPr>
    <w:rPr>
      <w:rFonts w:ascii="Calibri Light" w:hAnsi="Calibri Light"/>
      <w:sz w:val="20"/>
    </w:rPr>
    <w:tblPr>
      <w:tblBorders>
        <w:insideH w:val="single" w:sz="8" w:space="0" w:color="FFFFFF" w:themeColor="background1"/>
        <w:insideV w:val="single" w:sz="8" w:space="0" w:color="FFFFFF" w:themeColor="background1"/>
      </w:tblBorders>
    </w:tblPr>
    <w:tcPr>
      <w:shd w:val="clear" w:color="auto" w:fill="F2F2F2" w:themeFill="background1" w:themeFillShade="F2"/>
    </w:tcPr>
  </w:style>
  <w:style w:type="character" w:customStyle="1" w:styleId="Contents-CopyWhite">
    <w:name w:val="Contents - Copy White"/>
    <w:rsid w:val="00E756D6"/>
    <w:rPr>
      <w:b/>
      <w:color w:val="FFFFFF"/>
    </w:rPr>
  </w:style>
  <w:style w:type="paragraph" w:customStyle="1" w:styleId="BulletedListLevel2">
    <w:name w:val="Bulleted List Level 2"/>
    <w:basedOn w:val="Title"/>
    <w:rsid w:val="00E756D6"/>
    <w:pPr>
      <w:numPr>
        <w:numId w:val="10"/>
      </w:numPr>
      <w:spacing w:after="240"/>
    </w:pPr>
    <w:rPr>
      <w:rFonts w:ascii="Courier New" w:hAnsi="Courier New"/>
      <w:spacing w:val="5"/>
      <w:sz w:val="20"/>
      <w:szCs w:val="20"/>
    </w:rPr>
  </w:style>
  <w:style w:type="paragraph" w:customStyle="1" w:styleId="BlueHeading1">
    <w:name w:val="Blue Heading 1"/>
    <w:basedOn w:val="Heading1"/>
    <w:rsid w:val="00265E84"/>
    <w:pPr>
      <w:spacing w:before="0" w:after="840" w:line="240" w:lineRule="auto"/>
    </w:pPr>
    <w:rPr>
      <w:rFonts w:ascii="Calibri Light" w:hAnsi="Calibri Light"/>
      <w:b/>
      <w:bCs/>
      <w:sz w:val="44"/>
    </w:rPr>
  </w:style>
  <w:style w:type="paragraph" w:customStyle="1" w:styleId="BlueSubheading3">
    <w:name w:val="Blue Subheading 3"/>
    <w:basedOn w:val="Heading3"/>
    <w:rsid w:val="00265E84"/>
    <w:pPr>
      <w:spacing w:before="200" w:after="120"/>
    </w:pPr>
    <w:rPr>
      <w:rFonts w:ascii="Calibri Light" w:hAnsi="Calibri Light"/>
      <w:b/>
      <w:bCs/>
      <w:color w:val="01853E"/>
      <w:sz w:val="20"/>
      <w:szCs w:val="22"/>
    </w:rPr>
  </w:style>
  <w:style w:type="paragraph" w:customStyle="1" w:styleId="BlueHeading1Non-Contents">
    <w:name w:val="Blue Heading 1 Non-Contents"/>
    <w:basedOn w:val="BlueHeading1"/>
    <w:rsid w:val="00265E84"/>
  </w:style>
  <w:style w:type="paragraph" w:styleId="Title">
    <w:name w:val="Title"/>
    <w:basedOn w:val="Normal"/>
    <w:next w:val="Normal"/>
    <w:link w:val="TitleChar"/>
    <w:uiPriority w:val="10"/>
    <w:semiHidden/>
    <w:qFormat/>
    <w:rsid w:val="00E756D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E756D6"/>
    <w:rPr>
      <w:rFonts w:asciiTheme="majorHAnsi" w:eastAsiaTheme="majorEastAsia" w:hAnsiTheme="majorHAnsi" w:cstheme="majorBidi"/>
      <w:spacing w:val="-10"/>
      <w:kern w:val="28"/>
      <w:sz w:val="56"/>
      <w:szCs w:val="56"/>
    </w:rPr>
  </w:style>
  <w:style w:type="table" w:customStyle="1" w:styleId="GridTable2-Accent21">
    <w:name w:val="Grid Table 2 - Accent 21"/>
    <w:basedOn w:val="TableNormal"/>
    <w:uiPriority w:val="47"/>
    <w:rsid w:val="005D28C9"/>
    <w:pPr>
      <w:spacing w:after="0" w:line="240" w:lineRule="auto"/>
    </w:pPr>
    <w:tblPr>
      <w:tblStyleRowBandSize w:val="1"/>
      <w:tblStyleColBandSize w:val="1"/>
      <w:tblBorders>
        <w:top w:val="single" w:sz="2" w:space="0" w:color="90B9DE" w:themeColor="accent2" w:themeTint="99"/>
        <w:bottom w:val="single" w:sz="2" w:space="0" w:color="90B9DE" w:themeColor="accent2" w:themeTint="99"/>
        <w:insideH w:val="single" w:sz="2" w:space="0" w:color="90B9DE" w:themeColor="accent2" w:themeTint="99"/>
        <w:insideV w:val="single" w:sz="2" w:space="0" w:color="90B9DE" w:themeColor="accent2" w:themeTint="99"/>
      </w:tblBorders>
    </w:tblPr>
    <w:tblStylePr w:type="firstRow">
      <w:rPr>
        <w:b/>
        <w:bCs/>
      </w:rPr>
      <w:tblPr/>
      <w:tcPr>
        <w:tcBorders>
          <w:top w:val="nil"/>
          <w:bottom w:val="single" w:sz="12" w:space="0" w:color="90B9DE" w:themeColor="accent2" w:themeTint="99"/>
          <w:insideH w:val="nil"/>
          <w:insideV w:val="nil"/>
        </w:tcBorders>
        <w:shd w:val="clear" w:color="auto" w:fill="FFFFFF" w:themeFill="background1"/>
      </w:tcPr>
    </w:tblStylePr>
    <w:tblStylePr w:type="lastRow">
      <w:rPr>
        <w:b/>
        <w:bCs/>
      </w:rPr>
      <w:tblPr/>
      <w:tcPr>
        <w:tcBorders>
          <w:top w:val="double" w:sz="2" w:space="0" w:color="90B9D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7F4" w:themeFill="accent2" w:themeFillTint="33"/>
      </w:tcPr>
    </w:tblStylePr>
    <w:tblStylePr w:type="band1Horz">
      <w:tblPr/>
      <w:tcPr>
        <w:shd w:val="clear" w:color="auto" w:fill="DAE7F4" w:themeFill="accent2" w:themeFillTint="33"/>
      </w:tcPr>
    </w:tblStylePr>
  </w:style>
  <w:style w:type="paragraph" w:styleId="BalloonText">
    <w:name w:val="Balloon Text"/>
    <w:basedOn w:val="Normal"/>
    <w:link w:val="BalloonTextChar"/>
    <w:uiPriority w:val="99"/>
    <w:semiHidden/>
    <w:rsid w:val="0086005E"/>
    <w:pPr>
      <w:spacing w:after="0" w:line="240" w:lineRule="auto"/>
    </w:pPr>
    <w:rPr>
      <w:rFonts w:ascii="Cambria Math" w:hAnsi="Cambria Math" w:cs="Cambria Math"/>
      <w:sz w:val="16"/>
      <w:szCs w:val="16"/>
    </w:rPr>
  </w:style>
  <w:style w:type="character" w:customStyle="1" w:styleId="BalloonTextChar">
    <w:name w:val="Balloon Text Char"/>
    <w:basedOn w:val="DefaultParagraphFont"/>
    <w:link w:val="BalloonText"/>
    <w:uiPriority w:val="99"/>
    <w:semiHidden/>
    <w:rsid w:val="0086005E"/>
    <w:rPr>
      <w:rFonts w:ascii="Cambria Math" w:hAnsi="Cambria Math" w:cs="Cambria Math"/>
      <w:sz w:val="16"/>
      <w:szCs w:val="16"/>
    </w:rPr>
  </w:style>
  <w:style w:type="character" w:styleId="IntenseEmphasis">
    <w:name w:val="Intense Emphasis"/>
    <w:basedOn w:val="DefaultParagraphFont"/>
    <w:uiPriority w:val="21"/>
    <w:rsid w:val="00265E84"/>
    <w:rPr>
      <w:i/>
      <w:iCs/>
      <w:color w:val="01853E"/>
    </w:rPr>
  </w:style>
  <w:style w:type="paragraph" w:styleId="IntenseQuote">
    <w:name w:val="Intense Quote"/>
    <w:basedOn w:val="Normal"/>
    <w:next w:val="Normal"/>
    <w:link w:val="IntenseQuoteChar"/>
    <w:uiPriority w:val="30"/>
    <w:qFormat/>
    <w:rsid w:val="00265E84"/>
    <w:pPr>
      <w:pBdr>
        <w:top w:val="single" w:sz="4" w:space="10" w:color="01853E"/>
        <w:bottom w:val="single" w:sz="4" w:space="10" w:color="01853E"/>
      </w:pBdr>
      <w:spacing w:before="360" w:after="360"/>
      <w:ind w:left="864" w:right="864"/>
      <w:jc w:val="center"/>
    </w:pPr>
    <w:rPr>
      <w:i/>
      <w:iCs/>
      <w:color w:val="01853E"/>
    </w:rPr>
  </w:style>
  <w:style w:type="character" w:customStyle="1" w:styleId="IntenseQuoteChar">
    <w:name w:val="Intense Quote Char"/>
    <w:basedOn w:val="DefaultParagraphFont"/>
    <w:link w:val="IntenseQuote"/>
    <w:uiPriority w:val="30"/>
    <w:rsid w:val="00265E84"/>
    <w:rPr>
      <w:i/>
      <w:iCs/>
      <w:color w:val="01853E"/>
    </w:rPr>
  </w:style>
  <w:style w:type="character" w:styleId="IntenseReference">
    <w:name w:val="Intense Reference"/>
    <w:basedOn w:val="DefaultParagraphFont"/>
    <w:uiPriority w:val="32"/>
    <w:rsid w:val="00265E84"/>
    <w:rPr>
      <w:b/>
      <w:bCs/>
      <w:smallCaps/>
      <w:color w:val="01853E"/>
      <w:spacing w:val="5"/>
    </w:rPr>
  </w:style>
  <w:style w:type="paragraph" w:styleId="ListParagraph">
    <w:name w:val="List Paragraph"/>
    <w:basedOn w:val="Normal"/>
    <w:uiPriority w:val="34"/>
    <w:rsid w:val="00BF5568"/>
    <w:pPr>
      <w:ind w:left="720"/>
      <w:contextualSpacing/>
    </w:pPr>
  </w:style>
  <w:style w:type="character" w:styleId="UnresolvedMention">
    <w:name w:val="Unresolved Mention"/>
    <w:basedOn w:val="DefaultParagraphFont"/>
    <w:uiPriority w:val="99"/>
    <w:semiHidden/>
    <w:unhideWhenUsed/>
    <w:rsid w:val="00AF7A70"/>
    <w:rPr>
      <w:color w:val="605E5C"/>
      <w:shd w:val="clear" w:color="auto" w:fill="E1DFDD"/>
    </w:rPr>
  </w:style>
  <w:style w:type="character" w:styleId="Mention">
    <w:name w:val="Mention"/>
    <w:basedOn w:val="DefaultParagraphFont"/>
    <w:uiPriority w:val="99"/>
    <w:unhideWhenUsed/>
    <w:rsid w:val="001D2FCB"/>
    <w:rPr>
      <w:color w:val="2B579A"/>
      <w:shd w:val="clear" w:color="auto" w:fill="E6E6E6"/>
    </w:rPr>
  </w:style>
  <w:style w:type="paragraph" w:styleId="CommentText">
    <w:name w:val="annotation text"/>
    <w:basedOn w:val="Normal"/>
    <w:link w:val="CommentTextChar"/>
    <w:uiPriority w:val="99"/>
    <w:unhideWhenUsed/>
    <w:rsid w:val="001D2FCB"/>
    <w:pPr>
      <w:spacing w:line="240" w:lineRule="auto"/>
    </w:pPr>
    <w:rPr>
      <w:sz w:val="20"/>
      <w:szCs w:val="20"/>
    </w:rPr>
  </w:style>
  <w:style w:type="character" w:customStyle="1" w:styleId="CommentTextChar">
    <w:name w:val="Comment Text Char"/>
    <w:basedOn w:val="DefaultParagraphFont"/>
    <w:link w:val="CommentText"/>
    <w:uiPriority w:val="99"/>
    <w:rsid w:val="001D2FCB"/>
    <w:rPr>
      <w:sz w:val="20"/>
      <w:szCs w:val="20"/>
    </w:rPr>
  </w:style>
  <w:style w:type="character" w:styleId="CommentReference">
    <w:name w:val="annotation reference"/>
    <w:basedOn w:val="DefaultParagraphFont"/>
    <w:uiPriority w:val="99"/>
    <w:semiHidden/>
    <w:unhideWhenUsed/>
    <w:rsid w:val="001D2FCB"/>
    <w:rPr>
      <w:sz w:val="16"/>
      <w:szCs w:val="16"/>
    </w:rPr>
  </w:style>
  <w:style w:type="table" w:styleId="PlainTable2">
    <w:name w:val="Plain Table 2"/>
    <w:basedOn w:val="TableNormal"/>
    <w:uiPriority w:val="42"/>
    <w:rsid w:val="006748A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rmaltextrun">
    <w:name w:val="normaltextrun"/>
    <w:basedOn w:val="DefaultParagraphFont"/>
    <w:rsid w:val="00564ABB"/>
  </w:style>
  <w:style w:type="character" w:styleId="FollowedHyperlink">
    <w:name w:val="FollowedHyperlink"/>
    <w:basedOn w:val="DefaultParagraphFont"/>
    <w:uiPriority w:val="99"/>
    <w:semiHidden/>
    <w:unhideWhenUsed/>
    <w:rsid w:val="006521F8"/>
    <w:rPr>
      <w:color w:val="3EBBF0" w:themeColor="followedHyperlink"/>
      <w:u w:val="single"/>
    </w:rPr>
  </w:style>
  <w:style w:type="paragraph" w:styleId="CommentSubject">
    <w:name w:val="annotation subject"/>
    <w:basedOn w:val="CommentText"/>
    <w:next w:val="CommentText"/>
    <w:link w:val="CommentSubjectChar"/>
    <w:uiPriority w:val="99"/>
    <w:semiHidden/>
    <w:unhideWhenUsed/>
    <w:rsid w:val="00585BFE"/>
    <w:rPr>
      <w:b/>
      <w:bCs/>
    </w:rPr>
  </w:style>
  <w:style w:type="character" w:customStyle="1" w:styleId="CommentSubjectChar">
    <w:name w:val="Comment Subject Char"/>
    <w:basedOn w:val="CommentTextChar"/>
    <w:link w:val="CommentSubject"/>
    <w:uiPriority w:val="99"/>
    <w:semiHidden/>
    <w:rsid w:val="00585BFE"/>
    <w:rPr>
      <w:b/>
      <w:bCs/>
      <w:sz w:val="20"/>
      <w:szCs w:val="20"/>
    </w:rPr>
  </w:style>
  <w:style w:type="paragraph" w:styleId="Caption">
    <w:name w:val="caption"/>
    <w:basedOn w:val="Normal"/>
    <w:next w:val="Normal"/>
    <w:uiPriority w:val="35"/>
    <w:unhideWhenUsed/>
    <w:qFormat/>
    <w:rsid w:val="00217112"/>
    <w:pPr>
      <w:spacing w:after="200" w:line="240" w:lineRule="auto"/>
    </w:pPr>
    <w:rPr>
      <w:i/>
      <w:iCs/>
      <w:color w:val="242852" w:themeColor="text2"/>
      <w:sz w:val="18"/>
      <w:szCs w:val="18"/>
    </w:rPr>
  </w:style>
  <w:style w:type="table" w:customStyle="1" w:styleId="TableGrid1">
    <w:name w:val="Table Grid1"/>
    <w:basedOn w:val="TableNormal"/>
    <w:next w:val="TableGrid"/>
    <w:uiPriority w:val="59"/>
    <w:rsid w:val="00FC1B97"/>
    <w:pPr>
      <w:keepLines/>
      <w:suppressAutoHyphens/>
      <w:spacing w:before="120" w:after="120" w:line="240" w:lineRule="auto"/>
      <w:ind w:left="113"/>
    </w:pPr>
    <w:rPr>
      <w:rFonts w:ascii="Calibri Light" w:hAnsi="Calibri Light"/>
      <w:sz w:val="20"/>
    </w:rPr>
    <w:tblPr>
      <w:tblStyleRowBandSize w:val="1"/>
      <w:tblStyleColBandSize w:val="1"/>
      <w:tblBorders>
        <w:insideV w:val="single" w:sz="8" w:space="0" w:color="D9D9D9" w:themeColor="background1" w:themeShade="D9"/>
      </w:tblBorders>
    </w:tblPr>
    <w:trPr>
      <w:cantSplit/>
    </w:trPr>
    <w:tcPr>
      <w:shd w:val="clear" w:color="auto" w:fill="auto"/>
    </w:tcPr>
    <w:tblStylePr w:type="firstRow">
      <w:rPr>
        <w:rFonts w:ascii="Arial" w:hAnsi="Arial"/>
        <w:b/>
        <w:i w:val="0"/>
        <w:color w:val="FFFFFF" w:themeColor="background1"/>
        <w:sz w:val="20"/>
      </w:rPr>
      <w:tblPr/>
      <w:tcPr>
        <w:shd w:val="clear" w:color="auto" w:fill="3472AC"/>
      </w:tcPr>
    </w:tblStylePr>
    <w:tblStylePr w:type="firstCol">
      <w:rPr>
        <w:rFonts w:ascii="Arial" w:hAnsi="Arial"/>
        <w:b w:val="0"/>
        <w:i w:val="0"/>
      </w:r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swCell">
      <w:rPr>
        <w:b/>
      </w:rPr>
      <w:tblPr/>
      <w:tcPr>
        <w:tcBorders>
          <w:top w:val="nil"/>
          <w:left w:val="nil"/>
          <w:bottom w:val="nil"/>
          <w:right w:val="nil"/>
          <w:insideH w:val="nil"/>
          <w:insideV w:val="nil"/>
          <w:tl2br w:val="nil"/>
          <w:tr2bl w:val="nil"/>
        </w:tcBorders>
      </w:tcPr>
    </w:tblStylePr>
  </w:style>
  <w:style w:type="table" w:styleId="GridTable1Light-Accent1">
    <w:name w:val="Grid Table 1 Light Accent 1"/>
    <w:basedOn w:val="TableNormal"/>
    <w:uiPriority w:val="46"/>
    <w:rsid w:val="00E1422C"/>
    <w:pPr>
      <w:spacing w:after="0" w:line="240" w:lineRule="auto"/>
    </w:pPr>
    <w:tblPr>
      <w:tblStyleRowBandSize w:val="1"/>
      <w:tblStyleColBandSize w:val="1"/>
      <w:tblBorders>
        <w:top w:val="single" w:sz="4" w:space="0" w:color="98B3E8" w:themeColor="accent1" w:themeTint="66"/>
        <w:left w:val="single" w:sz="4" w:space="0" w:color="98B3E8" w:themeColor="accent1" w:themeTint="66"/>
        <w:bottom w:val="single" w:sz="4" w:space="0" w:color="98B3E8" w:themeColor="accent1" w:themeTint="66"/>
        <w:right w:val="single" w:sz="4" w:space="0" w:color="98B3E8" w:themeColor="accent1" w:themeTint="66"/>
        <w:insideH w:val="single" w:sz="4" w:space="0" w:color="98B3E8" w:themeColor="accent1" w:themeTint="66"/>
        <w:insideV w:val="single" w:sz="4" w:space="0" w:color="98B3E8" w:themeColor="accent1" w:themeTint="66"/>
      </w:tblBorders>
    </w:tblPr>
    <w:tblStylePr w:type="firstRow">
      <w:rPr>
        <w:b/>
        <w:bCs/>
      </w:rPr>
      <w:tblPr/>
      <w:tcPr>
        <w:tcBorders>
          <w:bottom w:val="single" w:sz="12" w:space="0" w:color="658DDD" w:themeColor="accent1" w:themeTint="99"/>
        </w:tcBorders>
      </w:tcPr>
    </w:tblStylePr>
    <w:tblStylePr w:type="lastRow">
      <w:rPr>
        <w:b/>
        <w:bCs/>
      </w:rPr>
      <w:tblPr/>
      <w:tcPr>
        <w:tcBorders>
          <w:top w:val="double" w:sz="2" w:space="0" w:color="658DDD"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7511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3A607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96320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ragraph">
    <w:name w:val="paragraph"/>
    <w:basedOn w:val="Normal"/>
    <w:uiPriority w:val="1"/>
    <w:rsid w:val="00DF05DB"/>
    <w:pPr>
      <w:spacing w:beforeAutospacing="1" w:afterAutospacing="1"/>
    </w:pPr>
    <w:rPr>
      <w:rFonts w:ascii="Symbol" w:eastAsia="Symbol" w:hAnsi="Symbol" w:cs="Symbol"/>
      <w:lang w:eastAsia="en-NZ"/>
    </w:rPr>
  </w:style>
  <w:style w:type="character" w:customStyle="1" w:styleId="eop">
    <w:name w:val="eop"/>
    <w:basedOn w:val="DefaultParagraphFont"/>
    <w:rsid w:val="00DF05DB"/>
  </w:style>
  <w:style w:type="table" w:styleId="GridTable1Light">
    <w:name w:val="Grid Table 1 Light"/>
    <w:basedOn w:val="TableNormal"/>
    <w:uiPriority w:val="46"/>
    <w:rsid w:val="00DF05D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C42A8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hereoora.tki.org.nz/Unit-plans/Unit-6-Nga-tau/Tasks-and-activities/Describing-a-taniwha" TargetMode="External"/><Relationship Id="rId21" Type="http://schemas.openxmlformats.org/officeDocument/2006/relationships/hyperlink" Target="https://instructionalseries.tki.org.nz/Instructional-Series/Ready-to-Read-Colour-Wheel/The-Gardener-and-the-Scarecrow" TargetMode="External"/><Relationship Id="rId42" Type="http://schemas.openxmlformats.org/officeDocument/2006/relationships/image" Target="media/image6.jpeg"/><Relationship Id="rId63" Type="http://schemas.openxmlformats.org/officeDocument/2006/relationships/image" Target="media/image14.png"/><Relationship Id="rId84" Type="http://schemas.openxmlformats.org/officeDocument/2006/relationships/hyperlink" Target="https://instructionalseries.tki.org.nz/Instructional-Series/Ready-to-Read-Colour-Wheel/Scarecrows-from-Space" TargetMode="External"/><Relationship Id="rId138" Type="http://schemas.openxmlformats.org/officeDocument/2006/relationships/hyperlink" Target="https://www.pottonandburton.co.nz/wp-content/uploads/2019/11/At-the-Beach-identity-card.pdf" TargetMode="External"/><Relationship Id="rId159" Type="http://schemas.microsoft.com/office/2020/10/relationships/intelligence" Target="intelligence2.xml"/><Relationship Id="rId107" Type="http://schemas.openxmlformats.org/officeDocument/2006/relationships/hyperlink" Target="https://datastore.landcareresearch.co.nz/dataset/4dae6113-a078-4c00-ac1d-b062058e3dfb/resource/cc777171-18b0-4f48-bc88-999d182b6c57/download/gbs-mapsnz2_bw_h.jpg" TargetMode="External"/><Relationship Id="rId11" Type="http://schemas.openxmlformats.org/officeDocument/2006/relationships/hyperlink" Target="https://pb4l.tki.org.nz/content/download/576/2328/file/PB4LIYTEmotionalFaces.pdf" TargetMode="External"/><Relationship Id="rId32" Type="http://schemas.openxmlformats.org/officeDocument/2006/relationships/image" Target="media/image3.jpeg"/><Relationship Id="rId53" Type="http://schemas.openxmlformats.org/officeDocument/2006/relationships/header" Target="header1.xml"/><Relationship Id="rId74" Type="http://schemas.openxmlformats.org/officeDocument/2006/relationships/hyperlink" Target="https://esolonline.tki.org.nz/Media/Instructional-Series/Ready-to-Read/Ready-to-Read-Online-2020/RTR-Maui-and-the-Sun-PDF" TargetMode="External"/><Relationship Id="rId128" Type="http://schemas.openxmlformats.org/officeDocument/2006/relationships/hyperlink" Target="https://www.stuff.co.nz/national/108949437/pink-and-white-terraces-niwa-scientists-confirm-the-location-of-nzs-lost-natural-wonder" TargetMode="External"/><Relationship Id="rId149" Type="http://schemas.openxmlformats.org/officeDocument/2006/relationships/hyperlink" Target="https://pepeha.nz/" TargetMode="External"/><Relationship Id="rId5" Type="http://schemas.openxmlformats.org/officeDocument/2006/relationships/numbering" Target="numbering.xml"/><Relationship Id="rId95" Type="http://schemas.openxmlformats.org/officeDocument/2006/relationships/image" Target="media/image27.jpeg"/><Relationship Id="rId22" Type="http://schemas.openxmlformats.org/officeDocument/2006/relationships/hyperlink" Target="https://instructionalseries.tki.org.nz/Instructional-Series/Ready-to-Read-Colour-Wheel/Scarecrows-from-Space" TargetMode="External"/><Relationship Id="rId27" Type="http://schemas.openxmlformats.org/officeDocument/2006/relationships/hyperlink" Target="https://instructionalseries.tki.org.nz/Instructional-Series/School-Journal/School-Journal-Level-2-November-2018/Baskets-of-Fire" TargetMode="External"/><Relationship Id="rId43" Type="http://schemas.openxmlformats.org/officeDocument/2006/relationships/hyperlink" Target="https://www.youtube.com/watch?v=3em_pulEjT0" TargetMode="External"/><Relationship Id="rId48" Type="http://schemas.openxmlformats.org/officeDocument/2006/relationships/image" Target="media/image8.png"/><Relationship Id="rId64" Type="http://schemas.openxmlformats.org/officeDocument/2006/relationships/image" Target="media/image15.png"/><Relationship Id="rId69" Type="http://schemas.openxmlformats.org/officeDocument/2006/relationships/hyperlink" Target="https://pb4l.tki.org.nz/content/download/576/2328/file/PB4LIYTEmotionalFaces.pdf" TargetMode="External"/><Relationship Id="rId113" Type="http://schemas.openxmlformats.org/officeDocument/2006/relationships/hyperlink" Target="https://instructionalseries.tki.org.nz/Instructional-Series/School-Journal/School-Journal-Level-2-May-2016/Awarua-The-Taniwha-of-Porirua" TargetMode="External"/><Relationship Id="rId118" Type="http://schemas.openxmlformats.org/officeDocument/2006/relationships/hyperlink" Target="https://www.youtube.com/watch?v=zsYlZkevrKA" TargetMode="External"/><Relationship Id="rId134" Type="http://schemas.openxmlformats.org/officeDocument/2006/relationships/hyperlink" Target="https://pb4l.tki.org.nz/content/download/576/2328/file/PB4LIYTEmotionalFaces.pdf" TargetMode="External"/><Relationship Id="rId139" Type="http://schemas.openxmlformats.org/officeDocument/2006/relationships/hyperlink" Target="https://instructionalseries.tki.org.nz/Instructional-Series/Junior-Journal/Junior-Journal-60-Level-2-2020/Super-Shells" TargetMode="External"/><Relationship Id="rId80" Type="http://schemas.openxmlformats.org/officeDocument/2006/relationships/image" Target="media/image20.png"/><Relationship Id="rId85" Type="http://schemas.openxmlformats.org/officeDocument/2006/relationships/hyperlink" Target="https://instructionalseries.tki.org.nz/Instructional-Series/Ready-to-Read-Colour-Wheel/The-Gardener-and-the-Scarecrow" TargetMode="External"/><Relationship Id="rId150" Type="http://schemas.openxmlformats.org/officeDocument/2006/relationships/image" Target="media/image35.png"/><Relationship Id="rId12" Type="http://schemas.openxmlformats.org/officeDocument/2006/relationships/hyperlink" Target="https://blankworldmap.net/wordpress/wp-content/uploads/2021/02/Blank-Map-of-New-Zealand-Outline.jpg" TargetMode="External"/><Relationship Id="rId17" Type="http://schemas.openxmlformats.org/officeDocument/2006/relationships/hyperlink" Target="https://instructionalseries.tki.org.nz/Instructional-Series/Ready-to-Read-Colour-Wheel/Whai-String-Games" TargetMode="External"/><Relationship Id="rId33" Type="http://schemas.openxmlformats.org/officeDocument/2006/relationships/image" Target="media/image4.png"/><Relationship Id="rId38" Type="http://schemas.openxmlformats.org/officeDocument/2006/relationships/hyperlink" Target="https://www.youtube.com/watch?v=0OldvpJTktw" TargetMode="External"/><Relationship Id="rId59" Type="http://schemas.openxmlformats.org/officeDocument/2006/relationships/hyperlink" Target="https://instructionalseries.tki.org.nz/Instructional-Series/Ready-to-Read-Colour-Wheel/Hannah-s-Game" TargetMode="External"/><Relationship Id="rId103" Type="http://schemas.openxmlformats.org/officeDocument/2006/relationships/hyperlink" Target="https://blankworldmap.net/wordpress/wp-content/uploads/2021/02/Blank-Map-of-New-Zealand-Outline.jpg" TargetMode="External"/><Relationship Id="rId108" Type="http://schemas.openxmlformats.org/officeDocument/2006/relationships/hyperlink" Target="https://pb4l.tki.org.nz/content/download/576/2328/file/PB4LIYTEmotionalFaces.pdf" TargetMode="External"/><Relationship Id="rId124" Type="http://schemas.openxmlformats.org/officeDocument/2006/relationships/hyperlink" Target="https://www.youtube.com/watch?v=e44iyz0T8Ts" TargetMode="External"/><Relationship Id="rId129" Type="http://schemas.openxmlformats.org/officeDocument/2006/relationships/image" Target="media/image33.png"/><Relationship Id="rId54" Type="http://schemas.openxmlformats.org/officeDocument/2006/relationships/footer" Target="footer2.xml"/><Relationship Id="rId70" Type="http://schemas.openxmlformats.org/officeDocument/2006/relationships/image" Target="media/image18.png"/><Relationship Id="rId75" Type="http://schemas.openxmlformats.org/officeDocument/2006/relationships/hyperlink" Target="https://pb4l.tki.org.nz/content/download/576/2328/file/PB4LIYTEmotionalFaces.pdf" TargetMode="External"/><Relationship Id="rId91" Type="http://schemas.openxmlformats.org/officeDocument/2006/relationships/image" Target="media/image24.png"/><Relationship Id="rId96" Type="http://schemas.openxmlformats.org/officeDocument/2006/relationships/hyperlink" Target="https://hereoora.tki.org.nz/Unit-plans/Unit-1-Ko-au/Reomations/No-hea-ia-Where-is-he-she-from" TargetMode="External"/><Relationship Id="rId140" Type="http://schemas.openxmlformats.org/officeDocument/2006/relationships/hyperlink" Target="https://www.youtube.com/watch?v=ZNhmcVgjZ08" TargetMode="External"/><Relationship Id="rId145" Type="http://schemas.openxmlformats.org/officeDocument/2006/relationships/hyperlink" Target="https://www.nzherald.co.nz/kahu/maori-language-week-2021-create-your-own-pepeha/PJPFQLE6WAGNSNGUFMBIMS764Y/"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instructionalseries.tki.org.nz/Instructional-Series/Junior-Journal/Junior-Journal-53-Level-2-2016/Pepeha" TargetMode="External"/><Relationship Id="rId28" Type="http://schemas.openxmlformats.org/officeDocument/2006/relationships/hyperlink" Target="https://instructionalseries.tki.org.nz/Instructional-Series/School-Journal/School-Journal-Level-2-April-2013/Ask-Eddie" TargetMode="External"/><Relationship Id="rId49" Type="http://schemas.openxmlformats.org/officeDocument/2006/relationships/image" Target="media/image9.jpeg"/><Relationship Id="rId114" Type="http://schemas.openxmlformats.org/officeDocument/2006/relationships/image" Target="media/image30.png"/><Relationship Id="rId119" Type="http://schemas.openxmlformats.org/officeDocument/2006/relationships/hyperlink" Target="https://instructionalseries.tki.org.nz/Instructional-Series/School-Journal/School-Journal-Level-2-November-2018/Baskets-of-Fire" TargetMode="External"/><Relationship Id="rId44" Type="http://schemas.openxmlformats.org/officeDocument/2006/relationships/hyperlink" Target="https://www.youtube.com/watch?v=3em_pulEjT0" TargetMode="External"/><Relationship Id="rId60" Type="http://schemas.openxmlformats.org/officeDocument/2006/relationships/image" Target="media/image12.jpeg"/><Relationship Id="rId65" Type="http://schemas.openxmlformats.org/officeDocument/2006/relationships/image" Target="media/image16.png"/><Relationship Id="rId81" Type="http://schemas.openxmlformats.org/officeDocument/2006/relationships/image" Target="media/image21.png"/><Relationship Id="rId86" Type="http://schemas.openxmlformats.org/officeDocument/2006/relationships/image" Target="media/image23.jpeg"/><Relationship Id="rId130" Type="http://schemas.openxmlformats.org/officeDocument/2006/relationships/hyperlink" Target="https://www.imagineforest.com/blog/alice-in-the-wonderland-shape-poetry/" TargetMode="External"/><Relationship Id="rId135" Type="http://schemas.openxmlformats.org/officeDocument/2006/relationships/hyperlink" Target="https://instructionalseries.tki.org.nz/Instructional-Series/School-Journal/School-Journal-Level-2-April-2013/Ask-Eddie" TargetMode="External"/><Relationship Id="rId151" Type="http://schemas.openxmlformats.org/officeDocument/2006/relationships/hyperlink" Target="https://pb4l.tki.org.nz/content/download/576/2328/file/PB4LIYTEmotionalFaces.pdf" TargetMode="External"/><Relationship Id="rId13" Type="http://schemas.openxmlformats.org/officeDocument/2006/relationships/hyperlink" Target="https://hereoora.tki.org.nz/content/download/748/11765/version/4/file/Nga+Tau+Worksheet+6.1.pdf" TargetMode="External"/><Relationship Id="rId18" Type="http://schemas.openxmlformats.org/officeDocument/2006/relationships/hyperlink" Target="https://instructionalseries.tki.org.nz/Instructional-Series/Ready-to-Read-Colour-Wheel/Hannah-s-Game" TargetMode="External"/><Relationship Id="rId39" Type="http://schemas.openxmlformats.org/officeDocument/2006/relationships/hyperlink" Target="https://www.youtube.com/watch?v=7i0tUVNHfLA&amp;t=54s" TargetMode="External"/><Relationship Id="rId109" Type="http://schemas.openxmlformats.org/officeDocument/2006/relationships/hyperlink" Target="https://instructionalseries.tki.org.nz/Instructional-Series/Junior-Journal/Junior-Journal-61-Level-2-2020/Kakahu-Pekepeke" TargetMode="External"/><Relationship Id="rId34" Type="http://schemas.openxmlformats.org/officeDocument/2006/relationships/image" Target="media/image5.png"/><Relationship Id="rId50" Type="http://schemas.openxmlformats.org/officeDocument/2006/relationships/hyperlink" Target="https://vimeo.com/226228367" TargetMode="External"/><Relationship Id="rId55" Type="http://schemas.openxmlformats.org/officeDocument/2006/relationships/image" Target="media/image11.png"/><Relationship Id="rId76" Type="http://schemas.openxmlformats.org/officeDocument/2006/relationships/hyperlink" Target="https://www.thoughtco.com/homemade-glue-recipes-607826" TargetMode="External"/><Relationship Id="rId97" Type="http://schemas.openxmlformats.org/officeDocument/2006/relationships/hyperlink" Target="https://blankworldmap.net/wordpress/wp-content/uploads/2021/02/Printable-Map-of-New-Zealand.gif" TargetMode="External"/><Relationship Id="rId104" Type="http://schemas.openxmlformats.org/officeDocument/2006/relationships/hyperlink" Target="https://datastore.landcareresearch.co.nz/dataset/4dae6113-a078-4c00-ac1d-b062058e3dfb/resource/cc777171-18b0-4f48-bc88-999d182b6c57/download/gbs-mapsnz2_bw_h.jpg" TargetMode="External"/><Relationship Id="rId120" Type="http://schemas.openxmlformats.org/officeDocument/2006/relationships/hyperlink" Target="https://instructionalseries.tki.org.nz/Instructional-Series/School-Journal/School-Journal-Level-2-November-2018/Baskets-of-Fire" TargetMode="External"/><Relationship Id="rId125" Type="http://schemas.openxmlformats.org/officeDocument/2006/relationships/image" Target="media/image31.jpeg"/><Relationship Id="rId141" Type="http://schemas.openxmlformats.org/officeDocument/2006/relationships/hyperlink" Target="https://instructionalseries.tki.org.nz/Instructional-Series/Junior-Journal/Junior-Journal-60-Level-2-2020/Super-Shells" TargetMode="External"/><Relationship Id="rId146" Type="http://schemas.openxmlformats.org/officeDocument/2006/relationships/hyperlink" Target="https://pepeha.nz/" TargetMode="External"/><Relationship Id="rId7" Type="http://schemas.openxmlformats.org/officeDocument/2006/relationships/settings" Target="settings.xml"/><Relationship Id="rId71" Type="http://schemas.openxmlformats.org/officeDocument/2006/relationships/hyperlink" Target="https://pb4l.tki.org.nz/content/download/576/2328/file/PB4LIYTEmotionalFaces.pdf" TargetMode="External"/><Relationship Id="rId92" Type="http://schemas.openxmlformats.org/officeDocument/2006/relationships/hyperlink" Target="https://instructionalseries.tki.org.nz/Instructional-Series/Junior-Journal/Junior-Journal-53-Level-2-2016/Pepeha" TargetMode="External"/><Relationship Id="rId2" Type="http://schemas.openxmlformats.org/officeDocument/2006/relationships/customXml" Target="../customXml/item2.xml"/><Relationship Id="rId29" Type="http://schemas.openxmlformats.org/officeDocument/2006/relationships/hyperlink" Target="https://instructionalseries.tki.org.nz/Instructional-Series/Junior-Journal/Junior-Journal-60-Level-2-2020/Super-Shells" TargetMode="External"/><Relationship Id="rId24" Type="http://schemas.openxmlformats.org/officeDocument/2006/relationships/hyperlink" Target="https://instructionalseries.tki.org.nz/Instructional-Series/Junior-Journal/Junior-Journal-53-Level-2-2016/Toku-Pepeha" TargetMode="External"/><Relationship Id="rId40" Type="http://schemas.openxmlformats.org/officeDocument/2006/relationships/hyperlink" Target="https://www.youtube.com/watch?v=kiK0QvDtoWU" TargetMode="External"/><Relationship Id="rId45" Type="http://schemas.openxmlformats.org/officeDocument/2006/relationships/hyperlink" Target="https://instructionalseries.tki.org.nz/Instructional-Series/Ready-to-Read-Colour-Wheel/Two-Homes" TargetMode="External"/><Relationship Id="rId66" Type="http://schemas.openxmlformats.org/officeDocument/2006/relationships/image" Target="media/image17.png"/><Relationship Id="rId87" Type="http://schemas.openxmlformats.org/officeDocument/2006/relationships/hyperlink" Target="https://instructionalseries.tki.org.nz/Instructional-Series/Ready-to-Read-Colour-Wheel/Scarecrows-from-Space" TargetMode="External"/><Relationship Id="rId110" Type="http://schemas.openxmlformats.org/officeDocument/2006/relationships/hyperlink" Target="https://instructionalseries.tki.org.nz/Instructional-Series/Junior-Journal/Junior-Journal-61-Level-2-2020/Kakahu-Pekepeke" TargetMode="External"/><Relationship Id="rId115" Type="http://schemas.openxmlformats.org/officeDocument/2006/relationships/hyperlink" Target="https://hereoora.tki.org.nz/content/download/748/11765/version/4/file/Nga+Tau+Worksheet+6.1.pdf" TargetMode="External"/><Relationship Id="rId131" Type="http://schemas.openxmlformats.org/officeDocument/2006/relationships/hyperlink" Target="https://www.imagineforest.com/blog/alice-in-the-wonderland-shape-poetry/" TargetMode="External"/><Relationship Id="rId136" Type="http://schemas.openxmlformats.org/officeDocument/2006/relationships/hyperlink" Target="https://instructionalseries.tki.org.nz/Instructional-Series/School-Journal/School-Journal-Level-2-April-2013/Ask-Eddie" TargetMode="External"/><Relationship Id="rId61" Type="http://schemas.openxmlformats.org/officeDocument/2006/relationships/hyperlink" Target="https://instructionalseries.tki.org.nz/Instructional-Series/Ready-to-Read-Colour-Wheel/The-Gardener-s-Maze" TargetMode="External"/><Relationship Id="rId82" Type="http://schemas.openxmlformats.org/officeDocument/2006/relationships/image" Target="media/image22.png"/><Relationship Id="rId152" Type="http://schemas.openxmlformats.org/officeDocument/2006/relationships/fontTable" Target="fontTable.xml"/><Relationship Id="rId19" Type="http://schemas.openxmlformats.org/officeDocument/2006/relationships/hyperlink" Target="https://instructionalseries.tki.org.nz/Media/Instructional-Series/Ready-to-Read/LIVE-Ready-to-Read-audio-versions/Maui-and-the-Sun-audio" TargetMode="External"/><Relationship Id="rId14" Type="http://schemas.openxmlformats.org/officeDocument/2006/relationships/hyperlink" Target="http://www.homemade-preschool.com/support-files/mw-color-by-numbers-volcano-1-5.pdf" TargetMode="External"/><Relationship Id="rId30" Type="http://schemas.openxmlformats.org/officeDocument/2006/relationships/image" Target="media/image1.png"/><Relationship Id="rId35" Type="http://schemas.openxmlformats.org/officeDocument/2006/relationships/hyperlink" Target="https://www.tvnz.co.nz/shows/les-mills-born-to-move/episodes/s2-e20" TargetMode="External"/><Relationship Id="rId56" Type="http://schemas.openxmlformats.org/officeDocument/2006/relationships/hyperlink" Target="https://instructionalseries.tki.org.nz/Instructional-Series/Ready-to-Read-Colour-Wheel/Whai-String-Games" TargetMode="External"/><Relationship Id="rId77" Type="http://schemas.openxmlformats.org/officeDocument/2006/relationships/hyperlink" Target="https://iheartcraftythings.com/stick-owl-craft-for-kids.html" TargetMode="External"/><Relationship Id="rId100" Type="http://schemas.openxmlformats.org/officeDocument/2006/relationships/hyperlink" Target="https://blankworldmap.net/wordpress/wp-content/uploads/2021/02/Printable-Map-of-New-Zealand.gif" TargetMode="External"/><Relationship Id="rId105" Type="http://schemas.openxmlformats.org/officeDocument/2006/relationships/hyperlink" Target="https://instructionalseries.tki.org.nz/Instructional-Series/Junior-Journal/Junior-Journal-53-Level-2-2016/Toku-Pepeha" TargetMode="External"/><Relationship Id="rId126" Type="http://schemas.openxmlformats.org/officeDocument/2006/relationships/image" Target="media/image32.jpeg"/><Relationship Id="rId147" Type="http://schemas.openxmlformats.org/officeDocument/2006/relationships/hyperlink" Target="https://instructionalseries.tki.org.nz/Instructional-Series/Junior-Journal/Junior-Journal-53-Level-2-2016/Toku-Pepeha" TargetMode="External"/><Relationship Id="rId8" Type="http://schemas.openxmlformats.org/officeDocument/2006/relationships/webSettings" Target="webSettings.xml"/><Relationship Id="rId51" Type="http://schemas.openxmlformats.org/officeDocument/2006/relationships/hyperlink" Target="https://vimeo.com/226228367" TargetMode="External"/><Relationship Id="rId72" Type="http://schemas.openxmlformats.org/officeDocument/2006/relationships/hyperlink" Target="https://esolonline.tki.org.nz/Media/Instructional-Series/Ready-to-Read/Ready-to-Read-Online-2020/RTR-Maui-and-the-Sun-PDF" TargetMode="External"/><Relationship Id="rId93" Type="http://schemas.openxmlformats.org/officeDocument/2006/relationships/image" Target="media/image25.jpeg"/><Relationship Id="rId98" Type="http://schemas.openxmlformats.org/officeDocument/2006/relationships/hyperlink" Target="https://blankworldmap.net/wordpress/wp-content/uploads/2021/02/Blank-Map-of-New-Zealand-Outline.jpg" TargetMode="External"/><Relationship Id="rId121" Type="http://schemas.openxmlformats.org/officeDocument/2006/relationships/hyperlink" Target="https://instructionalseries.tki.org.nz/Instructional-Series/School-Journal/School-Journal-Level-2-November-2018/Baskets-of-Fire" TargetMode="External"/><Relationship Id="rId142" Type="http://schemas.openxmlformats.org/officeDocument/2006/relationships/hyperlink" Target="https://www.youtube.com/watch?v=ZNhmcVgjZ08" TargetMode="External"/><Relationship Id="rId3" Type="http://schemas.openxmlformats.org/officeDocument/2006/relationships/customXml" Target="../customXml/item3.xml"/><Relationship Id="rId25" Type="http://schemas.openxmlformats.org/officeDocument/2006/relationships/hyperlink" Target="https://instructionalseries.tki.org.nz/Instructional-Series/Junior-Journal/Junior-Journal-61-Level-2-2020/Kakahu-Pekepeke" TargetMode="External"/><Relationship Id="rId46" Type="http://schemas.openxmlformats.org/officeDocument/2006/relationships/hyperlink" Target="https://instructionalseries.tki.org.nz/Instructional-Series/Ready-to-Read-Colour-Wheel/Two-Homes" TargetMode="External"/><Relationship Id="rId67" Type="http://schemas.microsoft.com/office/2007/relationships/hdphoto" Target="media/hdphoto1.wdp"/><Relationship Id="rId116" Type="http://schemas.openxmlformats.org/officeDocument/2006/relationships/hyperlink" Target="https://www.youtube.com/watch?v=zsYlZkevrKA" TargetMode="External"/><Relationship Id="rId137" Type="http://schemas.openxmlformats.org/officeDocument/2006/relationships/hyperlink" Target="https://www.pottonandburton.co.nz/wp-content/uploads/2019/11/At-the-Beach-identity-card.pdf" TargetMode="External"/><Relationship Id="rId20" Type="http://schemas.openxmlformats.org/officeDocument/2006/relationships/hyperlink" Target="https://esolonline.tki.org.nz/Media/Instructional-Series/Ready-to-Read/Ready-to-Read-Online-2020/RTR-Maui-and-the-Sun-PDF" TargetMode="External"/><Relationship Id="rId41" Type="http://schemas.openxmlformats.org/officeDocument/2006/relationships/hyperlink" Target="https://www.youtube.com/watch?v=_mZbzDOpylA" TargetMode="External"/><Relationship Id="rId62" Type="http://schemas.openxmlformats.org/officeDocument/2006/relationships/image" Target="media/image13.png"/><Relationship Id="rId83" Type="http://schemas.openxmlformats.org/officeDocument/2006/relationships/hyperlink" Target="https://instructionalseries.tki.org.nz/Instructional-Series/Ready-to-Read-Colour-Wheel/The-Gardener-and-the-Scarecrow" TargetMode="External"/><Relationship Id="rId88" Type="http://schemas.openxmlformats.org/officeDocument/2006/relationships/hyperlink" Target="https://pb4l.tki.org.nz/content/download/576/2328/file/PB4LIYTEmotionalFaces.pdf" TargetMode="External"/><Relationship Id="rId111" Type="http://schemas.openxmlformats.org/officeDocument/2006/relationships/image" Target="media/image29.jpeg"/><Relationship Id="rId132" Type="http://schemas.openxmlformats.org/officeDocument/2006/relationships/hyperlink" Target="http://www.homemade-preschool.com/support-files/mw-color-by-numbers-volcano-1-5.pdf" TargetMode="External"/><Relationship Id="rId153" Type="http://schemas.openxmlformats.org/officeDocument/2006/relationships/theme" Target="theme/theme1.xml"/><Relationship Id="rId15" Type="http://schemas.openxmlformats.org/officeDocument/2006/relationships/hyperlink" Target="https://www.pottonandburton.co.nz/wp-content/uploads/2019/11/At-the-Beach-identity-card.pdf" TargetMode="External"/><Relationship Id="rId36" Type="http://schemas.openxmlformats.org/officeDocument/2006/relationships/hyperlink" Target="https://www.tvnz.co.nz/shows/les-mills-born-to-move/episodes/s2-e13" TargetMode="External"/><Relationship Id="rId57" Type="http://schemas.openxmlformats.org/officeDocument/2006/relationships/hyperlink" Target="https://instructionalseries.tki.org.nz/Instructional-Series/Ready-to-Read-Colour-Wheel/Hannah-s-Game" TargetMode="External"/><Relationship Id="rId106" Type="http://schemas.openxmlformats.org/officeDocument/2006/relationships/image" Target="media/image28.png"/><Relationship Id="rId127" Type="http://schemas.openxmlformats.org/officeDocument/2006/relationships/hyperlink" Target="https://upload.wikimedia.org/wikipedia/commons/f/f9/White_Terraces_-_Blomfield.jpg" TargetMode="External"/><Relationship Id="rId10" Type="http://schemas.openxmlformats.org/officeDocument/2006/relationships/endnotes" Target="endnotes.xml"/><Relationship Id="rId31" Type="http://schemas.openxmlformats.org/officeDocument/2006/relationships/image" Target="media/image2.png"/><Relationship Id="rId52" Type="http://schemas.openxmlformats.org/officeDocument/2006/relationships/footer" Target="footer1.xml"/><Relationship Id="rId73" Type="http://schemas.openxmlformats.org/officeDocument/2006/relationships/hyperlink" Target="https://instructionalseries.tki.org.nz/Media/Instructional-Series/Ready-to-Read/LIVE-Ready-to-Read-audio-versions/Maui-and-the-Sun-audio" TargetMode="External"/><Relationship Id="rId78" Type="http://schemas.openxmlformats.org/officeDocument/2006/relationships/image" Target="media/image19.jpeg"/><Relationship Id="rId94" Type="http://schemas.openxmlformats.org/officeDocument/2006/relationships/image" Target="media/image26.jpeg"/><Relationship Id="rId99" Type="http://schemas.openxmlformats.org/officeDocument/2006/relationships/hyperlink" Target="https://hereoora.tki.org.nz/Unit-plans/Unit-1-Ko-au/Reomations/No-hea-ia-Where-is-he-she-from" TargetMode="External"/><Relationship Id="rId101" Type="http://schemas.openxmlformats.org/officeDocument/2006/relationships/hyperlink" Target="https://blankworldmap.net/wordpress/wp-content/uploads/2021/02/Blank-Map-of-New-Zealand-Outline.jpg" TargetMode="External"/><Relationship Id="rId122" Type="http://schemas.openxmlformats.org/officeDocument/2006/relationships/hyperlink" Target="https://pb4l.tki.org.nz/content/download/576/2328/file/PB4LIYTEmotionalFaces.pdf" TargetMode="External"/><Relationship Id="rId143" Type="http://schemas.openxmlformats.org/officeDocument/2006/relationships/hyperlink" Target="https://pb4l.tki.org.nz/content/download/576/2328/file/PB4LIYTEmotionalFaces.pdf" TargetMode="External"/><Relationship Id="rId148" Type="http://schemas.openxmlformats.org/officeDocument/2006/relationships/hyperlink" Target="https://www.nzherald.co.nz/kahu/maori-language-week-2021-create-your-own-pepeha/PJPFQLE6WAGNSNGUFMBIMS764Y/"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instructionalseries.tki.org.nz/Instructional-Series/School-Journal/School-Journal-Level-2-May-2016/Awarua-The-Taniwha-of-Porirua" TargetMode="External"/><Relationship Id="rId47" Type="http://schemas.openxmlformats.org/officeDocument/2006/relationships/image" Target="media/image7.jpg"/><Relationship Id="rId68" Type="http://schemas.openxmlformats.org/officeDocument/2006/relationships/hyperlink" Target="https://studio-stilla.com/how-to-make-a-maze-with-your-kids-quick-tutorial-learn-how/" TargetMode="External"/><Relationship Id="rId89" Type="http://schemas.openxmlformats.org/officeDocument/2006/relationships/hyperlink" Target="https://pb4l.tki.org.nz/content/download/576/2328/file/PB4LIYTEmotionalFaces.pdf" TargetMode="External"/><Relationship Id="rId112" Type="http://schemas.openxmlformats.org/officeDocument/2006/relationships/hyperlink" Target="https://instructionalseries.tki.org.nz/Instructional-Series/School-Journal/School-Journal-Level-2-May-2016/Awarua-The-Taniwha-of-Porirua" TargetMode="External"/><Relationship Id="rId133" Type="http://schemas.openxmlformats.org/officeDocument/2006/relationships/image" Target="media/image34.png"/><Relationship Id="rId154" Type="http://schemas.microsoft.com/office/2019/05/relationships/documenttasks" Target="documenttasks/documenttasks1.xml"/><Relationship Id="rId16" Type="http://schemas.openxmlformats.org/officeDocument/2006/relationships/hyperlink" Target="https://instructionalseries.tki.org.nz/Instructional-Series/Ready-to-Read-Colour-Wheel/Two-Homes" TargetMode="External"/><Relationship Id="rId37" Type="http://schemas.openxmlformats.org/officeDocument/2006/relationships/hyperlink" Target="https://www.tvnz.co.nz/shows/les-mills-born-to-move/episodes/s2-e11" TargetMode="External"/><Relationship Id="rId58" Type="http://schemas.openxmlformats.org/officeDocument/2006/relationships/hyperlink" Target="https://instructionalseries.tki.org.nz/Instructional-Series/Ready-to-Read-Colour-Wheel/Whai-String-Games" TargetMode="External"/><Relationship Id="rId79" Type="http://schemas.openxmlformats.org/officeDocument/2006/relationships/hyperlink" Target="https://iheartcraftythings.com/stick-owl-craft-for-kids.html" TargetMode="External"/><Relationship Id="rId102" Type="http://schemas.openxmlformats.org/officeDocument/2006/relationships/hyperlink" Target="https://instructionalseries.tki.org.nz/Instructional-Series/Junior-Journal/Junior-Journal-53-Level-2-2016/Toku-Pepeha" TargetMode="External"/><Relationship Id="rId123" Type="http://schemas.openxmlformats.org/officeDocument/2006/relationships/hyperlink" Target="https://www.youtube.com/watch?v=e44iyz0T8Ts" TargetMode="External"/><Relationship Id="rId144" Type="http://schemas.openxmlformats.org/officeDocument/2006/relationships/hyperlink" Target="https://instructionalseries.tki.org.nz/Instructional-Series/Junior-Journal/Junior-Journal-53-Level-2-2016/Toku-Pepeha" TargetMode="External"/><Relationship Id="rId90" Type="http://schemas.openxmlformats.org/officeDocument/2006/relationships/hyperlink" Target="https://instructionalseries.tki.org.nz/Instructional-Series/Junior-Journal/Junior-Journal-53-Level-2-2016/Pepeh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ENI~1\AppData\Local\Temp\MicrosoftEdgeDownloads\7a061130-0d74-49a9-bdf4-e363a89ecd08\Fact%20Sheet%20-%20MOE%20Corporate%20GREEN%20(1).dotx" TargetMode="External"/></Relationships>
</file>

<file path=word/documenttasks/documenttasks1.xml><?xml version="1.0" encoding="utf-8"?>
<t:Tasks xmlns:t="http://schemas.microsoft.com/office/tasks/2019/documenttasks" xmlns:oel="http://schemas.microsoft.com/office/2019/extlst">
  <t:Task id="{B3163D9A-6CC1-46E1-BA97-A0253110BD76}">
    <t:Anchor>
      <t:Comment id="2019615536"/>
    </t:Anchor>
    <t:History>
      <t:Event id="{D6A6736D-22A6-4204-B88A-E108987AB926}" time="2022-02-02T01:04:52.369Z">
        <t:Attribution userId="S::d.wilkes@evaluate.co.nz::c5d25b45-bde8-498a-a49f-86b6dae720fb" userProvider="AD" userName="Diana Wilkes"/>
        <t:Anchor>
          <t:Comment id="2019615536"/>
        </t:Anchor>
        <t:Create/>
      </t:Event>
      <t:Event id="{58378F4B-91F6-4451-A0EF-8E0062A72283}" time="2022-02-02T01:04:52.369Z">
        <t:Attribution userId="S::d.wilkes@evaluate.co.nz::c5d25b45-bde8-498a-a49f-86b6dae720fb" userProvider="AD" userName="Diana Wilkes"/>
        <t:Anchor>
          <t:Comment id="2019615536"/>
        </t:Anchor>
        <t:Assign userId="S::k.brunton@evaluate.co.nz::2cd1f455-3038-45fe-9fcc-73c58bacd032" userProvider="AD" userName="Kaye Brunton"/>
      </t:Event>
      <t:Event id="{702418E5-FF07-4E6C-8E07-003B484AEC25}" time="2022-02-02T01:04:52.369Z">
        <t:Attribution userId="S::d.wilkes@evaluate.co.nz::c5d25b45-bde8-498a-a49f-86b6dae720fb" userProvider="AD" userName="Diana Wilkes"/>
        <t:Anchor>
          <t:Comment id="2019615536"/>
        </t:Anchor>
        <t:SetTitle title="Can you complete this section @Kaye Brunton please? Just choose the 'most important' ones for this part. Ta. Di"/>
      </t:Event>
    </t:History>
  </t:Task>
  <t:Task id="{EDF12FA3-4A91-4E25-B2C0-0C69E624AC64}">
    <t:Anchor>
      <t:Comment id="497439286"/>
    </t:Anchor>
    <t:History>
      <t:Event id="{F037D3FF-EFC4-4B93-BBE7-329D831F8548}" time="2022-02-14T02:08:09.79Z">
        <t:Attribution userId="S::d.wilkes@evaluate.co.nz::c5d25b45-bde8-498a-a49f-86b6dae720fb" userProvider="AD" userName="Diana Wilkes"/>
        <t:Anchor>
          <t:Comment id="497439286"/>
        </t:Anchor>
        <t:Create/>
      </t:Event>
      <t:Event id="{A53D6EE7-59F2-4759-AF7D-FB28FD879D80}" time="2022-02-14T02:08:09.79Z">
        <t:Attribution userId="S::d.wilkes@evaluate.co.nz::c5d25b45-bde8-498a-a49f-86b6dae720fb" userProvider="AD" userName="Diana Wilkes"/>
        <t:Anchor>
          <t:Comment id="497439286"/>
        </t:Anchor>
        <t:Assign userId="S::k.brunton@evaluate.co.nz::2cd1f455-3038-45fe-9fcc-73c58bacd032" userProvider="AD" userName="Kaye Brunton"/>
      </t:Event>
      <t:Event id="{F028D977-0EC4-41A7-8950-FC8443EFBF57}" time="2022-02-14T02:08:09.79Z">
        <t:Attribution userId="S::d.wilkes@evaluate.co.nz::c5d25b45-bde8-498a-a49f-86b6dae720fb" userProvider="AD" userName="Diana Wilkes"/>
        <t:Anchor>
          <t:Comment id="497439286"/>
        </t:Anchor>
        <t:SetTitle title="@Kaye Brunton Kaye can you write this one please?"/>
      </t:Event>
    </t:History>
  </t:Task>
  <t:Task id="{8C228A57-9E2C-4552-8CB7-236232B7CA6F}">
    <t:Anchor>
      <t:Comment id="1749797444"/>
    </t:Anchor>
    <t:History>
      <t:Event id="{9C0993E1-1D20-4133-9383-8481C2274375}" time="2022-02-02T01:34:21.074Z">
        <t:Attribution userId="S::d.wilkes@evaluate.co.nz::c5d25b45-bde8-498a-a49f-86b6dae720fb" userProvider="AD" userName="Diana Wilkes"/>
        <t:Anchor>
          <t:Comment id="1749797444"/>
        </t:Anchor>
        <t:Create/>
      </t:Event>
      <t:Event id="{FC9F69D9-C053-4F46-A885-EF1B950FA0DF}" time="2022-02-02T01:34:21.074Z">
        <t:Attribution userId="S::d.wilkes@evaluate.co.nz::c5d25b45-bde8-498a-a49f-86b6dae720fb" userProvider="AD" userName="Diana Wilkes"/>
        <t:Anchor>
          <t:Comment id="1749797444"/>
        </t:Anchor>
        <t:Assign userId="S::k.brunton@evaluate.co.nz::2cd1f455-3038-45fe-9fcc-73c58bacd032" userProvider="AD" userName="Kaye Brunton"/>
      </t:Event>
      <t:Event id="{A0DBB516-5850-4AF8-9E4D-C8AE063E1E0D}" time="2022-02-02T01:34:21.074Z">
        <t:Attribution userId="S::d.wilkes@evaluate.co.nz::c5d25b45-bde8-498a-a49f-86b6dae720fb" userProvider="AD" userName="Diana Wilkes"/>
        <t:Anchor>
          <t:Comment id="1749797444"/>
        </t:Anchor>
        <t:SetTitle title="@Kaye Brunton Kaye- can you include (in one to two sentences or bullets) the key things they are learning for each day (consider in relation to the Big Idea: Creativity and How we express ourselves). For Day 1-5 for now. Ta."/>
      </t:Event>
    </t:History>
  </t:Task>
</t:Task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42852"/>
      </a:dk2>
      <a:lt2>
        <a:srgbClr val="ACCBF9"/>
      </a:lt2>
      <a:accent1>
        <a:srgbClr val="244EA2"/>
      </a:accent1>
      <a:accent2>
        <a:srgbClr val="478BC9"/>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ne xmlns="7e7cbafe-330a-4a0e-a577-647394ea30cb" xsi:nil="true"/>
    <SharedWithUsers xmlns="00454429-b43b-4da3-9f2d-65719fa101fe">
      <UserInfo>
        <DisplayName>Diana Wilkes</DisplayName>
        <AccountId>64</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AD3AF00688F4248B97C6AA35FA0475B" ma:contentTypeVersion="12" ma:contentTypeDescription="Create a new document." ma:contentTypeScope="" ma:versionID="bc800b5ceb09ccb7054914df4cb6bffe">
  <xsd:schema xmlns:xsd="http://www.w3.org/2001/XMLSchema" xmlns:xs="http://www.w3.org/2001/XMLSchema" xmlns:p="http://schemas.microsoft.com/office/2006/metadata/properties" xmlns:ns2="7e7cbafe-330a-4a0e-a577-647394ea30cb" xmlns:ns3="00454429-b43b-4da3-9f2d-65719fa101fe" targetNamespace="http://schemas.microsoft.com/office/2006/metadata/properties" ma:root="true" ma:fieldsID="2bf523de524ff2f35bc257c061955f60" ns2:_="" ns3:_="">
    <xsd:import namespace="7e7cbafe-330a-4a0e-a577-647394ea30cb"/>
    <xsd:import namespace="00454429-b43b-4da3-9f2d-65719fa101f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Don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7cbafe-330a-4a0e-a577-647394ea3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Done" ma:index="19" nillable="true" ma:displayName="Done" ma:description="Taken across into main document" ma:format="Dropdown" ma:internalName="Don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454429-b43b-4da3-9f2d-65719fa101f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36F389-9773-4040-A38E-FB2AEF7B814F}">
  <ds:schemaRefs>
    <ds:schemaRef ds:uri="http://schemas.openxmlformats.org/officeDocument/2006/bibliography"/>
  </ds:schemaRefs>
</ds:datastoreItem>
</file>

<file path=customXml/itemProps2.xml><?xml version="1.0" encoding="utf-8"?>
<ds:datastoreItem xmlns:ds="http://schemas.openxmlformats.org/officeDocument/2006/customXml" ds:itemID="{3D1B6647-B8B4-4D86-B700-C36C0515B050}">
  <ds:schemaRefs>
    <ds:schemaRef ds:uri="http://purl.org/dc/terms/"/>
    <ds:schemaRef ds:uri="http://schemas.microsoft.com/office/infopath/2007/PartnerControl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www.w3.org/XML/1998/namespace"/>
    <ds:schemaRef ds:uri="00454429-b43b-4da3-9f2d-65719fa101fe"/>
    <ds:schemaRef ds:uri="7e7cbafe-330a-4a0e-a577-647394ea30cb"/>
    <ds:schemaRef ds:uri="http://purl.org/dc/dcmitype/"/>
  </ds:schemaRefs>
</ds:datastoreItem>
</file>

<file path=customXml/itemProps3.xml><?xml version="1.0" encoding="utf-8"?>
<ds:datastoreItem xmlns:ds="http://schemas.openxmlformats.org/officeDocument/2006/customXml" ds:itemID="{0ED0CCFB-246B-4247-ACC0-C4BAC4239F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7cbafe-330a-4a0e-a577-647394ea30cb"/>
    <ds:schemaRef ds:uri="00454429-b43b-4da3-9f2d-65719fa101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F82E6C-8F9C-4F5F-9138-E1FC62D2D2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Fact Sheet - MOE Corporate GREEN (1).dotx</Template>
  <TotalTime>97</TotalTime>
  <Pages>58</Pages>
  <Words>14777</Words>
  <Characters>84232</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
    </vt:vector>
  </TitlesOfParts>
  <Company>Ministry of Education</Company>
  <LinksUpToDate>false</LinksUpToDate>
  <CharactersWithSpaces>98812</CharactersWithSpaces>
  <SharedDoc>false</SharedDoc>
  <HLinks>
    <vt:vector size="612" baseType="variant">
      <vt:variant>
        <vt:i4>1376266</vt:i4>
      </vt:variant>
      <vt:variant>
        <vt:i4>300</vt:i4>
      </vt:variant>
      <vt:variant>
        <vt:i4>0</vt:i4>
      </vt:variant>
      <vt:variant>
        <vt:i4>5</vt:i4>
      </vt:variant>
      <vt:variant>
        <vt:lpwstr>https://pb4l.tki.org.nz/content/download/576/2328/file/PB4LIYTEmotionalFaces.pdf</vt:lpwstr>
      </vt:variant>
      <vt:variant>
        <vt:lpwstr/>
      </vt:variant>
      <vt:variant>
        <vt:i4>3211388</vt:i4>
      </vt:variant>
      <vt:variant>
        <vt:i4>297</vt:i4>
      </vt:variant>
      <vt:variant>
        <vt:i4>0</vt:i4>
      </vt:variant>
      <vt:variant>
        <vt:i4>5</vt:i4>
      </vt:variant>
      <vt:variant>
        <vt:lpwstr>https://pepeha.nz/</vt:lpwstr>
      </vt:variant>
      <vt:variant>
        <vt:lpwstr/>
      </vt:variant>
      <vt:variant>
        <vt:i4>3473455</vt:i4>
      </vt:variant>
      <vt:variant>
        <vt:i4>294</vt:i4>
      </vt:variant>
      <vt:variant>
        <vt:i4>0</vt:i4>
      </vt:variant>
      <vt:variant>
        <vt:i4>5</vt:i4>
      </vt:variant>
      <vt:variant>
        <vt:lpwstr>https://www.nzherald.co.nz/kahu/maori-language-week-2021-create-your-own-pepeha/PJPFQLE6WAGNSNGUFMBIMS764Y/</vt:lpwstr>
      </vt:variant>
      <vt:variant>
        <vt:lpwstr/>
      </vt:variant>
      <vt:variant>
        <vt:i4>4915206</vt:i4>
      </vt:variant>
      <vt:variant>
        <vt:i4>291</vt:i4>
      </vt:variant>
      <vt:variant>
        <vt:i4>0</vt:i4>
      </vt:variant>
      <vt:variant>
        <vt:i4>5</vt:i4>
      </vt:variant>
      <vt:variant>
        <vt:lpwstr>https://instructionalseries.tki.org.nz/Instructional-Series/Junior-Journal/Junior-Journal-53-Level-2-2016/Toku-Pepeha</vt:lpwstr>
      </vt:variant>
      <vt:variant>
        <vt:lpwstr/>
      </vt:variant>
      <vt:variant>
        <vt:i4>3211388</vt:i4>
      </vt:variant>
      <vt:variant>
        <vt:i4>288</vt:i4>
      </vt:variant>
      <vt:variant>
        <vt:i4>0</vt:i4>
      </vt:variant>
      <vt:variant>
        <vt:i4>5</vt:i4>
      </vt:variant>
      <vt:variant>
        <vt:lpwstr>https://pepeha.nz/</vt:lpwstr>
      </vt:variant>
      <vt:variant>
        <vt:lpwstr/>
      </vt:variant>
      <vt:variant>
        <vt:i4>3473455</vt:i4>
      </vt:variant>
      <vt:variant>
        <vt:i4>285</vt:i4>
      </vt:variant>
      <vt:variant>
        <vt:i4>0</vt:i4>
      </vt:variant>
      <vt:variant>
        <vt:i4>5</vt:i4>
      </vt:variant>
      <vt:variant>
        <vt:lpwstr>https://www.nzherald.co.nz/kahu/maori-language-week-2021-create-your-own-pepeha/PJPFQLE6WAGNSNGUFMBIMS764Y/</vt:lpwstr>
      </vt:variant>
      <vt:variant>
        <vt:lpwstr/>
      </vt:variant>
      <vt:variant>
        <vt:i4>4915206</vt:i4>
      </vt:variant>
      <vt:variant>
        <vt:i4>282</vt:i4>
      </vt:variant>
      <vt:variant>
        <vt:i4>0</vt:i4>
      </vt:variant>
      <vt:variant>
        <vt:i4>5</vt:i4>
      </vt:variant>
      <vt:variant>
        <vt:lpwstr>https://instructionalseries.tki.org.nz/Instructional-Series/Junior-Journal/Junior-Journal-53-Level-2-2016/Toku-Pepeha</vt:lpwstr>
      </vt:variant>
      <vt:variant>
        <vt:lpwstr/>
      </vt:variant>
      <vt:variant>
        <vt:i4>1376266</vt:i4>
      </vt:variant>
      <vt:variant>
        <vt:i4>279</vt:i4>
      </vt:variant>
      <vt:variant>
        <vt:i4>0</vt:i4>
      </vt:variant>
      <vt:variant>
        <vt:i4>5</vt:i4>
      </vt:variant>
      <vt:variant>
        <vt:lpwstr>https://pb4l.tki.org.nz/content/download/576/2328/file/PB4LIYTEmotionalFaces.pdf</vt:lpwstr>
      </vt:variant>
      <vt:variant>
        <vt:lpwstr/>
      </vt:variant>
      <vt:variant>
        <vt:i4>7340067</vt:i4>
      </vt:variant>
      <vt:variant>
        <vt:i4>276</vt:i4>
      </vt:variant>
      <vt:variant>
        <vt:i4>0</vt:i4>
      </vt:variant>
      <vt:variant>
        <vt:i4>5</vt:i4>
      </vt:variant>
      <vt:variant>
        <vt:lpwstr>https://www.youtube.com/watch?v=ZNhmcVgjZ08</vt:lpwstr>
      </vt:variant>
      <vt:variant>
        <vt:lpwstr/>
      </vt:variant>
      <vt:variant>
        <vt:i4>7536698</vt:i4>
      </vt:variant>
      <vt:variant>
        <vt:i4>273</vt:i4>
      </vt:variant>
      <vt:variant>
        <vt:i4>0</vt:i4>
      </vt:variant>
      <vt:variant>
        <vt:i4>5</vt:i4>
      </vt:variant>
      <vt:variant>
        <vt:lpwstr>https://instructionalseries.tki.org.nz/Instructional-Series/Junior-Journal/Junior-Journal-60-Level-2-2020/Super-Shells</vt:lpwstr>
      </vt:variant>
      <vt:variant>
        <vt:lpwstr/>
      </vt:variant>
      <vt:variant>
        <vt:i4>7340067</vt:i4>
      </vt:variant>
      <vt:variant>
        <vt:i4>270</vt:i4>
      </vt:variant>
      <vt:variant>
        <vt:i4>0</vt:i4>
      </vt:variant>
      <vt:variant>
        <vt:i4>5</vt:i4>
      </vt:variant>
      <vt:variant>
        <vt:lpwstr>https://www.youtube.com/watch?v=ZNhmcVgjZ08</vt:lpwstr>
      </vt:variant>
      <vt:variant>
        <vt:lpwstr/>
      </vt:variant>
      <vt:variant>
        <vt:i4>7536698</vt:i4>
      </vt:variant>
      <vt:variant>
        <vt:i4>267</vt:i4>
      </vt:variant>
      <vt:variant>
        <vt:i4>0</vt:i4>
      </vt:variant>
      <vt:variant>
        <vt:i4>5</vt:i4>
      </vt:variant>
      <vt:variant>
        <vt:lpwstr>https://instructionalseries.tki.org.nz/Instructional-Series/Junior-Journal/Junior-Journal-60-Level-2-2020/Super-Shells</vt:lpwstr>
      </vt:variant>
      <vt:variant>
        <vt:lpwstr/>
      </vt:variant>
      <vt:variant>
        <vt:i4>3473519</vt:i4>
      </vt:variant>
      <vt:variant>
        <vt:i4>264</vt:i4>
      </vt:variant>
      <vt:variant>
        <vt:i4>0</vt:i4>
      </vt:variant>
      <vt:variant>
        <vt:i4>5</vt:i4>
      </vt:variant>
      <vt:variant>
        <vt:lpwstr>https://www.pottonandburton.co.nz/wp-content/uploads/2019/11/At-the-Beach-identity-card.pdf</vt:lpwstr>
      </vt:variant>
      <vt:variant>
        <vt:lpwstr/>
      </vt:variant>
      <vt:variant>
        <vt:i4>3473519</vt:i4>
      </vt:variant>
      <vt:variant>
        <vt:i4>261</vt:i4>
      </vt:variant>
      <vt:variant>
        <vt:i4>0</vt:i4>
      </vt:variant>
      <vt:variant>
        <vt:i4>5</vt:i4>
      </vt:variant>
      <vt:variant>
        <vt:lpwstr>https://www.pottonandburton.co.nz/wp-content/uploads/2019/11/At-the-Beach-identity-card.pdf</vt:lpwstr>
      </vt:variant>
      <vt:variant>
        <vt:lpwstr/>
      </vt:variant>
      <vt:variant>
        <vt:i4>2752639</vt:i4>
      </vt:variant>
      <vt:variant>
        <vt:i4>258</vt:i4>
      </vt:variant>
      <vt:variant>
        <vt:i4>0</vt:i4>
      </vt:variant>
      <vt:variant>
        <vt:i4>5</vt:i4>
      </vt:variant>
      <vt:variant>
        <vt:lpwstr>https://instructionalseries.tki.org.nz/Instructional-Series/School-Journal/School-Journal-Level-2-April-2013/Ask-Eddie</vt:lpwstr>
      </vt:variant>
      <vt:variant>
        <vt:lpwstr/>
      </vt:variant>
      <vt:variant>
        <vt:i4>2752639</vt:i4>
      </vt:variant>
      <vt:variant>
        <vt:i4>255</vt:i4>
      </vt:variant>
      <vt:variant>
        <vt:i4>0</vt:i4>
      </vt:variant>
      <vt:variant>
        <vt:i4>5</vt:i4>
      </vt:variant>
      <vt:variant>
        <vt:lpwstr>https://instructionalseries.tki.org.nz/Instructional-Series/School-Journal/School-Journal-Level-2-April-2013/Ask-Eddie</vt:lpwstr>
      </vt:variant>
      <vt:variant>
        <vt:lpwstr/>
      </vt:variant>
      <vt:variant>
        <vt:i4>1376266</vt:i4>
      </vt:variant>
      <vt:variant>
        <vt:i4>252</vt:i4>
      </vt:variant>
      <vt:variant>
        <vt:i4>0</vt:i4>
      </vt:variant>
      <vt:variant>
        <vt:i4>5</vt:i4>
      </vt:variant>
      <vt:variant>
        <vt:lpwstr>https://pb4l.tki.org.nz/content/download/576/2328/file/PB4LIYTEmotionalFaces.pdf</vt:lpwstr>
      </vt:variant>
      <vt:variant>
        <vt:lpwstr/>
      </vt:variant>
      <vt:variant>
        <vt:i4>4063269</vt:i4>
      </vt:variant>
      <vt:variant>
        <vt:i4>249</vt:i4>
      </vt:variant>
      <vt:variant>
        <vt:i4>0</vt:i4>
      </vt:variant>
      <vt:variant>
        <vt:i4>5</vt:i4>
      </vt:variant>
      <vt:variant>
        <vt:lpwstr>http://www.homemade-preschool.com/support-files/mw-color-by-numbers-volcano-1-5.pdf</vt:lpwstr>
      </vt:variant>
      <vt:variant>
        <vt:lpwstr/>
      </vt:variant>
      <vt:variant>
        <vt:i4>2556019</vt:i4>
      </vt:variant>
      <vt:variant>
        <vt:i4>246</vt:i4>
      </vt:variant>
      <vt:variant>
        <vt:i4>0</vt:i4>
      </vt:variant>
      <vt:variant>
        <vt:i4>5</vt:i4>
      </vt:variant>
      <vt:variant>
        <vt:lpwstr>https://www.stuff.co.nz/national/108949437/pink-and-white-terraces-niwa-scientists-confirm-the-location-of-nzs-lost-natural-wonder</vt:lpwstr>
      </vt:variant>
      <vt:variant>
        <vt:lpwstr/>
      </vt:variant>
      <vt:variant>
        <vt:i4>4980796</vt:i4>
      </vt:variant>
      <vt:variant>
        <vt:i4>243</vt:i4>
      </vt:variant>
      <vt:variant>
        <vt:i4>0</vt:i4>
      </vt:variant>
      <vt:variant>
        <vt:i4>5</vt:i4>
      </vt:variant>
      <vt:variant>
        <vt:lpwstr>https://upload.wikimedia.org/wikipedia/commons/f/f9/White_Terraces_-_Blomfield.jpg</vt:lpwstr>
      </vt:variant>
      <vt:variant>
        <vt:lpwstr/>
      </vt:variant>
      <vt:variant>
        <vt:i4>7864431</vt:i4>
      </vt:variant>
      <vt:variant>
        <vt:i4>240</vt:i4>
      </vt:variant>
      <vt:variant>
        <vt:i4>0</vt:i4>
      </vt:variant>
      <vt:variant>
        <vt:i4>5</vt:i4>
      </vt:variant>
      <vt:variant>
        <vt:lpwstr>https://www.youtube.com/watch?v=e44iyz0T8Ts</vt:lpwstr>
      </vt:variant>
      <vt:variant>
        <vt:lpwstr/>
      </vt:variant>
      <vt:variant>
        <vt:i4>7864431</vt:i4>
      </vt:variant>
      <vt:variant>
        <vt:i4>237</vt:i4>
      </vt:variant>
      <vt:variant>
        <vt:i4>0</vt:i4>
      </vt:variant>
      <vt:variant>
        <vt:i4>5</vt:i4>
      </vt:variant>
      <vt:variant>
        <vt:lpwstr>https://www.youtube.com/watch?v=e44iyz0T8Ts</vt:lpwstr>
      </vt:variant>
      <vt:variant>
        <vt:lpwstr/>
      </vt:variant>
      <vt:variant>
        <vt:i4>1376266</vt:i4>
      </vt:variant>
      <vt:variant>
        <vt:i4>234</vt:i4>
      </vt:variant>
      <vt:variant>
        <vt:i4>0</vt:i4>
      </vt:variant>
      <vt:variant>
        <vt:i4>5</vt:i4>
      </vt:variant>
      <vt:variant>
        <vt:lpwstr>https://pb4l.tki.org.nz/content/download/576/2328/file/PB4LIYTEmotionalFaces.pdf</vt:lpwstr>
      </vt:variant>
      <vt:variant>
        <vt:lpwstr/>
      </vt:variant>
      <vt:variant>
        <vt:i4>6553702</vt:i4>
      </vt:variant>
      <vt:variant>
        <vt:i4>231</vt:i4>
      </vt:variant>
      <vt:variant>
        <vt:i4>0</vt:i4>
      </vt:variant>
      <vt:variant>
        <vt:i4>5</vt:i4>
      </vt:variant>
      <vt:variant>
        <vt:lpwstr>https://instructionalseries.tki.org.nz/Instructional-Series/School-Journal/School-Journal-Level-2-November-2018/Baskets-of-Fire</vt:lpwstr>
      </vt:variant>
      <vt:variant>
        <vt:lpwstr/>
      </vt:variant>
      <vt:variant>
        <vt:i4>6553702</vt:i4>
      </vt:variant>
      <vt:variant>
        <vt:i4>228</vt:i4>
      </vt:variant>
      <vt:variant>
        <vt:i4>0</vt:i4>
      </vt:variant>
      <vt:variant>
        <vt:i4>5</vt:i4>
      </vt:variant>
      <vt:variant>
        <vt:lpwstr>https://instructionalseries.tki.org.nz/Instructional-Series/School-Journal/School-Journal-Level-2-November-2018/Baskets-of-Fire</vt:lpwstr>
      </vt:variant>
      <vt:variant>
        <vt:lpwstr/>
      </vt:variant>
      <vt:variant>
        <vt:i4>6553702</vt:i4>
      </vt:variant>
      <vt:variant>
        <vt:i4>225</vt:i4>
      </vt:variant>
      <vt:variant>
        <vt:i4>0</vt:i4>
      </vt:variant>
      <vt:variant>
        <vt:i4>5</vt:i4>
      </vt:variant>
      <vt:variant>
        <vt:lpwstr>https://instructionalseries.tki.org.nz/Instructional-Series/School-Journal/School-Journal-Level-2-November-2018/Baskets-of-Fire</vt:lpwstr>
      </vt:variant>
      <vt:variant>
        <vt:lpwstr/>
      </vt:variant>
      <vt:variant>
        <vt:i4>3538977</vt:i4>
      </vt:variant>
      <vt:variant>
        <vt:i4>222</vt:i4>
      </vt:variant>
      <vt:variant>
        <vt:i4>0</vt:i4>
      </vt:variant>
      <vt:variant>
        <vt:i4>5</vt:i4>
      </vt:variant>
      <vt:variant>
        <vt:lpwstr>https://www.youtube.com/watch?v=zsYlZkevrKA</vt:lpwstr>
      </vt:variant>
      <vt:variant>
        <vt:lpwstr/>
      </vt:variant>
      <vt:variant>
        <vt:i4>4128885</vt:i4>
      </vt:variant>
      <vt:variant>
        <vt:i4>219</vt:i4>
      </vt:variant>
      <vt:variant>
        <vt:i4>0</vt:i4>
      </vt:variant>
      <vt:variant>
        <vt:i4>5</vt:i4>
      </vt:variant>
      <vt:variant>
        <vt:lpwstr>https://hereoora.tki.org.nz/Unit-plans/Unit-6-Nga-tau/Tasks-and-activities/Describing-a-taniwha</vt:lpwstr>
      </vt:variant>
      <vt:variant>
        <vt:lpwstr/>
      </vt:variant>
      <vt:variant>
        <vt:i4>3538977</vt:i4>
      </vt:variant>
      <vt:variant>
        <vt:i4>216</vt:i4>
      </vt:variant>
      <vt:variant>
        <vt:i4>0</vt:i4>
      </vt:variant>
      <vt:variant>
        <vt:i4>5</vt:i4>
      </vt:variant>
      <vt:variant>
        <vt:lpwstr>https://www.youtube.com/watch?v=zsYlZkevrKA</vt:lpwstr>
      </vt:variant>
      <vt:variant>
        <vt:lpwstr/>
      </vt:variant>
      <vt:variant>
        <vt:i4>7667839</vt:i4>
      </vt:variant>
      <vt:variant>
        <vt:i4>213</vt:i4>
      </vt:variant>
      <vt:variant>
        <vt:i4>0</vt:i4>
      </vt:variant>
      <vt:variant>
        <vt:i4>5</vt:i4>
      </vt:variant>
      <vt:variant>
        <vt:lpwstr>https://hereoora.tki.org.nz/content/download/748/11765/version/4/file/Nga+Tau+Worksheet+6.1.pdf</vt:lpwstr>
      </vt:variant>
      <vt:variant>
        <vt:lpwstr/>
      </vt:variant>
      <vt:variant>
        <vt:i4>1966095</vt:i4>
      </vt:variant>
      <vt:variant>
        <vt:i4>210</vt:i4>
      </vt:variant>
      <vt:variant>
        <vt:i4>0</vt:i4>
      </vt:variant>
      <vt:variant>
        <vt:i4>5</vt:i4>
      </vt:variant>
      <vt:variant>
        <vt:lpwstr>https://instructionalseries.tki.org.nz/Instructional-Series/School-Journal/School-Journal-Level-2-May-2016/Awarua-The-Taniwha-of-Porirua</vt:lpwstr>
      </vt:variant>
      <vt:variant>
        <vt:lpwstr/>
      </vt:variant>
      <vt:variant>
        <vt:i4>1966095</vt:i4>
      </vt:variant>
      <vt:variant>
        <vt:i4>207</vt:i4>
      </vt:variant>
      <vt:variant>
        <vt:i4>0</vt:i4>
      </vt:variant>
      <vt:variant>
        <vt:i4>5</vt:i4>
      </vt:variant>
      <vt:variant>
        <vt:lpwstr>https://instructionalseries.tki.org.nz/Instructional-Series/School-Journal/School-Journal-Level-2-May-2016/Awarua-The-Taniwha-of-Porirua</vt:lpwstr>
      </vt:variant>
      <vt:variant>
        <vt:lpwstr/>
      </vt:variant>
      <vt:variant>
        <vt:i4>5046289</vt:i4>
      </vt:variant>
      <vt:variant>
        <vt:i4>204</vt:i4>
      </vt:variant>
      <vt:variant>
        <vt:i4>0</vt:i4>
      </vt:variant>
      <vt:variant>
        <vt:i4>5</vt:i4>
      </vt:variant>
      <vt:variant>
        <vt:lpwstr>https://instructionalseries.tki.org.nz/Instructional-Series/Junior-Journal/Junior-Journal-61-Level-2-2020/Kakahu-Pekepeke</vt:lpwstr>
      </vt:variant>
      <vt:variant>
        <vt:lpwstr/>
      </vt:variant>
      <vt:variant>
        <vt:i4>5046289</vt:i4>
      </vt:variant>
      <vt:variant>
        <vt:i4>201</vt:i4>
      </vt:variant>
      <vt:variant>
        <vt:i4>0</vt:i4>
      </vt:variant>
      <vt:variant>
        <vt:i4>5</vt:i4>
      </vt:variant>
      <vt:variant>
        <vt:lpwstr>https://instructionalseries.tki.org.nz/Instructional-Series/Junior-Journal/Junior-Journal-61-Level-2-2020/Kakahu-Pekepeke</vt:lpwstr>
      </vt:variant>
      <vt:variant>
        <vt:lpwstr/>
      </vt:variant>
      <vt:variant>
        <vt:i4>1376266</vt:i4>
      </vt:variant>
      <vt:variant>
        <vt:i4>198</vt:i4>
      </vt:variant>
      <vt:variant>
        <vt:i4>0</vt:i4>
      </vt:variant>
      <vt:variant>
        <vt:i4>5</vt:i4>
      </vt:variant>
      <vt:variant>
        <vt:lpwstr>https://pb4l.tki.org.nz/content/download/576/2328/file/PB4LIYTEmotionalFaces.pdf</vt:lpwstr>
      </vt:variant>
      <vt:variant>
        <vt:lpwstr/>
      </vt:variant>
      <vt:variant>
        <vt:i4>7602213</vt:i4>
      </vt:variant>
      <vt:variant>
        <vt:i4>195</vt:i4>
      </vt:variant>
      <vt:variant>
        <vt:i4>0</vt:i4>
      </vt:variant>
      <vt:variant>
        <vt:i4>5</vt:i4>
      </vt:variant>
      <vt:variant>
        <vt:lpwstr>https://datastore.landcareresearch.co.nz/dataset/4dae6113-a078-4c00-ac1d-b062058e3dfb/resource/cc777171-18b0-4f48-bc88-999d182b6c57/download/gbs-mapsnz2_bw_h.jpg</vt:lpwstr>
      </vt:variant>
      <vt:variant>
        <vt:lpwstr/>
      </vt:variant>
      <vt:variant>
        <vt:i4>4915206</vt:i4>
      </vt:variant>
      <vt:variant>
        <vt:i4>192</vt:i4>
      </vt:variant>
      <vt:variant>
        <vt:i4>0</vt:i4>
      </vt:variant>
      <vt:variant>
        <vt:i4>5</vt:i4>
      </vt:variant>
      <vt:variant>
        <vt:lpwstr>https://instructionalseries.tki.org.nz/Instructional-Series/Junior-Journal/Junior-Journal-53-Level-2-2016/Toku-Pepeha</vt:lpwstr>
      </vt:variant>
      <vt:variant>
        <vt:lpwstr/>
      </vt:variant>
      <vt:variant>
        <vt:i4>7602213</vt:i4>
      </vt:variant>
      <vt:variant>
        <vt:i4>189</vt:i4>
      </vt:variant>
      <vt:variant>
        <vt:i4>0</vt:i4>
      </vt:variant>
      <vt:variant>
        <vt:i4>5</vt:i4>
      </vt:variant>
      <vt:variant>
        <vt:lpwstr>https://datastore.landcareresearch.co.nz/dataset/4dae6113-a078-4c00-ac1d-b062058e3dfb/resource/cc777171-18b0-4f48-bc88-999d182b6c57/download/gbs-mapsnz2_bw_h.jpg</vt:lpwstr>
      </vt:variant>
      <vt:variant>
        <vt:lpwstr/>
      </vt:variant>
      <vt:variant>
        <vt:i4>3407994</vt:i4>
      </vt:variant>
      <vt:variant>
        <vt:i4>186</vt:i4>
      </vt:variant>
      <vt:variant>
        <vt:i4>0</vt:i4>
      </vt:variant>
      <vt:variant>
        <vt:i4>5</vt:i4>
      </vt:variant>
      <vt:variant>
        <vt:lpwstr>https://blankworldmap.net/wordpress/wp-content/uploads/2021/02/Blank-Map-of-New-Zealand-Outline.jpg</vt:lpwstr>
      </vt:variant>
      <vt:variant>
        <vt:lpwstr/>
      </vt:variant>
      <vt:variant>
        <vt:i4>4915206</vt:i4>
      </vt:variant>
      <vt:variant>
        <vt:i4>183</vt:i4>
      </vt:variant>
      <vt:variant>
        <vt:i4>0</vt:i4>
      </vt:variant>
      <vt:variant>
        <vt:i4>5</vt:i4>
      </vt:variant>
      <vt:variant>
        <vt:lpwstr>https://instructionalseries.tki.org.nz/Instructional-Series/Junior-Journal/Junior-Journal-53-Level-2-2016/Toku-Pepeha</vt:lpwstr>
      </vt:variant>
      <vt:variant>
        <vt:lpwstr/>
      </vt:variant>
      <vt:variant>
        <vt:i4>3407994</vt:i4>
      </vt:variant>
      <vt:variant>
        <vt:i4>180</vt:i4>
      </vt:variant>
      <vt:variant>
        <vt:i4>0</vt:i4>
      </vt:variant>
      <vt:variant>
        <vt:i4>5</vt:i4>
      </vt:variant>
      <vt:variant>
        <vt:lpwstr>https://blankworldmap.net/wordpress/wp-content/uploads/2021/02/Blank-Map-of-New-Zealand-Outline.jpg</vt:lpwstr>
      </vt:variant>
      <vt:variant>
        <vt:lpwstr/>
      </vt:variant>
      <vt:variant>
        <vt:i4>7667827</vt:i4>
      </vt:variant>
      <vt:variant>
        <vt:i4>177</vt:i4>
      </vt:variant>
      <vt:variant>
        <vt:i4>0</vt:i4>
      </vt:variant>
      <vt:variant>
        <vt:i4>5</vt:i4>
      </vt:variant>
      <vt:variant>
        <vt:lpwstr>https://blankworldmap.net/wordpress/wp-content/uploads/2021/02/Printable-Map-of-New-Zealand.gif</vt:lpwstr>
      </vt:variant>
      <vt:variant>
        <vt:lpwstr/>
      </vt:variant>
      <vt:variant>
        <vt:i4>5046350</vt:i4>
      </vt:variant>
      <vt:variant>
        <vt:i4>174</vt:i4>
      </vt:variant>
      <vt:variant>
        <vt:i4>0</vt:i4>
      </vt:variant>
      <vt:variant>
        <vt:i4>5</vt:i4>
      </vt:variant>
      <vt:variant>
        <vt:lpwstr>https://hereoora.tki.org.nz/Unit-plans/Unit-1-Ko-au/Reomations/No-hea-ia-Where-is-he-she-from</vt:lpwstr>
      </vt:variant>
      <vt:variant>
        <vt:lpwstr/>
      </vt:variant>
      <vt:variant>
        <vt:i4>3407994</vt:i4>
      </vt:variant>
      <vt:variant>
        <vt:i4>171</vt:i4>
      </vt:variant>
      <vt:variant>
        <vt:i4>0</vt:i4>
      </vt:variant>
      <vt:variant>
        <vt:i4>5</vt:i4>
      </vt:variant>
      <vt:variant>
        <vt:lpwstr>https://blankworldmap.net/wordpress/wp-content/uploads/2021/02/Blank-Map-of-New-Zealand-Outline.jpg</vt:lpwstr>
      </vt:variant>
      <vt:variant>
        <vt:lpwstr/>
      </vt:variant>
      <vt:variant>
        <vt:i4>7667827</vt:i4>
      </vt:variant>
      <vt:variant>
        <vt:i4>168</vt:i4>
      </vt:variant>
      <vt:variant>
        <vt:i4>0</vt:i4>
      </vt:variant>
      <vt:variant>
        <vt:i4>5</vt:i4>
      </vt:variant>
      <vt:variant>
        <vt:lpwstr>https://blankworldmap.net/wordpress/wp-content/uploads/2021/02/Printable-Map-of-New-Zealand.gif</vt:lpwstr>
      </vt:variant>
      <vt:variant>
        <vt:lpwstr/>
      </vt:variant>
      <vt:variant>
        <vt:i4>5046350</vt:i4>
      </vt:variant>
      <vt:variant>
        <vt:i4>165</vt:i4>
      </vt:variant>
      <vt:variant>
        <vt:i4>0</vt:i4>
      </vt:variant>
      <vt:variant>
        <vt:i4>5</vt:i4>
      </vt:variant>
      <vt:variant>
        <vt:lpwstr>https://hereoora.tki.org.nz/Unit-plans/Unit-1-Ko-au/Reomations/No-hea-ia-Where-is-he-she-from</vt:lpwstr>
      </vt:variant>
      <vt:variant>
        <vt:lpwstr/>
      </vt:variant>
      <vt:variant>
        <vt:i4>5767260</vt:i4>
      </vt:variant>
      <vt:variant>
        <vt:i4>162</vt:i4>
      </vt:variant>
      <vt:variant>
        <vt:i4>0</vt:i4>
      </vt:variant>
      <vt:variant>
        <vt:i4>5</vt:i4>
      </vt:variant>
      <vt:variant>
        <vt:lpwstr>https://instructionalseries.tki.org.nz/Instructional-Series/Junior-Journal/Junior-Journal-53-Level-2-2016/Pepeha</vt:lpwstr>
      </vt:variant>
      <vt:variant>
        <vt:lpwstr/>
      </vt:variant>
      <vt:variant>
        <vt:i4>5767260</vt:i4>
      </vt:variant>
      <vt:variant>
        <vt:i4>159</vt:i4>
      </vt:variant>
      <vt:variant>
        <vt:i4>0</vt:i4>
      </vt:variant>
      <vt:variant>
        <vt:i4>5</vt:i4>
      </vt:variant>
      <vt:variant>
        <vt:lpwstr>https://instructionalseries.tki.org.nz/Instructional-Series/Junior-Journal/Junior-Journal-53-Level-2-2016/Pepeha</vt:lpwstr>
      </vt:variant>
      <vt:variant>
        <vt:lpwstr/>
      </vt:variant>
      <vt:variant>
        <vt:i4>1376266</vt:i4>
      </vt:variant>
      <vt:variant>
        <vt:i4>156</vt:i4>
      </vt:variant>
      <vt:variant>
        <vt:i4>0</vt:i4>
      </vt:variant>
      <vt:variant>
        <vt:i4>5</vt:i4>
      </vt:variant>
      <vt:variant>
        <vt:lpwstr>https://pb4l.tki.org.nz/content/download/576/2328/file/PB4LIYTEmotionalFaces.pdf</vt:lpwstr>
      </vt:variant>
      <vt:variant>
        <vt:lpwstr/>
      </vt:variant>
      <vt:variant>
        <vt:i4>1376266</vt:i4>
      </vt:variant>
      <vt:variant>
        <vt:i4>153</vt:i4>
      </vt:variant>
      <vt:variant>
        <vt:i4>0</vt:i4>
      </vt:variant>
      <vt:variant>
        <vt:i4>5</vt:i4>
      </vt:variant>
      <vt:variant>
        <vt:lpwstr>https://pb4l.tki.org.nz/content/download/576/2328/file/PB4LIYTEmotionalFaces.pdf</vt:lpwstr>
      </vt:variant>
      <vt:variant>
        <vt:lpwstr/>
      </vt:variant>
      <vt:variant>
        <vt:i4>4194386</vt:i4>
      </vt:variant>
      <vt:variant>
        <vt:i4>150</vt:i4>
      </vt:variant>
      <vt:variant>
        <vt:i4>0</vt:i4>
      </vt:variant>
      <vt:variant>
        <vt:i4>5</vt:i4>
      </vt:variant>
      <vt:variant>
        <vt:lpwstr>https://instructionalseries.tki.org.nz/Instructional-Series/Ready-to-Read-Colour-Wheel/Scarecrows-from-Space</vt:lpwstr>
      </vt:variant>
      <vt:variant>
        <vt:lpwstr/>
      </vt:variant>
      <vt:variant>
        <vt:i4>4522054</vt:i4>
      </vt:variant>
      <vt:variant>
        <vt:i4>147</vt:i4>
      </vt:variant>
      <vt:variant>
        <vt:i4>0</vt:i4>
      </vt:variant>
      <vt:variant>
        <vt:i4>5</vt:i4>
      </vt:variant>
      <vt:variant>
        <vt:lpwstr>https://instructionalseries.tki.org.nz/Instructional-Series/Ready-to-Read-Colour-Wheel/The-Gardener-and-the-Scarecrow</vt:lpwstr>
      </vt:variant>
      <vt:variant>
        <vt:lpwstr/>
      </vt:variant>
      <vt:variant>
        <vt:i4>4194386</vt:i4>
      </vt:variant>
      <vt:variant>
        <vt:i4>144</vt:i4>
      </vt:variant>
      <vt:variant>
        <vt:i4>0</vt:i4>
      </vt:variant>
      <vt:variant>
        <vt:i4>5</vt:i4>
      </vt:variant>
      <vt:variant>
        <vt:lpwstr>https://instructionalseries.tki.org.nz/Instructional-Series/Ready-to-Read-Colour-Wheel/Scarecrows-from-Space</vt:lpwstr>
      </vt:variant>
      <vt:variant>
        <vt:lpwstr/>
      </vt:variant>
      <vt:variant>
        <vt:i4>4522054</vt:i4>
      </vt:variant>
      <vt:variant>
        <vt:i4>141</vt:i4>
      </vt:variant>
      <vt:variant>
        <vt:i4>0</vt:i4>
      </vt:variant>
      <vt:variant>
        <vt:i4>5</vt:i4>
      </vt:variant>
      <vt:variant>
        <vt:lpwstr>https://instructionalseries.tki.org.nz/Instructional-Series/Ready-to-Read-Colour-Wheel/The-Gardener-and-the-Scarecrow</vt:lpwstr>
      </vt:variant>
      <vt:variant>
        <vt:lpwstr/>
      </vt:variant>
      <vt:variant>
        <vt:i4>5439576</vt:i4>
      </vt:variant>
      <vt:variant>
        <vt:i4>138</vt:i4>
      </vt:variant>
      <vt:variant>
        <vt:i4>0</vt:i4>
      </vt:variant>
      <vt:variant>
        <vt:i4>5</vt:i4>
      </vt:variant>
      <vt:variant>
        <vt:lpwstr>https://iheartcraftythings.com/stick-owl-craft-for-kids.html</vt:lpwstr>
      </vt:variant>
      <vt:variant>
        <vt:lpwstr/>
      </vt:variant>
      <vt:variant>
        <vt:i4>5439576</vt:i4>
      </vt:variant>
      <vt:variant>
        <vt:i4>135</vt:i4>
      </vt:variant>
      <vt:variant>
        <vt:i4>0</vt:i4>
      </vt:variant>
      <vt:variant>
        <vt:i4>5</vt:i4>
      </vt:variant>
      <vt:variant>
        <vt:lpwstr>https://iheartcraftythings.com/stick-owl-craft-for-kids.html</vt:lpwstr>
      </vt:variant>
      <vt:variant>
        <vt:lpwstr/>
      </vt:variant>
      <vt:variant>
        <vt:i4>8060960</vt:i4>
      </vt:variant>
      <vt:variant>
        <vt:i4>132</vt:i4>
      </vt:variant>
      <vt:variant>
        <vt:i4>0</vt:i4>
      </vt:variant>
      <vt:variant>
        <vt:i4>5</vt:i4>
      </vt:variant>
      <vt:variant>
        <vt:lpwstr>https://www.thoughtco.com/homemade-glue-recipes-607826</vt:lpwstr>
      </vt:variant>
      <vt:variant>
        <vt:lpwstr/>
      </vt:variant>
      <vt:variant>
        <vt:i4>1376266</vt:i4>
      </vt:variant>
      <vt:variant>
        <vt:i4>129</vt:i4>
      </vt:variant>
      <vt:variant>
        <vt:i4>0</vt:i4>
      </vt:variant>
      <vt:variant>
        <vt:i4>5</vt:i4>
      </vt:variant>
      <vt:variant>
        <vt:lpwstr>https://pb4l.tki.org.nz/content/download/576/2328/file/PB4LIYTEmotionalFaces.pdf</vt:lpwstr>
      </vt:variant>
      <vt:variant>
        <vt:lpwstr/>
      </vt:variant>
      <vt:variant>
        <vt:i4>1245262</vt:i4>
      </vt:variant>
      <vt:variant>
        <vt:i4>126</vt:i4>
      </vt:variant>
      <vt:variant>
        <vt:i4>0</vt:i4>
      </vt:variant>
      <vt:variant>
        <vt:i4>5</vt:i4>
      </vt:variant>
      <vt:variant>
        <vt:lpwstr>https://esolonline.tki.org.nz/Media/Instructional-Series/Ready-to-Read/Ready-to-Read-Online-2020/RTR-Maui-and-the-Sun-PDF</vt:lpwstr>
      </vt:variant>
      <vt:variant>
        <vt:lpwstr/>
      </vt:variant>
      <vt:variant>
        <vt:i4>131163</vt:i4>
      </vt:variant>
      <vt:variant>
        <vt:i4>123</vt:i4>
      </vt:variant>
      <vt:variant>
        <vt:i4>0</vt:i4>
      </vt:variant>
      <vt:variant>
        <vt:i4>5</vt:i4>
      </vt:variant>
      <vt:variant>
        <vt:lpwstr>https://instructionalseries.tki.org.nz/Media/Instructional-Series/Ready-to-Read/LIVE-Ready-to-Read-audio-versions/Maui-and-the-Sun-audio</vt:lpwstr>
      </vt:variant>
      <vt:variant>
        <vt:lpwstr/>
      </vt:variant>
      <vt:variant>
        <vt:i4>1245262</vt:i4>
      </vt:variant>
      <vt:variant>
        <vt:i4>120</vt:i4>
      </vt:variant>
      <vt:variant>
        <vt:i4>0</vt:i4>
      </vt:variant>
      <vt:variant>
        <vt:i4>5</vt:i4>
      </vt:variant>
      <vt:variant>
        <vt:lpwstr>https://esolonline.tki.org.nz/Media/Instructional-Series/Ready-to-Read/Ready-to-Read-Online-2020/RTR-Maui-and-the-Sun-PDF</vt:lpwstr>
      </vt:variant>
      <vt:variant>
        <vt:lpwstr/>
      </vt:variant>
      <vt:variant>
        <vt:i4>1376266</vt:i4>
      </vt:variant>
      <vt:variant>
        <vt:i4>117</vt:i4>
      </vt:variant>
      <vt:variant>
        <vt:i4>0</vt:i4>
      </vt:variant>
      <vt:variant>
        <vt:i4>5</vt:i4>
      </vt:variant>
      <vt:variant>
        <vt:lpwstr>https://pb4l.tki.org.nz/content/download/576/2328/file/PB4LIYTEmotionalFaces.pdf</vt:lpwstr>
      </vt:variant>
      <vt:variant>
        <vt:lpwstr/>
      </vt:variant>
      <vt:variant>
        <vt:i4>1376266</vt:i4>
      </vt:variant>
      <vt:variant>
        <vt:i4>114</vt:i4>
      </vt:variant>
      <vt:variant>
        <vt:i4>0</vt:i4>
      </vt:variant>
      <vt:variant>
        <vt:i4>5</vt:i4>
      </vt:variant>
      <vt:variant>
        <vt:lpwstr>https://pb4l.tki.org.nz/content/download/576/2328/file/PB4LIYTEmotionalFaces.pdf</vt:lpwstr>
      </vt:variant>
      <vt:variant>
        <vt:lpwstr/>
      </vt:variant>
      <vt:variant>
        <vt:i4>1048654</vt:i4>
      </vt:variant>
      <vt:variant>
        <vt:i4>111</vt:i4>
      </vt:variant>
      <vt:variant>
        <vt:i4>0</vt:i4>
      </vt:variant>
      <vt:variant>
        <vt:i4>5</vt:i4>
      </vt:variant>
      <vt:variant>
        <vt:lpwstr>https://studio-stilla.com/how-to-make-a-maze-with-your-kids-quick-tutorial-learn-how/</vt:lpwstr>
      </vt:variant>
      <vt:variant>
        <vt:lpwstr/>
      </vt:variant>
      <vt:variant>
        <vt:i4>7798835</vt:i4>
      </vt:variant>
      <vt:variant>
        <vt:i4>108</vt:i4>
      </vt:variant>
      <vt:variant>
        <vt:i4>0</vt:i4>
      </vt:variant>
      <vt:variant>
        <vt:i4>5</vt:i4>
      </vt:variant>
      <vt:variant>
        <vt:lpwstr>https://instructionalseries.tki.org.nz/Instructional-Series/Ready-to-Read-Colour-Wheel/The-Gardener-s-Maze</vt:lpwstr>
      </vt:variant>
      <vt:variant>
        <vt:lpwstr/>
      </vt:variant>
      <vt:variant>
        <vt:i4>1310741</vt:i4>
      </vt:variant>
      <vt:variant>
        <vt:i4>105</vt:i4>
      </vt:variant>
      <vt:variant>
        <vt:i4>0</vt:i4>
      </vt:variant>
      <vt:variant>
        <vt:i4>5</vt:i4>
      </vt:variant>
      <vt:variant>
        <vt:lpwstr>https://instructionalseries.tki.org.nz/Instructional-Series/Ready-to-Read-Colour-Wheel/Hannah-s-Game</vt:lpwstr>
      </vt:variant>
      <vt:variant>
        <vt:lpwstr/>
      </vt:variant>
      <vt:variant>
        <vt:i4>5177420</vt:i4>
      </vt:variant>
      <vt:variant>
        <vt:i4>102</vt:i4>
      </vt:variant>
      <vt:variant>
        <vt:i4>0</vt:i4>
      </vt:variant>
      <vt:variant>
        <vt:i4>5</vt:i4>
      </vt:variant>
      <vt:variant>
        <vt:lpwstr>https://instructionalseries.tki.org.nz/Instructional-Series/Ready-to-Read-Colour-Wheel/Whai-String-Games</vt:lpwstr>
      </vt:variant>
      <vt:variant>
        <vt:lpwstr/>
      </vt:variant>
      <vt:variant>
        <vt:i4>1310741</vt:i4>
      </vt:variant>
      <vt:variant>
        <vt:i4>99</vt:i4>
      </vt:variant>
      <vt:variant>
        <vt:i4>0</vt:i4>
      </vt:variant>
      <vt:variant>
        <vt:i4>5</vt:i4>
      </vt:variant>
      <vt:variant>
        <vt:lpwstr>https://instructionalseries.tki.org.nz/Instructional-Series/Ready-to-Read-Colour-Wheel/Hannah-s-Game</vt:lpwstr>
      </vt:variant>
      <vt:variant>
        <vt:lpwstr/>
      </vt:variant>
      <vt:variant>
        <vt:i4>5177420</vt:i4>
      </vt:variant>
      <vt:variant>
        <vt:i4>96</vt:i4>
      </vt:variant>
      <vt:variant>
        <vt:i4>0</vt:i4>
      </vt:variant>
      <vt:variant>
        <vt:i4>5</vt:i4>
      </vt:variant>
      <vt:variant>
        <vt:lpwstr>https://instructionalseries.tki.org.nz/Instructional-Series/Ready-to-Read-Colour-Wheel/Whai-String-Games</vt:lpwstr>
      </vt:variant>
      <vt:variant>
        <vt:lpwstr/>
      </vt:variant>
      <vt:variant>
        <vt:i4>8192063</vt:i4>
      </vt:variant>
      <vt:variant>
        <vt:i4>93</vt:i4>
      </vt:variant>
      <vt:variant>
        <vt:i4>0</vt:i4>
      </vt:variant>
      <vt:variant>
        <vt:i4>5</vt:i4>
      </vt:variant>
      <vt:variant>
        <vt:lpwstr>https://vimeo.com/226228367</vt:lpwstr>
      </vt:variant>
      <vt:variant>
        <vt:lpwstr/>
      </vt:variant>
      <vt:variant>
        <vt:i4>8192063</vt:i4>
      </vt:variant>
      <vt:variant>
        <vt:i4>90</vt:i4>
      </vt:variant>
      <vt:variant>
        <vt:i4>0</vt:i4>
      </vt:variant>
      <vt:variant>
        <vt:i4>5</vt:i4>
      </vt:variant>
      <vt:variant>
        <vt:lpwstr>https://vimeo.com/226228367</vt:lpwstr>
      </vt:variant>
      <vt:variant>
        <vt:lpwstr/>
      </vt:variant>
      <vt:variant>
        <vt:i4>1704027</vt:i4>
      </vt:variant>
      <vt:variant>
        <vt:i4>87</vt:i4>
      </vt:variant>
      <vt:variant>
        <vt:i4>0</vt:i4>
      </vt:variant>
      <vt:variant>
        <vt:i4>5</vt:i4>
      </vt:variant>
      <vt:variant>
        <vt:lpwstr>https://instructionalseries.tki.org.nz/Instructional-Series/Ready-to-Read-Colour-Wheel/Two-Homes</vt:lpwstr>
      </vt:variant>
      <vt:variant>
        <vt:lpwstr/>
      </vt:variant>
      <vt:variant>
        <vt:i4>1704027</vt:i4>
      </vt:variant>
      <vt:variant>
        <vt:i4>84</vt:i4>
      </vt:variant>
      <vt:variant>
        <vt:i4>0</vt:i4>
      </vt:variant>
      <vt:variant>
        <vt:i4>5</vt:i4>
      </vt:variant>
      <vt:variant>
        <vt:lpwstr>https://instructionalseries.tki.org.nz/Instructional-Series/Ready-to-Read-Colour-Wheel/Two-Homes</vt:lpwstr>
      </vt:variant>
      <vt:variant>
        <vt:lpwstr/>
      </vt:variant>
      <vt:variant>
        <vt:i4>65639</vt:i4>
      </vt:variant>
      <vt:variant>
        <vt:i4>81</vt:i4>
      </vt:variant>
      <vt:variant>
        <vt:i4>0</vt:i4>
      </vt:variant>
      <vt:variant>
        <vt:i4>5</vt:i4>
      </vt:variant>
      <vt:variant>
        <vt:lpwstr>https://www.youtube.com/watch?v=3em_pulEjT0</vt:lpwstr>
      </vt:variant>
      <vt:variant>
        <vt:lpwstr/>
      </vt:variant>
      <vt:variant>
        <vt:i4>65639</vt:i4>
      </vt:variant>
      <vt:variant>
        <vt:i4>78</vt:i4>
      </vt:variant>
      <vt:variant>
        <vt:i4>0</vt:i4>
      </vt:variant>
      <vt:variant>
        <vt:i4>5</vt:i4>
      </vt:variant>
      <vt:variant>
        <vt:lpwstr>https://www.youtube.com/watch?v=3em_pulEjT0</vt:lpwstr>
      </vt:variant>
      <vt:variant>
        <vt:lpwstr/>
      </vt:variant>
      <vt:variant>
        <vt:i4>2621446</vt:i4>
      </vt:variant>
      <vt:variant>
        <vt:i4>75</vt:i4>
      </vt:variant>
      <vt:variant>
        <vt:i4>0</vt:i4>
      </vt:variant>
      <vt:variant>
        <vt:i4>5</vt:i4>
      </vt:variant>
      <vt:variant>
        <vt:lpwstr>https://www.youtube.com/watch?v=_mZbzDOpylA</vt:lpwstr>
      </vt:variant>
      <vt:variant>
        <vt:lpwstr/>
      </vt:variant>
      <vt:variant>
        <vt:i4>7536693</vt:i4>
      </vt:variant>
      <vt:variant>
        <vt:i4>72</vt:i4>
      </vt:variant>
      <vt:variant>
        <vt:i4>0</vt:i4>
      </vt:variant>
      <vt:variant>
        <vt:i4>5</vt:i4>
      </vt:variant>
      <vt:variant>
        <vt:lpwstr>https://www.youtube.com/watch?v=kiK0QvDtoWU</vt:lpwstr>
      </vt:variant>
      <vt:variant>
        <vt:lpwstr/>
      </vt:variant>
      <vt:variant>
        <vt:i4>2031637</vt:i4>
      </vt:variant>
      <vt:variant>
        <vt:i4>69</vt:i4>
      </vt:variant>
      <vt:variant>
        <vt:i4>0</vt:i4>
      </vt:variant>
      <vt:variant>
        <vt:i4>5</vt:i4>
      </vt:variant>
      <vt:variant>
        <vt:lpwstr>https://www.youtube.com/watch?v=7i0tUVNHfLA&amp;t=54s</vt:lpwstr>
      </vt:variant>
      <vt:variant>
        <vt:lpwstr/>
      </vt:variant>
      <vt:variant>
        <vt:i4>2359396</vt:i4>
      </vt:variant>
      <vt:variant>
        <vt:i4>66</vt:i4>
      </vt:variant>
      <vt:variant>
        <vt:i4>0</vt:i4>
      </vt:variant>
      <vt:variant>
        <vt:i4>5</vt:i4>
      </vt:variant>
      <vt:variant>
        <vt:lpwstr>https://www.youtube.com/watch?v=0OldvpJTktw</vt:lpwstr>
      </vt:variant>
      <vt:variant>
        <vt:lpwstr/>
      </vt:variant>
      <vt:variant>
        <vt:i4>7077926</vt:i4>
      </vt:variant>
      <vt:variant>
        <vt:i4>63</vt:i4>
      </vt:variant>
      <vt:variant>
        <vt:i4>0</vt:i4>
      </vt:variant>
      <vt:variant>
        <vt:i4>5</vt:i4>
      </vt:variant>
      <vt:variant>
        <vt:lpwstr>https://www.tvnz.co.nz/shows/les-mills-born-to-move/episodes/s2-e11</vt:lpwstr>
      </vt:variant>
      <vt:variant>
        <vt:lpwstr/>
      </vt:variant>
      <vt:variant>
        <vt:i4>7077926</vt:i4>
      </vt:variant>
      <vt:variant>
        <vt:i4>60</vt:i4>
      </vt:variant>
      <vt:variant>
        <vt:i4>0</vt:i4>
      </vt:variant>
      <vt:variant>
        <vt:i4>5</vt:i4>
      </vt:variant>
      <vt:variant>
        <vt:lpwstr>https://www.tvnz.co.nz/shows/les-mills-born-to-move/episodes/s2-e13</vt:lpwstr>
      </vt:variant>
      <vt:variant>
        <vt:lpwstr/>
      </vt:variant>
      <vt:variant>
        <vt:i4>7274534</vt:i4>
      </vt:variant>
      <vt:variant>
        <vt:i4>57</vt:i4>
      </vt:variant>
      <vt:variant>
        <vt:i4>0</vt:i4>
      </vt:variant>
      <vt:variant>
        <vt:i4>5</vt:i4>
      </vt:variant>
      <vt:variant>
        <vt:lpwstr>https://www.tvnz.co.nz/shows/les-mills-born-to-move/episodes/s2-e20</vt:lpwstr>
      </vt:variant>
      <vt:variant>
        <vt:lpwstr/>
      </vt:variant>
      <vt:variant>
        <vt:i4>7536698</vt:i4>
      </vt:variant>
      <vt:variant>
        <vt:i4>54</vt:i4>
      </vt:variant>
      <vt:variant>
        <vt:i4>0</vt:i4>
      </vt:variant>
      <vt:variant>
        <vt:i4>5</vt:i4>
      </vt:variant>
      <vt:variant>
        <vt:lpwstr>https://instructionalseries.tki.org.nz/Instructional-Series/Junior-Journal/Junior-Journal-60-Level-2-2020/Super-Shells</vt:lpwstr>
      </vt:variant>
      <vt:variant>
        <vt:lpwstr/>
      </vt:variant>
      <vt:variant>
        <vt:i4>2752639</vt:i4>
      </vt:variant>
      <vt:variant>
        <vt:i4>51</vt:i4>
      </vt:variant>
      <vt:variant>
        <vt:i4>0</vt:i4>
      </vt:variant>
      <vt:variant>
        <vt:i4>5</vt:i4>
      </vt:variant>
      <vt:variant>
        <vt:lpwstr>https://instructionalseries.tki.org.nz/Instructional-Series/School-Journal/School-Journal-Level-2-April-2013/Ask-Eddie</vt:lpwstr>
      </vt:variant>
      <vt:variant>
        <vt:lpwstr/>
      </vt:variant>
      <vt:variant>
        <vt:i4>6553702</vt:i4>
      </vt:variant>
      <vt:variant>
        <vt:i4>48</vt:i4>
      </vt:variant>
      <vt:variant>
        <vt:i4>0</vt:i4>
      </vt:variant>
      <vt:variant>
        <vt:i4>5</vt:i4>
      </vt:variant>
      <vt:variant>
        <vt:lpwstr>https://instructionalseries.tki.org.nz/Instructional-Series/School-Journal/School-Journal-Level-2-November-2018/Baskets-of-Fire</vt:lpwstr>
      </vt:variant>
      <vt:variant>
        <vt:lpwstr/>
      </vt:variant>
      <vt:variant>
        <vt:i4>1966095</vt:i4>
      </vt:variant>
      <vt:variant>
        <vt:i4>45</vt:i4>
      </vt:variant>
      <vt:variant>
        <vt:i4>0</vt:i4>
      </vt:variant>
      <vt:variant>
        <vt:i4>5</vt:i4>
      </vt:variant>
      <vt:variant>
        <vt:lpwstr>https://instructionalseries.tki.org.nz/Instructional-Series/School-Journal/School-Journal-Level-2-May-2016/Awarua-The-Taniwha-of-Porirua</vt:lpwstr>
      </vt:variant>
      <vt:variant>
        <vt:lpwstr/>
      </vt:variant>
      <vt:variant>
        <vt:i4>5046289</vt:i4>
      </vt:variant>
      <vt:variant>
        <vt:i4>42</vt:i4>
      </vt:variant>
      <vt:variant>
        <vt:i4>0</vt:i4>
      </vt:variant>
      <vt:variant>
        <vt:i4>5</vt:i4>
      </vt:variant>
      <vt:variant>
        <vt:lpwstr>https://instructionalseries.tki.org.nz/Instructional-Series/Junior-Journal/Junior-Journal-61-Level-2-2020/Kakahu-Pekepeke</vt:lpwstr>
      </vt:variant>
      <vt:variant>
        <vt:lpwstr/>
      </vt:variant>
      <vt:variant>
        <vt:i4>4915206</vt:i4>
      </vt:variant>
      <vt:variant>
        <vt:i4>39</vt:i4>
      </vt:variant>
      <vt:variant>
        <vt:i4>0</vt:i4>
      </vt:variant>
      <vt:variant>
        <vt:i4>5</vt:i4>
      </vt:variant>
      <vt:variant>
        <vt:lpwstr>https://instructionalseries.tki.org.nz/Instructional-Series/Junior-Journal/Junior-Journal-53-Level-2-2016/Toku-Pepeha</vt:lpwstr>
      </vt:variant>
      <vt:variant>
        <vt:lpwstr/>
      </vt:variant>
      <vt:variant>
        <vt:i4>5767260</vt:i4>
      </vt:variant>
      <vt:variant>
        <vt:i4>36</vt:i4>
      </vt:variant>
      <vt:variant>
        <vt:i4>0</vt:i4>
      </vt:variant>
      <vt:variant>
        <vt:i4>5</vt:i4>
      </vt:variant>
      <vt:variant>
        <vt:lpwstr>https://instructionalseries.tki.org.nz/Instructional-Series/Junior-Journal/Junior-Journal-53-Level-2-2016/Pepeha</vt:lpwstr>
      </vt:variant>
      <vt:variant>
        <vt:lpwstr/>
      </vt:variant>
      <vt:variant>
        <vt:i4>4194386</vt:i4>
      </vt:variant>
      <vt:variant>
        <vt:i4>33</vt:i4>
      </vt:variant>
      <vt:variant>
        <vt:i4>0</vt:i4>
      </vt:variant>
      <vt:variant>
        <vt:i4>5</vt:i4>
      </vt:variant>
      <vt:variant>
        <vt:lpwstr>https://instructionalseries.tki.org.nz/Instructional-Series/Ready-to-Read-Colour-Wheel/Scarecrows-from-Space</vt:lpwstr>
      </vt:variant>
      <vt:variant>
        <vt:lpwstr/>
      </vt:variant>
      <vt:variant>
        <vt:i4>4522054</vt:i4>
      </vt:variant>
      <vt:variant>
        <vt:i4>30</vt:i4>
      </vt:variant>
      <vt:variant>
        <vt:i4>0</vt:i4>
      </vt:variant>
      <vt:variant>
        <vt:i4>5</vt:i4>
      </vt:variant>
      <vt:variant>
        <vt:lpwstr>https://instructionalseries.tki.org.nz/Instructional-Series/Ready-to-Read-Colour-Wheel/The-Gardener-and-the-Scarecrow</vt:lpwstr>
      </vt:variant>
      <vt:variant>
        <vt:lpwstr/>
      </vt:variant>
      <vt:variant>
        <vt:i4>1245262</vt:i4>
      </vt:variant>
      <vt:variant>
        <vt:i4>27</vt:i4>
      </vt:variant>
      <vt:variant>
        <vt:i4>0</vt:i4>
      </vt:variant>
      <vt:variant>
        <vt:i4>5</vt:i4>
      </vt:variant>
      <vt:variant>
        <vt:lpwstr>https://esolonline.tki.org.nz/Media/Instructional-Series/Ready-to-Read/Ready-to-Read-Online-2020/RTR-Maui-and-the-Sun-PDF</vt:lpwstr>
      </vt:variant>
      <vt:variant>
        <vt:lpwstr/>
      </vt:variant>
      <vt:variant>
        <vt:i4>131163</vt:i4>
      </vt:variant>
      <vt:variant>
        <vt:i4>24</vt:i4>
      </vt:variant>
      <vt:variant>
        <vt:i4>0</vt:i4>
      </vt:variant>
      <vt:variant>
        <vt:i4>5</vt:i4>
      </vt:variant>
      <vt:variant>
        <vt:lpwstr>https://instructionalseries.tki.org.nz/Media/Instructional-Series/Ready-to-Read/LIVE-Ready-to-Read-audio-versions/Maui-and-the-Sun-audio</vt:lpwstr>
      </vt:variant>
      <vt:variant>
        <vt:lpwstr/>
      </vt:variant>
      <vt:variant>
        <vt:i4>1310741</vt:i4>
      </vt:variant>
      <vt:variant>
        <vt:i4>21</vt:i4>
      </vt:variant>
      <vt:variant>
        <vt:i4>0</vt:i4>
      </vt:variant>
      <vt:variant>
        <vt:i4>5</vt:i4>
      </vt:variant>
      <vt:variant>
        <vt:lpwstr>https://instructionalseries.tki.org.nz/Instructional-Series/Ready-to-Read-Colour-Wheel/Hannah-s-Game</vt:lpwstr>
      </vt:variant>
      <vt:variant>
        <vt:lpwstr/>
      </vt:variant>
      <vt:variant>
        <vt:i4>5177420</vt:i4>
      </vt:variant>
      <vt:variant>
        <vt:i4>18</vt:i4>
      </vt:variant>
      <vt:variant>
        <vt:i4>0</vt:i4>
      </vt:variant>
      <vt:variant>
        <vt:i4>5</vt:i4>
      </vt:variant>
      <vt:variant>
        <vt:lpwstr>https://instructionalseries.tki.org.nz/Instructional-Series/Ready-to-Read-Colour-Wheel/Whai-String-Games</vt:lpwstr>
      </vt:variant>
      <vt:variant>
        <vt:lpwstr/>
      </vt:variant>
      <vt:variant>
        <vt:i4>1704027</vt:i4>
      </vt:variant>
      <vt:variant>
        <vt:i4>15</vt:i4>
      </vt:variant>
      <vt:variant>
        <vt:i4>0</vt:i4>
      </vt:variant>
      <vt:variant>
        <vt:i4>5</vt:i4>
      </vt:variant>
      <vt:variant>
        <vt:lpwstr>https://instructionalseries.tki.org.nz/Instructional-Series/Ready-to-Read-Colour-Wheel/Two-Homes</vt:lpwstr>
      </vt:variant>
      <vt:variant>
        <vt:lpwstr/>
      </vt:variant>
      <vt:variant>
        <vt:i4>3473519</vt:i4>
      </vt:variant>
      <vt:variant>
        <vt:i4>12</vt:i4>
      </vt:variant>
      <vt:variant>
        <vt:i4>0</vt:i4>
      </vt:variant>
      <vt:variant>
        <vt:i4>5</vt:i4>
      </vt:variant>
      <vt:variant>
        <vt:lpwstr>https://www.pottonandburton.co.nz/wp-content/uploads/2019/11/At-the-Beach-identity-card.pdf</vt:lpwstr>
      </vt:variant>
      <vt:variant>
        <vt:lpwstr/>
      </vt:variant>
      <vt:variant>
        <vt:i4>4063269</vt:i4>
      </vt:variant>
      <vt:variant>
        <vt:i4>9</vt:i4>
      </vt:variant>
      <vt:variant>
        <vt:i4>0</vt:i4>
      </vt:variant>
      <vt:variant>
        <vt:i4>5</vt:i4>
      </vt:variant>
      <vt:variant>
        <vt:lpwstr>http://www.homemade-preschool.com/support-files/mw-color-by-numbers-volcano-1-5.pdf</vt:lpwstr>
      </vt:variant>
      <vt:variant>
        <vt:lpwstr/>
      </vt:variant>
      <vt:variant>
        <vt:i4>7667839</vt:i4>
      </vt:variant>
      <vt:variant>
        <vt:i4>6</vt:i4>
      </vt:variant>
      <vt:variant>
        <vt:i4>0</vt:i4>
      </vt:variant>
      <vt:variant>
        <vt:i4>5</vt:i4>
      </vt:variant>
      <vt:variant>
        <vt:lpwstr>https://hereoora.tki.org.nz/content/download/748/11765/version/4/file/Nga+Tau+Worksheet+6.1.pdf</vt:lpwstr>
      </vt:variant>
      <vt:variant>
        <vt:lpwstr/>
      </vt:variant>
      <vt:variant>
        <vt:i4>3407994</vt:i4>
      </vt:variant>
      <vt:variant>
        <vt:i4>3</vt:i4>
      </vt:variant>
      <vt:variant>
        <vt:i4>0</vt:i4>
      </vt:variant>
      <vt:variant>
        <vt:i4>5</vt:i4>
      </vt:variant>
      <vt:variant>
        <vt:lpwstr>https://blankworldmap.net/wordpress/wp-content/uploads/2021/02/Blank-Map-of-New-Zealand-Outline.jpg</vt:lpwstr>
      </vt:variant>
      <vt:variant>
        <vt:lpwstr/>
      </vt:variant>
      <vt:variant>
        <vt:i4>1376266</vt:i4>
      </vt:variant>
      <vt:variant>
        <vt:i4>0</vt:i4>
      </vt:variant>
      <vt:variant>
        <vt:i4>0</vt:i4>
      </vt:variant>
      <vt:variant>
        <vt:i4>5</vt:i4>
      </vt:variant>
      <vt:variant>
        <vt:lpwstr>https://pb4l.tki.org.nz/content/download/576/2328/file/PB4LIYTEmotionalFaces.pdf</vt:lpwstr>
      </vt:variant>
      <vt:variant>
        <vt:lpwstr/>
      </vt:variant>
      <vt:variant>
        <vt:i4>65615</vt:i4>
      </vt:variant>
      <vt:variant>
        <vt:i4>6</vt:i4>
      </vt:variant>
      <vt:variant>
        <vt:i4>0</vt:i4>
      </vt:variant>
      <vt:variant>
        <vt:i4>5</vt:i4>
      </vt:variant>
      <vt:variant>
        <vt:lpwstr>https://www.imagineforest.com/blog/alice-in-the-wonderland-shape-poetry/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Nicholls</dc:creator>
  <cp:keywords/>
  <dc:description>Developd by www.allfields.co.nz</dc:description>
  <cp:lastModifiedBy>Mark Grams</cp:lastModifiedBy>
  <cp:revision>54</cp:revision>
  <cp:lastPrinted>2022-02-28T03:05:00Z</cp:lastPrinted>
  <dcterms:created xsi:type="dcterms:W3CDTF">2022-02-18T01:41:00Z</dcterms:created>
  <dcterms:modified xsi:type="dcterms:W3CDTF">2022-02-28T03:06:00Z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y fmtid="{D5CDD505-2E9C-101B-9397-08002B2CF9AE}" pid="10" name="ContentTypeId">
    <vt:lpwstr>0x0101001AD3AF00688F4248B97C6AA35FA0475B</vt:lpwstr>
  </property>
</Properties>
</file>